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Podando com propósito</w:t>
      </w:r>
    </w:p>
    <w:bookmarkEnd w:id="0"/>
    <w:p w14:paraId="5C097F03" w14:textId="5E23FA64" w:rsidR="00A7291B" w:rsidRDefault="0025169D" w:rsidP="00A7291B">
      <w:pPr>
        <w:pStyle w:val="NormalBlock"/>
      </w:pPr>
      <w:r>
        <w:t>A maioria dos jardineiros dirá que não há crescimento sem uma poda rigorosa. Ramos, videiras e brotos mortos ou improdutivos precisam ser cortados para que as plantas saudáveis possam florescer. Esse mesmo processo também é verdadeiro para a igreja. Jesus disse:</w:t>
      </w:r>
    </w:p>
    <w:bookmarkEnd w:id="0"/>
    <w:p w14:paraId="7E1F9BC8" w14:textId="7BE2687A" w:rsidR="00A7291B" w:rsidRPr="007C2DD5" w:rsidRDefault="0025169D" w:rsidP="007C2DD5">
      <w:pPr>
        <w:pStyle w:val="Quote"/>
      </w:pPr>
      <w:r>
        <w:t>¹ Eu sou a videira verdadeira, e meu Pai é o lavrador. ² Toda vara em mim que não dá fruto, a tira; e limpa toda aquela que dá fruto, para que dê mais fruto.</w:t>
      </w:r>
    </w:p>
    <w:bookmarkEnd w:id="0"/>
    <w:p w14:paraId="44687C10" w14:textId="5FB066C6" w:rsidR="009C22C1" w:rsidRDefault="009C22C1" w:rsidP="00C35B22">
      <w:pPr>
        <w:pStyle w:val="BibleVerseCite"/>
      </w:pPr>
      <w:r w:rsidRPr="007C2DD5">
        <w:t>- João 15:1-2</w:t>
      </w:r>
    </w:p>
    <w:bookmarkEnd w:id="0"/>
    <w:p w14:paraId="255668C9" w14:textId="77777777" w:rsidR="00A7291B" w:rsidRDefault="0025169D" w:rsidP="00A7291B">
      <w:pPr>
        <w:pStyle w:val="PadTop24"/>
      </w:pPr>
      <w:r>
        <w:t>Observe que Jesus se refere a dois tipos de poda na igreja. A primeira é a remoção daqueles membros que não são produtivos (ou até mesmo contraproducentes). Estes são removidos completamente da igreja por meio da disciplina por suas atitudes impenitentes ou simplesmente por sua própria falta de fé e compromisso. É como se o Senhor permitisse que abraçassem aquilo que realmente amam, que é o mundo e uma vida que O exclui completamente.</w:t>
      </w:r>
    </w:p>
    <w:bookmarkEnd w:id="0"/>
    <w:p w14:paraId="5C097F03" w14:textId="5E23FA64" w:rsidR="00A7291B" w:rsidRDefault="0025169D" w:rsidP="00A7291B">
      <w:pPr>
        <w:pStyle w:val="NormalBlock"/>
      </w:pPr>
      <w:r>
        <w:t>Alguns são cortados repentinamente, e outros, como um ramo que está morrendo, afastam-se lentamente ao longo do tempo, mas os resultados são os mesmos. Chega um momento em que já não estão ligados à igreja e, consequentemente, já não estão ligados ao próprio Cristo.</w:t>
      </w:r>
    </w:p>
    <w:bookmarkEnd w:id="0"/>
    <w:p w14:paraId="5C097F03" w14:textId="5E23FA64" w:rsidR="00A7291B" w:rsidRDefault="0025169D" w:rsidP="00A7291B">
      <w:pPr>
        <w:pStyle w:val="NormalBlock"/>
      </w:pPr>
      <w:r>
        <w:t>O outro tipo de poda é o corte dos ramos produtivos para que cresçam mais fortes. No Senhor, isso é realizado por meio de provações, tentações, desafios para um serviço maior, decepções e vários outros métodos que Deus usa para testar a nossa fé e ampliar o nosso potencial espiritual. Essa poda tem o propósito de remover aquilo que nos impede de alcançar um nível mais elevado de maturidade em Cristo. Embora seja dolorosa por algum tempo, os resultados, na verdade, proporcionam mais vida e alegria àqueles que a suportam com paciência.</w:t>
      </w:r>
    </w:p>
    <w:bookmarkEnd w:id="0"/>
    <w:p w14:paraId="5C097F03" w14:textId="5E23FA64" w:rsidR="00A7291B" w:rsidRDefault="0025169D" w:rsidP="00A7291B">
      <w:pPr>
        <w:pStyle w:val="NormalBlock"/>
      </w:pPr>
      <w:r>
        <w:t>Temos tido ambos os tipos de poda em nossa congregação ultimamente, pois alguns deixaram a assembleia por várias razões, enquanto outros enfrentam grandes desafios à sua fé.</w:t>
      </w:r>
    </w:p>
    <w:bookmarkEnd w:id="0"/>
    <w:p w14:paraId="5C097F03" w14:textId="5E23FA64" w:rsidR="00A7291B" w:rsidRDefault="0025169D" w:rsidP="00A7291B">
      <w:pPr>
        <w:pStyle w:val="NormalBlock"/>
      </w:pPr>
      <w:r>
        <w:t>Vamos compreender que essa poda é realizada pelo Senhor, não dura para sempre e é feita para ajudar a igreja a crescer.</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