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Por que 2K?</w:t>
      </w:r>
    </w:p>
    <w:bookmarkEnd w:id="0"/>
    <w:p w14:paraId="5C097F03" w14:textId="5E23FA64" w:rsidR="00A7291B" w:rsidRDefault="0025169D" w:rsidP="00A7291B">
      <w:pPr>
        <w:pStyle w:val="NormalBlock"/>
      </w:pPr>
      <w:r>
        <w:t>Certo. Você está certo. Ainda não foram escritas muitas músicas sobre o Y2K. Além do escândalo Clinton, a grande notícia Deuteronômio 1999 foi o medo do bug do Y2K, seja lá o que for. E acho que a maioria Deuteronômio nós está familiarizada com o Y2K, que significa ano 2000, 2 ks2000, e a preocupação que muitas pessoas têm sobre esse problema.</w:t>
      </w:r>
    </w:p>
    <w:bookmarkEnd w:id="0"/>
    <w:p w14:paraId="5C097F03" w14:textId="5E23FA64" w:rsidR="00A7291B" w:rsidRDefault="0025169D" w:rsidP="00A7291B">
      <w:pPr>
        <w:pStyle w:val="NormalBlock"/>
      </w:pPr>
      <w:r>
        <w:t>Basicamente, o medo é que, quando a data chegar ao ano 2000, os computadores programados para ler apenas os dois últimos dígitos do ano pensem que é 1900 em vez do ano 2000 e, assim, causem um caos em nossa sociedade. Esse erro Naum leitura, dizem alguns, produzirá todo tipo Deuteronômio problemas. Alguns dizem que os computadores das companhias Deuteronômio serviços públicos podem desligar, causando grandes apagões. Outros temem que agências governamentais que fornecem assistência pública tenham que fechar e as pessoas não recebam seus cheques Deuteronômio seguridade social e o que mais o governo estiver fornecendo. E, claro, um grande medo é que os distribuidores Deuteronômio alimentos não consigam operar, cortando o fornecimento Deuteronômio alimentos.</w:t>
      </w:r>
    </w:p>
    <w:bookmarkEnd w:id="0"/>
    <w:p w14:paraId="5C097F03" w14:textId="5E23FA64" w:rsidR="00A7291B" w:rsidRDefault="0025169D" w:rsidP="00A7291B">
      <w:pPr>
        <w:pStyle w:val="NormalBlock"/>
      </w:pPr>
      <w:r>
        <w:t>E dizem que os supermercados só têm 4 ou 5 dias Deuteronômio suprimento Deuteronômio alimentos e que não teremos comida. E eu poderia continuar e continuar. Mas o argumento é que qualquer empresa ou agência que dependa Deuteronômio computadores será seriamente afetada pelo bug do ano 2000 no início do novo ano. E quero dizer, você já leu sobre isso, estou apenas tentando colocar tudo Naum mesma página aqui. Agora, essa história e vários cenários que podem acontecer têm sido muito noticiados.</w:t>
      </w:r>
    </w:p>
    <w:bookmarkEnd w:id="0"/>
    <w:p w14:paraId="5C097F03" w14:textId="5E23FA64" w:rsidR="00A7291B" w:rsidRDefault="0025169D" w:rsidP="00A7291B">
      <w:pPr>
        <w:pStyle w:val="NormalBlock"/>
      </w:pPr>
      <w:r>
        <w:t>E eu percebi que eles causaram muita ansiedade. Agora, eu não sei muito sobre computadores. Isso é lendário. Então, não vou dar uma aula técnica sobre o problema do ano 2000 do ponto Deuteronômio vista Deuteronômio um programador. Sabe, vamos deixar o Matt fazer isso aqui.</w:t>
      </w:r>
    </w:p>
    <w:bookmarkEnd w:id="0"/>
    <w:p w14:paraId="5C097F03" w14:textId="5E23FA64" w:rsidR="00A7291B" w:rsidRDefault="0025169D" w:rsidP="00A7291B">
      <w:pPr>
        <w:pStyle w:val="NormalBlock"/>
      </w:pPr>
      <w:r>
        <w:t>Ele é nosso diácono responsável por todas essas coisas. No entanto, eu sei sobre ansiedade. Tudo isso eu sei muito bem, ansiedade e estresse e como isso afeta as pessoas. Então, esta manhã, gostaria Deuteronômio fazer a pergunta: por que deixar o bug do 2k te estressar? Porque veja, eu acho que o problema não é a tecnologia, o problema é a ansiedade.</w:t>
      </w:r>
    </w:p>
    <w:bookmarkEnd w:id="0"/>
    <w:p w14:paraId="5C097F03" w14:textId="5E23FA64" w:rsidR="00A7291B" w:rsidRDefault="0025169D" w:rsidP="00A7291B">
      <w:pPr>
        <w:pStyle w:val="NormalBlock"/>
      </w:pPr>
      <w:r>
        <w:t>Esse é o problema. Parece que somos uma nação que ama crise. Sabe, eu moro aqui há 6, 7 anos. Rapaz, a América ama crise. Quero dizer, se não há crise, nós criamos uma para que possamos ficar obcecados por ela.</w:t>
      </w:r>
    </w:p>
    <w:bookmarkEnd w:id="0"/>
    <w:p w14:paraId="5C097F03" w14:textId="5E23FA64" w:rsidR="00A7291B" w:rsidRDefault="0025169D" w:rsidP="00A7291B">
      <w:pPr>
        <w:pStyle w:val="NormalBlock"/>
      </w:pPr>
      <w:r>
        <w:t>Quero dizer, Deuteronômio abrigos antiaéreos ao El Niño, parece que não conseguimos viver muito tempo sem uma crise para nos preocupar. Então, o bug do ano 2000 é realmente a coisa mais recente a aumentar nosso nível Deuteronômio ansiedade. Agora, o que é realmente interessante é como diferentes pessoas lidam com ou usam a ansiedade produzida por essa última crise. Essa é a história. Esse é o interesse.</w:t>
      </w:r>
    </w:p>
    <w:bookmarkEnd w:id="0"/>
    <w:p w14:paraId="5C097F03" w14:textId="5E23FA64" w:rsidR="00A7291B" w:rsidRDefault="0025169D" w:rsidP="00A7291B">
      <w:pPr>
        <w:pStyle w:val="NormalBlock"/>
      </w:pPr>
      <w:r>
        <w:t>Uma forma como é usado ou uma forma como as pessoas reagem é através Daniel negação. Algumas pessoas lidam com o problema fingindo que ele não existe. Elas não têm um computador, não acreditam que algo realmente está errado, apenas riem disso. E, claro, o Y2K é um problema real, mas algumas pessoas preferem fingir que nada jamais as afetará, então ignoram completamente. E essas pessoas lidam com o Y2K Daniel mesma maneira que lidam com a morte.</w:t>
      </w:r>
    </w:p>
    <w:bookmarkEnd w:id="0"/>
    <w:p w14:paraId="5C097F03" w14:textId="5E23FA64" w:rsidR="00A7291B" w:rsidRDefault="0025169D" w:rsidP="00A7291B">
      <w:pPr>
        <w:pStyle w:val="NormalBlock"/>
      </w:pPr>
      <w:r>
        <w:t>É algo que só acontece com outras pessoas, não com eles. Algumas pessoas lidam com a ansiedade ou essa ansiedade se entregando a ela. Você sabe, há pessoas que querem acreditar em todos os aspectos negativos sobre o problema. Você simplesmente as enche Deuteronômio negativos e, rapaz, elas vão devorar isso. O pior cenário é sempre a opção que escolhem acreditar.</w:t>
      </w:r>
    </w:p>
    <w:bookmarkEnd w:id="0"/>
    <w:p w14:paraId="5C097F03" w14:textId="5E23FA64" w:rsidR="00A7291B" w:rsidRDefault="0025169D" w:rsidP="00A7291B">
      <w:pPr>
        <w:pStyle w:val="NormalBlock"/>
      </w:pPr>
      <w:r>
        <w:t>Essas pessoas lidam com sua ansiedade alimentando-a. Dê-me mais. Eu adoro estar nervoso. Elas vivem com medo e y two ks simplesmente lhes dá mais um motivo para permanecerem com medo. E então há as pessoas que começam um culto.</w:t>
      </w:r>
    </w:p>
    <w:bookmarkEnd w:id="0"/>
    <w:p w14:paraId="5C097F03" w14:textId="5E23FA64" w:rsidR="00A7291B" w:rsidRDefault="0025169D" w:rsidP="00A7291B">
      <w:pPr>
        <w:pStyle w:val="NormalBlock"/>
      </w:pPr>
      <w:r>
        <w:t>Estas são as pessoas que acreditam que há uma conspiração por trás Deuteronômio tudo. Elas começam um boletim informativo, formam comitês Deuteronômio ação, estocam comida e baterias. Essas pessoas lidam com sua ansiedade criando um culto ou uma estratificação, uma estratificação Naum sociedade cuja religião ou força unificadora é a própria conspiração. E, neste caso, o grupo mais recente a surgir é o culto formado em torno Daniel conspiração do ano 2000.</w:t>
      </w:r>
    </w:p>
    <w:bookmarkEnd w:id="0"/>
    <w:p w14:paraId="5C097F03" w14:textId="5E23FA64" w:rsidR="00A7291B" w:rsidRDefault="0025169D" w:rsidP="00A7291B">
      <w:pPr>
        <w:pStyle w:val="NormalBlock"/>
      </w:pPr>
      <w:r>
        <w:t>Você visitará todas as congregações Daniel seita y2k. E então, é claro, há um quarto grupo, que eu chamo Deuteronômio os aproveitadores. São as pessoas mais cínicas. Eles respondem à ansiedade, certo, mas respondem à ansiedade dos outros. E a maneira como respondem é ganhando dinheiro com o medo dos outros.</w:t>
      </w:r>
    </w:p>
    <w:bookmarkEnd w:id="0"/>
    <w:p w14:paraId="5C097F03" w14:textId="5E23FA64" w:rsidR="00A7291B" w:rsidRDefault="0025169D" w:rsidP="00A7291B">
      <w:pPr>
        <w:pStyle w:val="NormalBlock"/>
      </w:pPr>
      <w:r>
        <w:t>Você sabe, uma coisa é lucrar cobrando alguém para consertar seu computador a fim Deuteronômio prepará-lo para o ano 2000. Quero dizer, claro, isso é algo legítimo. É bem diferente simplesmente lucrar com o medo Deuteronômio alguém do ano 2000. Essas pessoas produzem produtos, serviços, seminários que promovem e prolongam a ansiedade sem qualquer consideração em realmente resolver o problema. Então, temos os aproveitadores.</w:t>
      </w:r>
    </w:p>
    <w:bookmarkEnd w:id="0"/>
    <w:p w14:paraId="5C097F03" w14:textId="5E23FA64" w:rsidR="00A7291B" w:rsidRDefault="0025169D" w:rsidP="00A7291B">
      <w:pPr>
        <w:pStyle w:val="NormalBlock"/>
      </w:pPr>
      <w:r>
        <w:t>Como eu disse, não posso fornecer a especialização para preparar um computador para o Y2K, mas talvez, por meio das Escrituras, eu possa ajudar a reduzir a ansiedade e preparar você para o Y2K. Acho que isso está dentro do meu alcance. Agora, não se pode negar que o bug do Y2K é um problema legítimo e precisa ser tratado. Alguns sistemas podem falhar. Pode haver interrupção Deuteronômio serviços importantes.</w:t>
      </w:r>
    </w:p>
    <w:bookmarkEnd w:id="0"/>
    <w:p w14:paraId="5C097F03" w14:textId="5E23FA64" w:rsidR="00A7291B" w:rsidRDefault="0025169D" w:rsidP="00A7291B">
      <w:pPr>
        <w:pStyle w:val="NormalBlock"/>
      </w:pPr>
      <w:r>
        <w:t>Podemos enfrentar algumas dificuldades, até grandes dificuldades. Tudo isso pode ser verdade. Mas, sendo assim, quero que você se lembre Deuteronômio que esta não é a primeira crise pela qual já passamos como nação. Quero dizer, houve algumas guerras, lembra delas? E houve epidemias graves.</w:t>
      </w:r>
    </w:p>
    <w:bookmarkEnd w:id="0"/>
    <w:p w14:paraId="5C097F03" w14:textId="5E23FA64" w:rsidR="00A7291B" w:rsidRDefault="0025169D" w:rsidP="00A7291B">
      <w:pPr>
        <w:pStyle w:val="NormalBlock"/>
      </w:pPr>
      <w:r>
        <w:t>E tivemos todos os tipos Deuteronômio desastres naturais só neste ano. Inundações, tornados, e oh meu, todos os tipos Deuteronômio coisas que aconteceram. E então, claro, há as provações diárias que cada um Deuteronômio nós tem que enfrentar: doença, a criação dos filhos e o sustento Daniel vida. E todos nós, um dia, temos que enfrentar a morte, a provação suprema. E claro, agora, some a tudo isso, o problema do ano 2000.</w:t>
      </w:r>
    </w:p>
    <w:bookmarkEnd w:id="0"/>
    <w:p w14:paraId="5C097F03" w14:textId="5E23FA64" w:rsidR="00A7291B" w:rsidRDefault="0025169D" w:rsidP="00A7291B">
      <w:pPr>
        <w:pStyle w:val="NormalBlock"/>
      </w:pPr>
      <w:r>
        <w:t>Como eu disse antes, a pergunta sugerida no meu sermão intitulado, por que, p o r q u ê dois k, é esta: por que deixar que o problema do 2k te preocupe mais do que as outras coisas Daniel vida te preocupam? Este problema pode ser colocado em perspectiva se lembrarmos Deuteronômio várias coisas que são verdadeiras. Verdadeiras e certamente mais certas do que qualquer problema que o bug do 2k possa ou não trazer. Então, o que estou pedindo a você com esta questão é que a veja pelos olhos Daniel fé e a compare com o que você sabe ser verdade sobre esta vida, a verdade que foi revelada a você pela palavra Deuteronômio Deus. Compare o problema com a verdade.</w:t>
      </w:r>
    </w:p>
    <w:bookmarkEnd w:id="0"/>
    <w:p w14:paraId="5C097F03" w14:textId="5E23FA64" w:rsidR="00A7291B" w:rsidRDefault="0025169D" w:rsidP="00A7291B">
      <w:pPr>
        <w:pStyle w:val="NormalBlock"/>
      </w:pPr>
      <w:r>
        <w:t>Ok? Verdade número 1: Deus governa o mundo, não a tecnologia. Paulo explicou essa verdade aos pensadores e filósofos Deuteronômio seu tempo, que pensavam estar Naum vanguarda do conhecimento e Daniel descoberta. E a eles ele se referiu a Deus como, o Deus que fez o mundo e todas as coisas nele, pois ele é o Senhor do céu e Daniel terra. Atos capítulo 4 versículo 24.</w:t>
      </w:r>
    </w:p>
    <w:bookmarkEnd w:id="0"/>
    <w:p w14:paraId="5C097F03" w14:textId="5E23FA64" w:rsidR="00A7291B" w:rsidRDefault="0025169D" w:rsidP="00A7291B">
      <w:pPr>
        <w:pStyle w:val="NormalBlock"/>
      </w:pPr>
      <w:r>
        <w:t>A tecnologia é serva Deuteronômio Deus, não o contrário. Sabe, também pensavam que a pólvora seria a nossa ruína, quando foi inventada, por causa do seu grande poder destrutivo, e nos preocupávamos que as armas nucleares nos destruíssem. Cada geração tem seu novo medo. Cada geração tem sua nova ansiedade. Mas Deus governa o mundo que Ele criou e somente Deus tem o poder Deuteronômio destruí-lo.</w:t>
      </w:r>
    </w:p>
    <w:bookmarkEnd w:id="0"/>
    <w:p w14:paraId="5C097F03" w14:textId="5E23FA64" w:rsidR="00A7291B" w:rsidRDefault="0025169D" w:rsidP="00A7291B">
      <w:pPr>
        <w:pStyle w:val="NormalBlock"/>
      </w:pPr>
      <w:r>
        <w:t>Pedro diz que os céus e a terra presentes, pela Sua palavra, estão reservados para o fogo, guardados para o dia do juízo e Daniel destruição dos homens ímpios. 2 Pedro capítulo 3 versículo 7. E então, um pouco mais adiante, no versículo 10, ele diz que os céus passarão com grande estrondo, e os elementos se dissolverão com intenso calor, e a terra e as suas obras serão queimadas. Isso inclui computadores. Nenhum software no céu, rapazes.</w:t>
      </w:r>
    </w:p>
    <w:bookmarkEnd w:id="0"/>
    <w:p w14:paraId="5C097F03" w14:textId="5E23FA64" w:rsidR="00A7291B" w:rsidRDefault="0025169D" w:rsidP="00A7291B">
      <w:pPr>
        <w:pStyle w:val="NormalBlock"/>
      </w:pPr>
      <w:r>
        <w:t>Portanto, uma verdade básica para conter a ansiedade é que Deus está no controle do mundo e nenhum homem nem nenhuma falha tecnológica pode ou tem permissão para destruir o mundo. Somente Deus pode fazer isso. Verdade número 2, Deus cuida do seu povo. Se há algo que aprendemos do evangelho, é que Deus ama profundamente o seu povo. Não é que Deus goste do seu povo ou que Deus tenha afeição pelo seu povo.</w:t>
      </w:r>
    </w:p>
    <w:bookmarkEnd w:id="0"/>
    <w:p w14:paraId="5C097F03" w14:textId="5E23FA64" w:rsidR="00A7291B" w:rsidRDefault="0025169D" w:rsidP="00A7291B">
      <w:pPr>
        <w:pStyle w:val="NormalBlock"/>
      </w:pPr>
      <w:r>
        <w:t>É que Deus ama profundamente o seu povo. Ele amou e cuidou dos judeus por milhares Deuteronômio anos, apesar Daniel sua rebelião, desobediência e idolatria. E através Deuteronômio Jesus Cristo, ou melhor, por meio Deuteronômio Jesus Cristo, Ele nos mostrou o quanto se importa com aqueles que vêm a Ele em fé. O próprio Jesus assegurou aos seus discípulos que, se buscarem primeiro o seu reino, Deus proverá todas as suas necessidades. Em Mateus capítulo 6 versículo 25, Jesus diz com bastante ênfase: Não andeis ansiosos pela vossa vida.</w:t>
      </w:r>
    </w:p>
    <w:bookmarkEnd w:id="0"/>
    <w:p w14:paraId="5C097F03" w14:textId="5E23FA64" w:rsidR="00A7291B" w:rsidRDefault="0025169D" w:rsidP="00A7291B">
      <w:pPr>
        <w:pStyle w:val="NormalBlock"/>
      </w:pPr>
      <w:r>
        <w:t>E ele continua mencionando com o que as pessoas mais se preocupam. Elas se preocupam com comida, se preocupam com roupas, se preocupam com abrigo. Não são essas as coisas com que nos preocupamos? Que o bug do ano 2000 eliminará Deuteronômio nossa sociedade ou causará problemas? E ainda assim, há 2000 anos ele disse a pessoas que nem sequer podiam começar a imaginar o que era um computador, para não se preocuparem com comida, roupas e abrigo.</w:t>
      </w:r>
    </w:p>
    <w:bookmarkEnd w:id="0"/>
    <w:p w14:paraId="5C097F03" w14:textId="5E23FA64" w:rsidR="00A7291B" w:rsidRDefault="0025169D" w:rsidP="00A7291B">
      <w:pPr>
        <w:pStyle w:val="NormalBlock"/>
      </w:pPr>
      <w:r>
        <w:t>É a mesma mensagem. Ele promete que Deus sabe, e aqui está a parte importante, que Deus sabe Deuteronômio antemão o que precisamos. De antemão, Ele sabe o que precisamos e Ele proverá isso. Deus já sabe o que acontecerá no ano 2000 e está preparado para isso com antecedência, o que precisamos. Portanto, devemos nos preocupar menos com o bug e confiar mais que Deus proverá o que precisamos.</w:t>
      </w:r>
    </w:p>
    <w:bookmarkEnd w:id="0"/>
    <w:p w14:paraId="5C097F03" w14:textId="5E23FA64" w:rsidR="00A7291B" w:rsidRDefault="0025169D" w:rsidP="00A7291B">
      <w:pPr>
        <w:pStyle w:val="NormalBlock"/>
      </w:pPr>
      <w:r>
        <w:t>Verdade número 3, verdadeira segurança. A verdadeira segurança está em Deus, não em computadores. Obrigado, Matt. Você sabe, se você entende, veja, Matt é um grande especialista em computadores. Então, quando ele diz amém, rapaz, isso realmente fala por toda a indústria.</w:t>
      </w:r>
    </w:p>
    <w:bookmarkEnd w:id="0"/>
    <w:p w14:paraId="5C097F03" w14:textId="5E23FA64" w:rsidR="00A7291B" w:rsidRDefault="0025169D" w:rsidP="00A7291B">
      <w:pPr>
        <w:pStyle w:val="NormalBlock"/>
      </w:pPr>
      <w:r>
        <w:t>Claro, aquelas pessoas cuja vida está neste mundo, cuja paz e segurança estão baseadas em um fluxo constante Deuteronômio bens e serviços fornecidos pela tecnologia, têm medo se a tecnologia falhar com elas. Veja, enquanto as coisas estiverem funcionando bem, enquanto o sistema estiver operando, tudo está bem. Agora, não estou dizendo que os cristãos não precisam Deuteronômio tecnologia, ou que os cristãos não podem ser afetados por uma grande falha Deuteronômio computador. Não estou dizendo isso. Estou simplesmente dizendo que a segurança e a paz Deuteronômio espírito Deuteronômio um cristão não estão ligadas a essas coisas.</w:t>
      </w:r>
    </w:p>
    <w:bookmarkEnd w:id="0"/>
    <w:p w14:paraId="5C097F03" w14:textId="5E23FA64" w:rsidR="00A7291B" w:rsidRDefault="0025169D" w:rsidP="00A7291B">
      <w:pPr>
        <w:pStyle w:val="NormalBlock"/>
      </w:pPr>
      <w:r>
        <w:t>Deus diz claramente àqueles que nele confiam: Nunca o deixarei, jamais o abandonarei. Hebreus capítulo 13 versículo 5. Isso dá a toda pessoa que depende Deuteronômio Deus e Deuteronômio Cristo a capacidade Deuteronômio dizer o que o salmista disse há muitos 100 anos no Salmo 116. Ele disse: O Senhor é o meu ajudador, não temerei. E nós podemos dizer a mesma coisa.</w:t>
      </w:r>
    </w:p>
    <w:bookmarkEnd w:id="0"/>
    <w:p w14:paraId="5C097F03" w14:textId="5E23FA64" w:rsidR="00A7291B" w:rsidRDefault="0025169D" w:rsidP="00A7291B">
      <w:pPr>
        <w:pStyle w:val="NormalBlock"/>
      </w:pPr>
      <w:r>
        <w:t>O Senhor é o nosso ajudador, não temeremos. Nem em 1999, nem em 2000, nem em 2001 ou em qualquer tempo futuro, porque o Senhor é o meu ajudador. Sempre haverá ameaças à nossa segurança. Sempre haverá ameaças ao nosso bem-estar neste mundo. Mas se a nossa segurança repousar Naum nossa fé em Deus, não seremos abalados, não importa o que aconteça neste mundo.</w:t>
      </w:r>
    </w:p>
    <w:bookmarkEnd w:id="0"/>
    <w:p w14:paraId="5C097F03" w14:textId="5E23FA64" w:rsidR="00A7291B" w:rsidRDefault="0025169D" w:rsidP="00A7291B">
      <w:pPr>
        <w:pStyle w:val="NormalBlock"/>
      </w:pPr>
      <w:r>
        <w:t>Nenhum Deuteronômio nós tem garantia Deuteronômio que viverá até 2000. Você já pensou nisso? Quem diz que você estará lá em 2000? Mas se estivermos, será interessante ver o que acontecerá quando o ano 2000 chegar. Ficarei ansioso para ver se as pessoas ficarão aliviadas ou angustiadas naquele momento.</w:t>
      </w:r>
    </w:p>
    <w:bookmarkEnd w:id="0"/>
    <w:p w14:paraId="5C097F03" w14:textId="5E23FA64" w:rsidR="00A7291B" w:rsidRDefault="0025169D" w:rsidP="00A7291B">
      <w:pPr>
        <w:pStyle w:val="NormalBlock"/>
      </w:pPr>
      <w:r>
        <w:t>Aliviados porque não foi tão ruim, ou angustiados porque foi pior do que pensavam. O que será mais interessante, porém, será a maneira como os cristãos lidarão com a chegada do novo milênio. Suspeito que não haverá alívio. Suspeito que não haverá angústia para os discípulos Deuteronômio Jesus. E sabe por quê?</w:t>
      </w:r>
    </w:p>
    <w:bookmarkEnd w:id="0"/>
    <w:p w14:paraId="5C097F03" w14:textId="5E23FA64" w:rsidR="00A7291B" w:rsidRDefault="0025169D" w:rsidP="00A7291B">
      <w:pPr>
        <w:pStyle w:val="NormalBlock"/>
      </w:pPr>
      <w:r>
        <w:t>Bem, antes Deuteronômio tudo, os cristãos não vivem em negação. Espera-se que os cristãos sejam prudentes e tenham se preparado sabiamente tentando resolver o problema e não fugindo dele. Os computadores Daniel nossa igreja estarão prontos e, se mais alguém precisar Deuteronômio informações sobre o que fazer, acredite ou não, há um folheto Deuteronômio 4 páginas que eles divulgaram. Mas a Agência Federal Deuteronômio Gestão Deuteronômio Emergências chamou um boletim y two k e, nesse boletim, explicaram o problema. E o que fazer em relação a produtos elétricos Deuteronômio consumo, computadores pessoais ou qualquer outra coisa que possa ser afetada.</w:t>
      </w:r>
    </w:p>
    <w:bookmarkEnd w:id="0"/>
    <w:p w14:paraId="5C097F03" w14:textId="5E23FA64" w:rsidR="00A7291B" w:rsidRDefault="0025169D" w:rsidP="00A7291B">
      <w:pPr>
        <w:pStyle w:val="NormalBlock"/>
      </w:pPr>
      <w:r>
        <w:t>E eu anotei essa informação nas suas anotações Daniel lição. Você pode simplesmente ligar para 1-800-480-2520 ou acessá-las Naum internet em www.fema.gov.government/y2k. Basta ligar. Os cristãos não se escondem, eles pedem a ajuda Deuteronômio Deus para lidar com o problema. Eu também sei que os cristãos não se rendem.</w:t>
      </w:r>
    </w:p>
    <w:bookmarkEnd w:id="0"/>
    <w:p w14:paraId="5C097F03" w14:textId="5E23FA64" w:rsidR="00A7291B" w:rsidRDefault="0025169D" w:rsidP="00A7291B">
      <w:pPr>
        <w:pStyle w:val="NormalBlock"/>
      </w:pPr>
      <w:r>
        <w:t>Nossas vidas estão nas mãos Deuteronômio Deus. Ele é nosso protetor, Ele é nosso escudo. Ele prometeu nos sustentar e suprir nossas necessidades. E Ele pode fazer isso não importa o que aconteça no ano 2000. E os cristãos não começam uma seita.</w:t>
      </w:r>
    </w:p>
    <w:bookmarkEnd w:id="0"/>
    <w:p w14:paraId="5C097F03" w14:textId="5E23FA64" w:rsidR="00A7291B" w:rsidRDefault="0025169D" w:rsidP="00A7291B">
      <w:pPr>
        <w:pStyle w:val="NormalBlock"/>
      </w:pPr>
      <w:r>
        <w:t>Já temos uma religião, já temos uma mensagem para pregar e não é que o mundo está chegando ao fim por causa Deuteronômio uma falha no computador. Essa não é a nossa mensagem. Nossa mensagem é que Jesus Cristo é o Filho Deuteronômio Deus e Ele ressuscitou dos mortos, e quando Ele voltar, é que o mundo vai acabar. Não antes. Nossa tarefa é manter a mensagem.</w:t>
      </w:r>
    </w:p>
    <w:bookmarkEnd w:id="0"/>
    <w:p w14:paraId="5C097F03" w14:textId="5E23FA64" w:rsidR="00A7291B" w:rsidRDefault="0025169D" w:rsidP="00A7291B">
      <w:pPr>
        <w:pStyle w:val="NormalBlock"/>
      </w:pPr>
      <w:r>
        <w:t>Nossa tarefa é permanecer fiéis a essa mensagem, não importa o que aconteça em 2000 ou em qualquer ano além disso. E os cristãos não lucram com a ignorância. Nosso trabalho é ser e trazer a luz Daniel verdade ao mundo para que todos possam ser livres do medo Daniel morte e livres Daniel maldição do pecado. Não queremos tirar proveito dos medos das pessoas, queremos libertá-las Deuteronômio seus medos. Os cristãos não têm medo do futuro, nós o recebemos com alegria porque é onde Jesus nos espera e queremos que outros também aguardem sua vinda sem medo.</w:t>
      </w:r>
    </w:p>
    <w:bookmarkEnd w:id="0"/>
    <w:p w14:paraId="5C097F03" w14:textId="5E23FA64" w:rsidR="00A7291B" w:rsidRDefault="0025169D" w:rsidP="00A7291B">
      <w:pPr>
        <w:pStyle w:val="NormalBlock"/>
      </w:pPr>
      <w:r>
        <w:t>E assim, ao perguntar, ou melhor, ao encerrar, faço a pergunta: o que você estará fazendo quando o relógio marcar 2.000? Você estará com medo? Você estará livre? Mencionei antes que não há garantia Deuteronômio que estaremos aqui mesmo no dia 31 Deuteronômio dezembro, não há garantia Deuteronômio que estaremos aqui então. Alguns podem morrer antes desse tempo.</w:t>
      </w:r>
    </w:p>
    <w:bookmarkEnd w:id="0"/>
    <w:p w14:paraId="5C097F03" w14:textId="5E23FA64" w:rsidR="00A7291B" w:rsidRDefault="0025169D" w:rsidP="00A7291B">
      <w:pPr>
        <w:pStyle w:val="NormalBlock"/>
      </w:pPr>
      <w:r>
        <w:t>Se for assim, eu estaria menos preocupado com a condição do meu computador e muito mais preocupado com a condição Daniel minha alma. Sabe, eles eventualmente consertarão o computador, mas uma alma que morre sem Cristo nunca pode ser consertada. Está eternamente perdida. Então, se você precisa estar em paz com Deus, se você precisa ser liberto do pecado, se você precisa ser restaurado à igreja, se você precisa nos dar a mão direita Daniel comunhão, nossos anciãos estão aqui esta manhã e estão prontos para orar por você, estamos prontos para ouvir sua confissão Deuteronômio fé, estamos prontos para encorajá-lo Deuteronômio qualquer maneira que pudermos. Selecionamos um cântico enquanto Johnny sobe aqui para liderar esse cântico, vamos cantar e ficar Deuteronômio pé para cantar?</w:t>
      </w:r>
    </w:p>
    <w:bookmarkEnd w:id="0"/>
    <w:p w14:paraId="5C097F03" w14:textId="5E23FA64" w:rsidR="00A7291B" w:rsidRDefault="0025169D" w:rsidP="00A7291B">
      <w:pPr>
        <w:pStyle w:val="NormalBlock"/>
      </w:pPr>
      <w:r>
        <w:t>E se você precisar responder, por favor, venha à frente durante este tempo.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