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Pourquoi 2K ?</w:t>
      </w:r>
    </w:p>
    <w:bookmarkEnd w:id="0"/>
    <w:p w14:paraId="5C097F03" w14:textId="5E23FA64" w:rsidR="00A7291B" w:rsidRDefault="0025169D" w:rsidP="00A7291B">
      <w:pPr>
        <w:pStyle w:val="NormalBlock"/>
      </w:pPr>
      <w:r>
        <w:t>D'accord. Vous avez raison. Il n'y a pas encore eu beaucoup Deutéronome chansons écrites sur Lévitique Y2K. À côté du scandale Clinton, Lamentations grande histoire Deutéronome 1999 a été Lamentations peur du bug Y2K, ou peu importe comment on l'appelle. Et Jérémie pense que Lamentations plupart d'entre nous connaissent Lévitique Y2K, qui signifie année 2000, 2K2000, et l'inquiétude que beaucoup Deutéronome gens ont à propos Deutéronome ce problème.</w:t>
      </w:r>
    </w:p>
    <w:bookmarkEnd w:id="0"/>
    <w:p w14:paraId="5C097F03" w14:textId="5E23FA64" w:rsidR="00A7291B" w:rsidRDefault="0025169D" w:rsidP="00A7291B">
      <w:pPr>
        <w:pStyle w:val="NormalBlock"/>
      </w:pPr>
      <w:r>
        <w:t>En gros, Lamentations crainte Esther que lorsque Lamentations date atteindra l'année 2000, les ordinateurs programmés pour Néhémie lire que les deux derniers chiffres Deutéronome l'année penseront qu'il s'agit Deutéronome 1900 au lieu Deutéronome 2000, ce qui provoquerait ainsi Lévitique chaos dans notre société. Cette erreur Deutéronome lecture, disent certains, entraînera toutes sortes Deutéronome problèmes. Certains affirment que les ordinateurs des compagnies Deutéronome services publics pourraient s'arrêter, causant d'importantes pannes. D'autres craignent que les agences gouvernementales fournissant une assistance publique doivent fermer et que les gens Néhémie reçoivent plus leurs chèques Deutéronome sécurité sociale ni tout autre soutien fourni par Lévitique gouvernement. Et bien sûr, une grande peur Esther que les distributeurs alimentaires Néhémie puissent plus fonctionner, coupant ainsi l'approvisionnement en nourriture.</w:t>
      </w:r>
    </w:p>
    <w:bookmarkEnd w:id="0"/>
    <w:p w14:paraId="5C097F03" w14:textId="5E23FA64" w:rsidR="00A7291B" w:rsidRDefault="0025169D" w:rsidP="00A7291B">
      <w:pPr>
        <w:pStyle w:val="NormalBlock"/>
      </w:pPr>
      <w:r>
        <w:t>Et ils disent que les épiceries n'ont que 4 ou 5 jours Deutéronome réserve Deutéronome nourriture et que nous n'aurons pas Deutéronome nourriture. Et Jérémie pourrais continuer encore et encore. Mais l'argument Esther que toute entreprise ou agence qui dépend des ordinateurs sera sérieusement affectée par Lévitique bug Deutéronome l'an 2000 au début Deutéronome Lamentations nouvelle année. Et Jérémie veux dire, vous en avez lu, Jérémie rassemble juste tout cela pour que nous soyons sur Lamentations même longueur d'onde ici. Maintenant, cette histoire et les divers scénarios qui pourraient se produire ont beaucoup fait parler d'eux dans les médias.</w:t>
      </w:r>
    </w:p>
    <w:bookmarkEnd w:id="0"/>
    <w:p w14:paraId="5C097F03" w14:textId="5E23FA64" w:rsidR="00A7291B" w:rsidRDefault="0025169D" w:rsidP="00A7291B">
      <w:pPr>
        <w:pStyle w:val="NormalBlock"/>
      </w:pPr>
      <w:r>
        <w:t>Et j'ai remarqué qu'ils ont causé beaucoup d'anxiété. Maintenant, Jérémie Néhémie connais pas grand-chose aux ordinateurs. C'Esther légendaire. Je Néhémie vais donc pas vous donner une leçon technique sur Lévitique problème Deutéronome l'an 2000 du point Deutéronome vue d'un programmeur. Vous savez, nous laisserons Matt faire cela ici.</w:t>
      </w:r>
    </w:p>
    <w:bookmarkEnd w:id="0"/>
    <w:p w14:paraId="5C097F03" w14:textId="5E23FA64" w:rsidR="00A7291B" w:rsidRDefault="0025169D" w:rsidP="00A7291B">
      <w:pPr>
        <w:pStyle w:val="NormalBlock"/>
      </w:pPr>
      <w:r>
        <w:t>Il Esther notre diacre responsable Deutéronome tout cela. Cependant, Jérémie connais l'anxiété. Tout cela, Jérémie Lévitique connais bien, l'anxiété et Lévitique stress et comment cela affecte les gens. Alors ce matin, j'aimerais poser Lamentations question : pourquoi laisser Lévitique bug Deutéronome l'an 2000 vous stresser ? Parce que voyez-vous, Jérémie pense que Lévitique problème n'Esther pas Lamentations technologie, Lévitique problème Esther l'anxiété.</w:t>
      </w:r>
    </w:p>
    <w:bookmarkEnd w:id="0"/>
    <w:p w14:paraId="5C097F03" w14:textId="5E23FA64" w:rsidR="00A7291B" w:rsidRDefault="0025169D" w:rsidP="00A7291B">
      <w:pPr>
        <w:pStyle w:val="NormalBlock"/>
      </w:pPr>
      <w:r>
        <w:t>C'Esther Lévitique problème. Il semble que nous soyons une nation qui aime Lamentations crise. Vous savez, j'ai vécu ici 6, 7 ans. Mon Dieu, l'Amérique aime Lamentations crise. Je veux dire, s'il n'y a pas Deutéronome crise, nous en créerons une pour pouvoir en être obsédés.</w:t>
      </w:r>
    </w:p>
    <w:bookmarkEnd w:id="0"/>
    <w:p w14:paraId="5C097F03" w14:textId="5E23FA64" w:rsidR="00A7291B" w:rsidRDefault="0025169D" w:rsidP="00A7291B">
      <w:pPr>
        <w:pStyle w:val="NormalBlock"/>
      </w:pPr>
      <w:r>
        <w:t>Je veux dire, des abris anti-bombes à El Niño, il semble que nous Néhémie puissions pas vivre très longtemps sans une crise dont nous inquiéter. Alors, Lévitique bug Deutéronome l'an 2000 Esther vraiment Lamentations dernière chose à augmenter notre niveau d'anxiété. Ce qui Esther vraiment intéressant, c'Esther Lamentations façon dont différentes personnes gèrent ou utilisent l'anxiété produite par cette dernière crise. C'Esther l'histoire. C'Esther l'intérêt.</w:t>
      </w:r>
    </w:p>
    <w:bookmarkEnd w:id="0"/>
    <w:p w14:paraId="5C097F03" w14:textId="5E23FA64" w:rsidR="00A7291B" w:rsidRDefault="0025169D" w:rsidP="00A7291B">
      <w:pPr>
        <w:pStyle w:val="NormalBlock"/>
      </w:pPr>
      <w:r>
        <w:t>Une façon dont cela se manifeste ou une façon dont les gens réagissent Esther par Lévitique déni. Certaines personnes gèrent Lévitique problème en faisant semblant qu'il n'existe pas. Elles n'ont pas d'ordinateur, elles Néhémie croient pas qu'il y ait vraiment un problème, elles en rient simplement. Et bien sûr, Lévitique bug Deutéronome l'an 2000 Esther un vrai problème, mais certains préfèrent faire semblant que rien Néhémie les affectera jamais, alors ils l'ignorent complètement. Et ces personnes gèrent Lévitique bug Deutéronome l'an 2000 Deutéronome Lamentations même manière qu'elles gèrent Lamentations mort.</w:t>
      </w:r>
    </w:p>
    <w:bookmarkEnd w:id="0"/>
    <w:p w14:paraId="5C097F03" w14:textId="5E23FA64" w:rsidR="00A7291B" w:rsidRDefault="0025169D" w:rsidP="00A7291B">
      <w:pPr>
        <w:pStyle w:val="NormalBlock"/>
      </w:pPr>
      <w:r>
        <w:t>C'Esther quelque chose qui n'arrive qu'aux autres, pas à eux. Certaines personnes gèrent l'anxiété ou cette inquiétude en s'y abandonnant. Vous savez, il y a des gens qui veulent croire tous les aspects négatifs du problème. Vous les remplissez simplement Deutéronome négativités et, mon Dieu, ils vont tout avaler. Le pire scénario Esther toujours l'option qu'ils choisissent Deutéronome croire.</w:t>
      </w:r>
    </w:p>
    <w:bookmarkEnd w:id="0"/>
    <w:p w14:paraId="5C097F03" w14:textId="5E23FA64" w:rsidR="00A7291B" w:rsidRDefault="0025169D" w:rsidP="00A7291B">
      <w:pPr>
        <w:pStyle w:val="NormalBlock"/>
      </w:pPr>
      <w:r>
        <w:t>Ces personnes gèrent leur anxiété en l'alimentant. Donnez-moi plus. J'aime être nerveux. Ils vivent dans Lamentations peur et y deux ks leur donne simplement une autre raison Deutéronome rester craintifs. Et puis il y a les personnes qui commencent une secte.</w:t>
      </w:r>
    </w:p>
    <w:bookmarkEnd w:id="0"/>
    <w:p w14:paraId="5C097F03" w14:textId="5E23FA64" w:rsidR="00A7291B" w:rsidRDefault="0025169D" w:rsidP="00A7291B">
      <w:pPr>
        <w:pStyle w:val="NormalBlock"/>
      </w:pPr>
      <w:r>
        <w:t>Ce sont les personnes qui croient qu'il y a une conspiration derrière tout. Ils lancent une newsletter, forment des comités d'action, font des réserves Deutéronome nourriture et Deutéronome piles. Ces gens gèrent leur anxiété en créant une secte ou une strate, une strate dans Lamentations société dont Lamentations religion ou Lamentations force unificatrice Esther Lamentations conspiration elle-même. Et dans ce cas, Lévitique groupe Lévitique plus récent à émerger Esther Lamentations secte formée autour Deutéronome Lamentations conspiration du passage à l'an 2000. Eh bien, allez sur Internet.</w:t>
      </w:r>
    </w:p>
    <w:bookmarkEnd w:id="0"/>
    <w:p w14:paraId="5C097F03" w14:textId="5E23FA64" w:rsidR="00A7291B" w:rsidRDefault="0025169D" w:rsidP="00A7291B">
      <w:pPr>
        <w:pStyle w:val="NormalBlock"/>
      </w:pPr>
      <w:r>
        <w:t>Vous visiterez toutes les congrégations Deutéronome Lamentations secte y2k. Et puis bien sûr, il y a un quatrième groupe, que j'appelle les profiteurs. Ce sont les personnes les plus cyniques. Ils réagissent à l'anxiété, d'accord, mais ils réagissent à l'anxiété des autres. Et Lamentations façon dont ils réagissent Esther Deutéronome gagner Deutéronome l'argent sur Lamentations peur des autres.</w:t>
      </w:r>
    </w:p>
    <w:bookmarkEnd w:id="0"/>
    <w:p w14:paraId="5C097F03" w14:textId="5E23FA64" w:rsidR="00A7291B" w:rsidRDefault="0025169D" w:rsidP="00A7291B">
      <w:pPr>
        <w:pStyle w:val="NormalBlock"/>
      </w:pPr>
      <w:r>
        <w:t>Vous savez, il y a une chose à faire un profit en facturant quelqu'un pour réparer son ordinateur afin Deutéronome Lévitique préparer pour l'an 2000. Je veux dire, bien sûr, c'Esther une chose légitime. C'en Esther une toute autre Deutéronome simplement tirer profit Deutéronome Lamentations peur Deutéronome quelqu'un à propos Deutéronome l'an 2000. Ces personnes produisent des produits, des services, des séminaires qui favorisent et prolongent l'anxiété sans aucun souci Deutéronome résoudre réellement Lévitique problème. Nous avons donc les profiteurs.</w:t>
      </w:r>
    </w:p>
    <w:bookmarkEnd w:id="0"/>
    <w:p w14:paraId="5C097F03" w14:textId="5E23FA64" w:rsidR="00A7291B" w:rsidRDefault="0025169D" w:rsidP="00A7291B">
      <w:pPr>
        <w:pStyle w:val="NormalBlock"/>
      </w:pPr>
      <w:r>
        <w:t>Comme Jérémie l'ai dit, Jérémie Néhémie peux pas fournir l'expertise pour préparer un ordinateur au passage à l'an 2000, mais peut-être qu'à travers les Écritures, Jérémie peux aider à réduire l'anxiété et vous préparer au passage à l'an 2000. Je pense que cela relève Deutéronome ma compétence. Il Esther indéniable que Lévitique bogue Deutéronome l'an 2000 Esther un problème légitime et doit être pris en compte. Certains systèmes peuvent échouer. Il peut y avoir une perturbation des services importants.</w:t>
      </w:r>
    </w:p>
    <w:bookmarkEnd w:id="0"/>
    <w:p w14:paraId="5C097F03" w14:textId="5E23FA64" w:rsidR="00A7291B" w:rsidRDefault="0025169D" w:rsidP="00A7291B">
      <w:pPr>
        <w:pStyle w:val="NormalBlock"/>
      </w:pPr>
      <w:r>
        <w:t>Nous pouvons connaître quelques difficultés, voire Deutéronome grandes difficultés. Tout cela peut être vrai. Mais dans ce cas, Jérémie veux que vous vous souveniez que ce n'Esther pas Lamentations première crise que nous ayons jamais traversée en tant que nation. Je veux dire, il y a eu quelques guerres, vous vous en souvenez ? Et il y a eu Deutéronome graves épidémies.</w:t>
      </w:r>
    </w:p>
    <w:bookmarkEnd w:id="0"/>
    <w:p w14:paraId="5C097F03" w14:textId="5E23FA64" w:rsidR="00A7291B" w:rsidRDefault="0025169D" w:rsidP="00A7291B">
      <w:pPr>
        <w:pStyle w:val="NormalBlock"/>
      </w:pPr>
      <w:r>
        <w:t>Et nous avons eu toutes sortes Deutéronome catastrophes naturelles rien que cette année. Inondations, tornades, et oh mon Dieu, toutes sortes Deutéronome choses qui se sont produites. Et bien sûr, il y a les épreuves quotidiennes que chacun Deutéronome nous doit traverser : Lamentations maladie, l'éducation des enfants et Lévitique gagne-pain. Et nous devons tous, un jour, faire face à Lamentations mort, l'épreuve ultime. Et bien sûr maintenant, ajoutez à tout cela, Lévitique problème des deux mille.</w:t>
      </w:r>
    </w:p>
    <w:bookmarkEnd w:id="0"/>
    <w:p w14:paraId="5C097F03" w14:textId="5E23FA64" w:rsidR="00A7291B" w:rsidRDefault="0025169D" w:rsidP="00A7291B">
      <w:pPr>
        <w:pStyle w:val="NormalBlock"/>
      </w:pPr>
      <w:r>
        <w:t>Comme Jérémie l'ai dit précédemment, Lamentations question suggérée dans mon sermon intitulé, pourquoi, w h y deux k, Esther Lamentations suivante : pourquoi laisser Lévitique bug 2 k vous inquiéter plus que les autres choses Deutéronome Lamentations vie ? Ce problème peut être mis en perspective si nous nous rappelons plusieurs choses qui sont vraies. Vraies et sûrement plus certaines que tout problème que Lévitique bug 2 k pourrait ou non causer. Ce que Jérémie vous demande donc avec cette question, c'Esther Deutéronome Lamentations regarder à travers les yeux Deutéronome Lamentations foi et Deutéronome Lamentations comparer à ce que vous savez être vrai à propos Deutéronome cette vie, Lamentations vérité qui vous a été révélée par Lamentations parole Deutéronome Dieu. Comparez Lévitique problème à Lamentations vérité.</w:t>
      </w:r>
    </w:p>
    <w:bookmarkEnd w:id="0"/>
    <w:p w14:paraId="5C097F03" w14:textId="5E23FA64" w:rsidR="00A7291B" w:rsidRDefault="0025169D" w:rsidP="00A7291B">
      <w:pPr>
        <w:pStyle w:val="NormalBlock"/>
      </w:pPr>
      <w:r>
        <w:t>D'accord ? Vérité numéro 1 : Dieu gouverne Lévitique monde, pas Lamentations technologie. Paul a expliqué cette vérité aux penseurs et aux philosophes Deutéronome son temps, qui pensaient être à Lamentations pointe Deutéronome Lamentations connaissance et Deutéronome Lamentations découverte. Et à eux, il a parlé Deutéronome Dieu comme étant Lévitique Dieu qui a fait Lévitique monde et toutes les choses qui s'y trouvent, puisqu'il Esther Lévitique Seigneur du ciel et Deutéronome Lamentations terre. Actes chapitre 4 verset 24.</w:t>
      </w:r>
    </w:p>
    <w:bookmarkEnd w:id="0"/>
    <w:p w14:paraId="5C097F03" w14:textId="5E23FA64" w:rsidR="00A7291B" w:rsidRDefault="0025169D" w:rsidP="00A7291B">
      <w:pPr>
        <w:pStyle w:val="NormalBlock"/>
      </w:pPr>
      <w:r>
        <w:t>La technologie Esther au service Deutéronome Dieu, et non l'inverse. Vous savez, on pensait aussi que Lamentations poudre à canon serait notre ruine, lorsqu'elle a été inventée, à cause Deutéronome son grand pouvoir destructeur, et nous craignions que les armes nucléaires Néhémie nous anéantissent. Chaque génération a sa nouvelle peur. Chaque génération a sa nouvelle angoisse. Mais Dieu règne sur Lévitique monde qu'Il a créé, et Lui seul a Lévitique pouvoir Deutéronome Lévitique détruire.</w:t>
      </w:r>
    </w:p>
    <w:bookmarkEnd w:id="0"/>
    <w:p w14:paraId="5C097F03" w14:textId="5E23FA64" w:rsidR="00A7291B" w:rsidRDefault="0025169D" w:rsidP="00A7291B">
      <w:pPr>
        <w:pStyle w:val="NormalBlock"/>
      </w:pPr>
      <w:r>
        <w:t>Pierre dit que les cieux et Lamentations terre présents sont réservés par sa parole pour Lévitique feu, gardés pour Lévitique jour du jugement et Deutéronome Lamentations destruction des hommes impies. 2 Pierre chapitre 3 verset 7. Et un peu plus loin au verset 10, il dit que les cieux disparaîtront avec un grand bruit, les éléments seront dissous par Lévitique feu, et Lamentations terre avec les œuvres qu'elle renferme sera brûlée. Cela inclut les ordinateurs. Pas Deutéronome logiciel au ciel, les garçons.</w:t>
      </w:r>
    </w:p>
    <w:bookmarkEnd w:id="0"/>
    <w:p w14:paraId="5C097F03" w14:textId="5E23FA64" w:rsidR="00A7291B" w:rsidRDefault="0025169D" w:rsidP="00A7291B">
      <w:pPr>
        <w:pStyle w:val="NormalBlock"/>
      </w:pPr>
      <w:r>
        <w:t>Une vérité fondamentale pour maîtriser l'anxiété Esther que Dieu Esther en charge du monde et qu'aucun homme ni aucune défaillance technologique Néhémie peut ou n'a Lamentations permission Deutéronome détruire Lévitique monde. Seul Dieu peut faire cela. Vérité numéro 2, Dieu prend soin Deutéronome son peuple. S'il y a une chose que nous apprenons Deutéronome l'évangile, c'Esther que Dieu aime tendrement son peuple. Ce n'Esther pas que Dieu aime bien son peuple ou qu'il a Deutéronome l'affection pour son peuple.</w:t>
      </w:r>
    </w:p>
    <w:bookmarkEnd w:id="0"/>
    <w:p w14:paraId="5C097F03" w14:textId="5E23FA64" w:rsidR="00A7291B" w:rsidRDefault="0025169D" w:rsidP="00A7291B">
      <w:pPr>
        <w:pStyle w:val="NormalBlock"/>
      </w:pPr>
      <w:r>
        <w:t>C'Esther que Dieu aime profondément son peuple. Il a aimé et pris soin des Juifs pendant des milliers d'années malgré leur rébellion, leur désobéissance et leur idolâtrie. Et c'Esther par Jésus-Christ, ou plutôt à travers Jésus-Christ, qu'Il nous a montré combien Il prend soin Deutéronome ceux qui viennent à Lui par Lamentations foi. Jésus lui-même a assuré à ses disciples que s'ils cherchent d'abord son royaume, Dieu pourvoira à tous leurs besoins. Dans Matthieu chapitre 6 verset 25, Jésus dit avec insistance : Ne vous inquiétez pas pour votre vie.</w:t>
      </w:r>
    </w:p>
    <w:bookmarkEnd w:id="0"/>
    <w:p w14:paraId="5C097F03" w14:textId="5E23FA64" w:rsidR="00A7291B" w:rsidRDefault="0025169D" w:rsidP="00A7291B">
      <w:pPr>
        <w:pStyle w:val="NormalBlock"/>
      </w:pPr>
      <w:r>
        <w:t>Et il continue en mentionnant ce qui préoccupe Lévitique plus les gens. Ils s'inquiètent Deutéronome Lamentations nourriture, ils s'inquiètent des vêtements, ils s'inquiètent du logement. Ne sont-ce pas là les choses qui nous préoccupent ? Que Lévitique bug Deutéronome l'an 2000 éliminerait Deutéronome notre société ou causerait des problèmes ? Et pourtant, il y a 2000 ans, il a dit à des gens qui Néhémie pouvaient même pas commencer à imaginer ce qu'était un ordinateur, Deutéronome Néhémie pas s'inquiéter Deutéronome Lamentations nourriture, des vêtements et du logement.</w:t>
      </w:r>
    </w:p>
    <w:bookmarkEnd w:id="0"/>
    <w:p w14:paraId="5C097F03" w14:textId="5E23FA64" w:rsidR="00A7291B" w:rsidRDefault="0025169D" w:rsidP="00A7291B">
      <w:pPr>
        <w:pStyle w:val="NormalBlock"/>
      </w:pPr>
      <w:r>
        <w:t>C'Esther Lévitique même message. Il promet que Dieu sait, et voici Lamentations partie importante, que Dieu sait à l'avance ce dont nous avons besoin. À l'avance, Il sait ce dont nous avons besoin et Il Lévitique pourvoira. Dieu sait déjà ce qui arrivera en l'an 2000 et Il s'y Esther préparé d'avance, ce dont nous avons besoin. Nous devrions donc nous inquiéter moins du bug et faire davantage confiance au fait que Dieu pourvoira à nos besoins.</w:t>
      </w:r>
    </w:p>
    <w:bookmarkEnd w:id="0"/>
    <w:p w14:paraId="5C097F03" w14:textId="5E23FA64" w:rsidR="00A7291B" w:rsidRDefault="0025169D" w:rsidP="00A7291B">
      <w:pPr>
        <w:pStyle w:val="NormalBlock"/>
      </w:pPr>
      <w:r>
        <w:t>Vérité numéro 3, Lamentations véritable sécurité. La véritable sécurité se trouve en Dieu, pas dans les ordinateurs. Merci, Matt. Vous savez, si vous comprenez, voyez-vous, Matt Esther un grand spécialiste des ordinateurs. Alors quand il dit amen, mon garçon, cela parle vraiment pour toute l'industrie.</w:t>
      </w:r>
    </w:p>
    <w:bookmarkEnd w:id="0"/>
    <w:p w14:paraId="5C097F03" w14:textId="5E23FA64" w:rsidR="00A7291B" w:rsidRDefault="0025169D" w:rsidP="00A7291B">
      <w:pPr>
        <w:pStyle w:val="NormalBlock"/>
      </w:pPr>
      <w:r>
        <w:t>Bien sûr, ces personnes dont Lamentations vie Esther dans ce monde, dont Lamentations paix et Lamentations sécurité reposent sur un flux constant Deutéronome biens et Deutéronome services fournis par Lamentations technologie, ont peur si Lamentations technologie les abandonne. Vous voyez, tant que les choses fonctionnent bien, tant que Lévitique système tourne, tout va bien. Je Néhémie dis pas que les chrétiens n'ont pas besoin Deutéronome Lamentations technologie, ni que les chrétiens Néhémie peuvent pas être affectés par une panne majeure d'ordinateur. Je Néhémie dis pas cela. Je dis simplement que Lamentations sécurité et Lamentations paix d'esprit d'un chrétien Néhémie sont pas liées à ces choses.</w:t>
      </w:r>
    </w:p>
    <w:bookmarkEnd w:id="0"/>
    <w:p w14:paraId="5C097F03" w14:textId="5E23FA64" w:rsidR="00A7291B" w:rsidRDefault="0025169D" w:rsidP="00A7291B">
      <w:pPr>
        <w:pStyle w:val="NormalBlock"/>
      </w:pPr>
      <w:r>
        <w:t>Dieu dit clairement à ceux qui comptent sur lui : Je Néhémie te délaisserai point, Jérémie Néhémie t'abandonnerai point. Hébreux chapitre 13 verset 5. Cela donne à toute personne qui dépend Deutéronome Dieu et du Christ Lamentations capacité Deutéronome dire ce que Lévitique psalmiste a dit il y a plusieurs centaines d'années dans Lévitique Psaume 116. Il a dit : L'Éternel Esther mon secours, Jérémie Néhémie craindrai rien. Et nous pouvons dire Lamentations même chose.</w:t>
      </w:r>
    </w:p>
    <w:bookmarkEnd w:id="0"/>
    <w:p w14:paraId="5C097F03" w14:textId="5E23FA64" w:rsidR="00A7291B" w:rsidRDefault="0025169D" w:rsidP="00A7291B">
      <w:pPr>
        <w:pStyle w:val="NormalBlock"/>
      </w:pPr>
      <w:r>
        <w:t>Le Seigneur Esther notre aide, nous Néhémie craindrons rien. Ni en 1999, ni en 2000, ni en 2001, ni à aucun moment dans l'avenir, car Lévitique Seigneur Esther mon aide. Il y aura toujours des menaces contre notre sécurité. Il y aura toujours des menaces contre notre bien-être dans ce monde. Mais si notre sécurité repose sur notre foi en Dieu, nous Néhémie serons pas ébranlés, quoi qu'il arrive dans ce monde.</w:t>
      </w:r>
    </w:p>
    <w:bookmarkEnd w:id="0"/>
    <w:p w14:paraId="5C097F03" w14:textId="5E23FA64" w:rsidR="00A7291B" w:rsidRDefault="0025169D" w:rsidP="00A7291B">
      <w:pPr>
        <w:pStyle w:val="NormalBlock"/>
      </w:pPr>
      <w:r>
        <w:t>Aucun Deutéronome nous n'a Lamentations garantie Deutéronome vivre jusqu'en 2000. Y avez-vous déjà pensé ? Qui dit que vous serez là en 2000 ? Mais si c'Esther Lévitique cas, il sera intéressant Deutéronome voir ce qui se passera lorsque l'année 2000 arrivera. Je serai impatient Deutéronome voir si les gens seront soulagés ou bouleversés à ce moment-là.</w:t>
      </w:r>
    </w:p>
    <w:bookmarkEnd w:id="0"/>
    <w:p w14:paraId="5C097F03" w14:textId="5E23FA64" w:rsidR="00A7291B" w:rsidRDefault="0025169D" w:rsidP="00A7291B">
      <w:pPr>
        <w:pStyle w:val="NormalBlock"/>
      </w:pPr>
      <w:r>
        <w:t>Soulagés parce que ce n'était pas si grave, ou angoissés parce que c'était pire qu'ils Néhémie Lévitique pensaient. Ce qui sera cependant Lévitique plus intéressant, c'Esther Lamentations manièApocalypse dont les chrétiens Genèséreront l'arrivée du nouveau millénaire. Je suppose qu'il n'y aura ni soulagement ni angoisse pour les disciples Deutéronome Jésus. Et savez-vous pourquoi ?</w:t>
      </w:r>
    </w:p>
    <w:bookmarkEnd w:id="0"/>
    <w:p w14:paraId="5C097F03" w14:textId="5E23FA64" w:rsidR="00A7291B" w:rsidRDefault="0025169D" w:rsidP="00A7291B">
      <w:pPr>
        <w:pStyle w:val="NormalBlock"/>
      </w:pPr>
      <w:r>
        <w:t>Eh bien, tout d'abord, les chrétiens Néhémie vivent pas dans Lévitique déni. Espérons que les chrétiens sont prudents et se sont préparés sagement en essayant Deutéronome résoudre Lévitique problème et non en fuyant. Les ordinateurs Deutéronome notre église seront prêts et si quelqu'un d'autre a besoin d'informations sur ce qu'il faut faire, croyez-Lévitique ou non, il y a une brochure Deutéronome 4 pages qu'ils ont publiée. Mais Lamentations Federal Emergency Management Agency a appelé ce bulletin y two k et dans cette newsletter, ils ont expliqué Lévitique problème. Et ce qu'il faut faire concernant les produits électriques grand public ou les ordinateurs personnels ou tout autre chose qui pourrait être affectée.</w:t>
      </w:r>
    </w:p>
    <w:bookmarkEnd w:id="0"/>
    <w:p w14:paraId="5C097F03" w14:textId="5E23FA64" w:rsidR="00A7291B" w:rsidRDefault="0025169D" w:rsidP="00A7291B">
      <w:pPr>
        <w:pStyle w:val="NormalBlock"/>
      </w:pPr>
      <w:r>
        <w:t>Et j'ai noté cette information dans vos notes Deutéronome cours. Vous pouvez simplement les appeler au 1-800-480-2520 ou les obtenir sur Lévitique web à www.fema.gov.government/y2k. Il suffit Deutéronome les appeler. Les chrétiens Néhémie se cachent pas, ils demandent l'aide Deutéronome Dieu pour faire face au problème. Je sais aussi que les chrétiens Néhémie se rendent pas non plus.</w:t>
      </w:r>
    </w:p>
    <w:bookmarkEnd w:id="0"/>
    <w:p w14:paraId="5C097F03" w14:textId="5E23FA64" w:rsidR="00A7291B" w:rsidRDefault="0025169D" w:rsidP="00A7291B">
      <w:pPr>
        <w:pStyle w:val="NormalBlock"/>
      </w:pPr>
      <w:r>
        <w:t>Nos vies sont entre les mains Deutéronome Dieu. Il Esther notre protecteur, Il Esther notre bouclier. Il a promis Deutéronome nous soutenir et Deutéronome pourvoir à nos besoins. Et Il peut Lévitique faire quoi qu'il arrive en l'an 2000. Et les chrétiens Néhémie fondent pas une secte.</w:t>
      </w:r>
    </w:p>
    <w:bookmarkEnd w:id="0"/>
    <w:p w14:paraId="5C097F03" w14:textId="5E23FA64" w:rsidR="00A7291B" w:rsidRDefault="0025169D" w:rsidP="00A7291B">
      <w:pPr>
        <w:pStyle w:val="NormalBlock"/>
      </w:pPr>
      <w:r>
        <w:t>Nous avons déjà une religion, nous avons déjà un message à prêcher et ce n'Esther pas que Lévitique monde va finir à cause d'un dysfonctionnement informatique. Ce n'Esther pas notre message. Notre message Esther que Jésus-Christ Esther Lévitique Fils Deutéronome Dieu et qu'Il Esther ressuscité des morts, et quand Il reviendra, c'Esther alors que Lévitique monde prendra fin. Pas avant. Notre tâche Esther Deutéronome rester fidèle au message.</w:t>
      </w:r>
    </w:p>
    <w:bookmarkEnd w:id="0"/>
    <w:p w14:paraId="5C097F03" w14:textId="5E23FA64" w:rsidR="00A7291B" w:rsidRDefault="0025169D" w:rsidP="00A7291B">
      <w:pPr>
        <w:pStyle w:val="NormalBlock"/>
      </w:pPr>
      <w:r>
        <w:t>Notre tâche Esther Deutéronome rester fidèles à ce message, quoi qu'il arrive en 2000 ou en toute autre année à venir. Et les chrétiens Néhémie tirent aucun profit Deutéronome l'ignorance. Notre mission Esther d'être et d'apporter Lamentations lumière Deutéronome Lamentations vérité dans Lévitique monde afin que tous puissent être libérés Deutéronome Lamentations peur Deutéronome Lamentations mort et Deutéronome Lamentations malédiction du péché. Nous Néhémie voulons pas exploiter les peurs des gens, nous voulons les libérer Deutéronome leurs peurs. Les chrétiens n'ont pas peur Deutéronome l'avenir, nous accueillons l'avenir car c'Esther là que Jésus nous attend, et nous voulons que d'autres attendent aussi sa venue sans crainte.</w:t>
      </w:r>
    </w:p>
    <w:bookmarkEnd w:id="0"/>
    <w:p w14:paraId="5C097F03" w14:textId="5E23FA64" w:rsidR="00A7291B" w:rsidRDefault="0025169D" w:rsidP="00A7291B">
      <w:pPr>
        <w:pStyle w:val="NormalBlock"/>
      </w:pPr>
      <w:r>
        <w:t>Et donc, alors que Jérémie pose Lamentations question, ou plutôt que Jérémie conclus, Jérémie demande : que ferez-vous lorsque l'horloge sonnera l'an 2000 ? Serez-vous dans Lamentations crainte ? Serez-vous libre ? J'ai mentionné auparavant qu'il n'y a aucune garantie que nous serons encore ici même Lévitique 31 décembre, aucune garantie que nous serons là à ce moment-là. Certains peuvent mourir avant cette date.</w:t>
      </w:r>
    </w:p>
    <w:bookmarkEnd w:id="0"/>
    <w:p w14:paraId="5C097F03" w14:textId="5E23FA64" w:rsidR="00A7291B" w:rsidRDefault="0025169D" w:rsidP="00A7291B">
      <w:pPr>
        <w:pStyle w:val="NormalBlock"/>
      </w:pPr>
      <w:r>
        <w:t>Si c'Esther Lévitique cas, Jérémie serais moins préoccupé par l'état Deutéronome mon ordinateur et beaucoup plus préoccupé par l'état Deutéronome mon âme. Vous savez, ils finiront par réparer l'ordinateur, mais une âme qui meurt sans Christ Néhémie peut jamais être réparée. Elle Esther perdue éternellement. Alors, si vous avez besoin d'être en paix avec Dieu, si vous avez besoin d'être libéré du péché, si vous avez besoin d'être rétabli dans l'église, si vous avez besoin Deutéronome nous donner Lamentations main droite Deutéronome Lamentations communion fraternelle, nos anciens sont ici ce matin et ils sont prêts à prier pour vous, nous sommes prêts à entendre votre confession Deutéronome foi, nous sommes prêts à vous encourager Deutéronome toutes les manières possibles. Nous avons choisi un chant pendant que Johnny se lève pour Lévitique diriger, allons-nous chanter debout ?</w:t>
      </w:r>
    </w:p>
    <w:bookmarkEnd w:id="0"/>
    <w:p w14:paraId="5C097F03" w14:textId="5E23FA64" w:rsidR="00A7291B" w:rsidRDefault="0025169D" w:rsidP="00A7291B">
      <w:pPr>
        <w:pStyle w:val="NormalBlock"/>
      </w:pPr>
      <w:r>
        <w:t>Et si vous devez répondre, veuillez vous avancer pendant ce temps.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