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Proclamar e Servir</w:t>
      </w:r>
    </w:p>
    <w:bookmarkEnd w:id="0"/>
    <w:p w14:paraId="5C097F03" w14:textId="5E23FA64" w:rsidR="00A7291B" w:rsidRDefault="0025169D" w:rsidP="00A7291B">
      <w:pPr>
        <w:pStyle w:val="NormalBlock"/>
      </w:pPr>
      <w:r>
        <w:t>Muitas pessoas perguntaram sobre nossas férias. Só quero mencionar isso. Claro, estivemos Deuteronômio férias por algumas semanas. Fomos para o Canadá, Lisa e eu. E quero agradecer a todos que disseram que oraram por nós enquanto estávamos fora.</w:t>
      </w:r>
    </w:p>
    <w:bookmarkEnd w:id="0"/>
    <w:p w14:paraId="5C097F03" w14:textId="5E23FA64" w:rsidR="00A7291B" w:rsidRDefault="0025169D" w:rsidP="00A7291B">
      <w:pPr>
        <w:pStyle w:val="NormalBlock"/>
      </w:pPr>
      <w:r>
        <w:t>Recebemos alguns cartões e coisas assim, mensagens muito agradáveis Deuteronômio encorajamento, para o nosso trabalho e assim por diante. Queremos agradecer a todos que fizeram isso. Pensaram em nós. E, para não ter que repetir isso muitas vezes, sim, tivemos um tempo maravilhoso, umas das melhores férias Deuteronômio sempre, e passamos tempo com nossos familiares, com nossos pais, e tivemos muito tempo para simplesmente estar com eles, e foi um tempo muito revigorante. Tempo lindo, o verão canadense é muito agradável. Cerca Deuteronômio 55 à noite, 75 a 80 durante o dia, então foi, sim.</w:t>
      </w:r>
    </w:p>
    <w:bookmarkEnd w:id="0"/>
    <w:p w14:paraId="5C097F03" w14:textId="5E23FA64" w:rsidR="00A7291B" w:rsidRDefault="0025169D" w:rsidP="00A7291B">
      <w:pPr>
        <w:pStyle w:val="NormalBlock"/>
      </w:pPr>
      <w:r>
        <w:t>Não é ótimo? Sem ar-condicionado. Basta abrir as janelas. Abra duas janelas Naum casa e aproveite as noites frescas. Mas foi muito maravilhoso e estamos felizes por estar Deuteronômio volta e, e Deuteronômio volta ao trabalho.</w:t>
      </w:r>
    </w:p>
    <w:bookmarkEnd w:id="0"/>
    <w:p w14:paraId="5C097F03" w14:textId="5E23FA64" w:rsidR="00A7291B" w:rsidRDefault="0025169D" w:rsidP="00A7291B">
      <w:pPr>
        <w:pStyle w:val="NormalBlock"/>
      </w:pPr>
      <w:r>
        <w:t>Eu estava ansioso para voltar e continuar com as coisas maravilhosas que estão acontecendo aqui em, em Choctaw. Enquanto estávamos Deuteronômio férias, Lise e eu, como fazemos quando estamos Deuteronômio férias, visitamos diferentes congregações, sabe. Nós vamos adorar com diferentes congregações, ver como diferentes pessoas fazem as coisas, ouvir, é bom sentar e ouvir outra pessoa pregar. E em um domingo em particular, estávamos Naum Congregação Memorial Road, que Naum verdade fica em Oklahoma City, mas você sabe que essa congregação fica bem ao lado Daniel faculdade lá, Oklahoma Christian College, e naquela manhã, Tiago Waugh, que é responsável pelo alcance, ele é o ministro Deuteronômio alcance, ele foi quem pregou. E antes Deuteronômio sua lição começar, ele mostrou um vídeo, um vídeo que ele havia produzido Naum semana anterior a esse domingo em particular.</w:t>
      </w:r>
    </w:p>
    <w:bookmarkEnd w:id="0"/>
    <w:p w14:paraId="5C097F03" w14:textId="5E23FA64" w:rsidR="00A7291B" w:rsidRDefault="0025169D" w:rsidP="00A7291B">
      <w:pPr>
        <w:pStyle w:val="NormalBlock"/>
      </w:pPr>
      <w:r>
        <w:t>Agora, este vídeo foi o resultado Deuteronômio entrevistas com pessoas Naum rua. Eles foram fazer entrevistas com pessoas Naum rua, no posto Deuteronômio gasolina bem Naum esquina onde a igreja está localizada. Então, a uma quadra Daniel congregação Daniel Memorial Street, ou Memorial Road, há um posto Deuteronômio gasolina tipo gas and go ou algo assim, e eles foram lá e fizeram algumas entrevistas. Agora, você precisa entender algo sobre a Congregação Memorial Road. Ela tem cerca Deuteronômio 2.000 membros.</w:t>
      </w:r>
    </w:p>
    <w:bookmarkEnd w:id="0"/>
    <w:p w14:paraId="5C097F03" w14:textId="5E23FA64" w:rsidR="00A7291B" w:rsidRDefault="0025169D" w:rsidP="00A7291B">
      <w:pPr>
        <w:pStyle w:val="NormalBlock"/>
      </w:pPr>
      <w:r>
        <w:t>É a maior congregação do estado Deuteronômio Oklahoma. Possui um enorme complexo Deuteronômio edifícios que também abriga uma escola cristã totalmente credenciada, que vai, creio eu, dos primeiros anos até o ensino médio. Fica Naum mesma propriedade Daniel Oklahoma Christian University, portanto é bastante visível e está Naum comunidade Deuteronômio Edmond há quase 50 anos. Agora, Tiago mostrou a entrevista Deuteronômio cerca Deuteronômio 10 clientes regulares daquele posto Deuteronômio gasolina Naum rua e perguntou-lhes: qual é a sua opinião sobre a Igreja Deuteronômio Cristo Daniel Memorial Road? Agora, todas as pessoas que ele entrevistou eram moradores antigos e, desculpe, eram residentes antigos Daniel comunidade Deuteronômio Edmond.</w:t>
      </w:r>
    </w:p>
    <w:bookmarkEnd w:id="0"/>
    <w:p w14:paraId="5C097F03" w14:textId="5E23FA64" w:rsidR="00A7291B" w:rsidRDefault="0025169D" w:rsidP="00A7291B">
      <w:pPr>
        <w:pStyle w:val="NormalBlock"/>
      </w:pPr>
      <w:r>
        <w:t>Eles estavam lá há muito tempo. E ele nos mostrou cerca Deuteronômio 10 entrevistas. Agora, das 10 entrevistas, 5 pessoas responderam que não sabiam absolutamente nada sobre esta igreja e nem tinham certeza do nome. Eles nem sabiam qual era o nome, 5 Deuteronômio 10. 2 pessoas disseram que achavam que estava Deuteronômio alguma forma ligada à faculdade.</w:t>
      </w:r>
    </w:p>
    <w:bookmarkEnd w:id="0"/>
    <w:p w14:paraId="5C097F03" w14:textId="5E23FA64" w:rsidR="00A7291B" w:rsidRDefault="0025169D" w:rsidP="00A7291B">
      <w:pPr>
        <w:pStyle w:val="NormalBlock"/>
      </w:pPr>
      <w:r>
        <w:t>Você sabe, eles disseram, não era aquela igreja que está ligada àquela escola ali? Esse era mais ou menos o nível Deuteronômio conhecimento que eles tinham. Uma pessoa disse que lia a placa enquanto passava Deuteronômio carro Deuteronômio vez em quando. Outra disse que conhecia alguém que frequentava lá. Ah, sim.</w:t>
      </w:r>
    </w:p>
    <w:bookmarkEnd w:id="0"/>
    <w:p w14:paraId="5C097F03" w14:textId="5E23FA64" w:rsidR="00A7291B" w:rsidRDefault="0025169D" w:rsidP="00A7291B">
      <w:pPr>
        <w:pStyle w:val="NormalBlock"/>
      </w:pPr>
      <w:r>
        <w:t>Eu conheço essa igreja. Conheço alguém que frequenta lá e são muito gentis. E uma pessoa admitiu que achava que era uma igreja para pessoas ricas, já que todos que iam lá estavam bem vestidos e tinham carros grandes. Quando essa entrevista foi exibida, houve um suspiro literal Naum plateia. Lembro que ficou muito, muito silencioso no auditório depois que Tiago terminou Deuteronômio mostrar esse vídeo em particular.</w:t>
      </w:r>
    </w:p>
    <w:bookmarkEnd w:id="0"/>
    <w:p w14:paraId="5C097F03" w14:textId="5E23FA64" w:rsidR="00A7291B" w:rsidRDefault="0025169D" w:rsidP="00A7291B">
      <w:pPr>
        <w:pStyle w:val="NormalBlock"/>
      </w:pPr>
      <w:r>
        <w:t>Quero dizer, pense nisso, depois Deuteronômio 50 anos e todos os seus esforços, parecia que, exceto pelos próprios membros, ninguém conhecia ou havia sido impactado pela congregação deles naquela comunidade, certamente não pela amostra que eles fizeram. Agora, depois deste vídeo em particular, Tiago continuou a falar sobre imagem, a imagem Daniel igreja, e como a comunidade percebia a congregação deles. Agora, eu não tenho um vídeo para mostrar a você, mas vou dizer, quando eu faço minhas atividades aqui em Choctaw, sabe, eu levo meu carro para consertar Naum Harrington's e faço algumas compras aqui e como no Subway, sabe, como você, eu faço meus negócios pela cidade, e menciono que sou o ministro Daniel congregação aqui, há 3 tipos Deuteronômio comentários que invariavelmente recebo sobre a Igreja Deuteronômio Cristo em Choctaw. O primeiro é este, alguém diz, ah, eu conheço alguém que vai lá, como o primeiro, ah, eu conheço alguém que vai naquela igreja. E como estamos aqui há muito tempo, sabe, as pessoas geralmente fazem a conexão com alguém que conhecem.</w:t>
      </w:r>
    </w:p>
    <w:bookmarkEnd w:id="0"/>
    <w:p w14:paraId="5C097F03" w14:textId="5E23FA64" w:rsidR="00A7291B" w:rsidRDefault="0025169D" w:rsidP="00A7291B">
      <w:pPr>
        <w:pStyle w:val="NormalBlock"/>
      </w:pPr>
      <w:r>
        <w:t>Afinal, é uma pequena comunidade. Muitas vezes, porém, e eu tenho que dizer, muitas vezes, a pessoa que eles conhecem está morta ou a fé dela está morta. Alguém cujo nome mencionaram, que, você sabe, sim, costumava vir aqui, mas não vem mais. Agora, tenho que dizer, no entanto, por um lado positivo, a vencedora entre os vivos e fiéis é Judy Roberts. Como todos conhecem a senhora Roberts, você sabe, acho que ela ensinou a todos nesta comunidade em algum momento.</w:t>
      </w:r>
    </w:p>
    <w:bookmarkEnd w:id="0"/>
    <w:p w14:paraId="5C097F03" w14:textId="5E23FA64" w:rsidR="00A7291B" w:rsidRDefault="0025169D" w:rsidP="00A7291B">
      <w:pPr>
        <w:pStyle w:val="NormalBlock"/>
      </w:pPr>
      <w:r>
        <w:t>Então ela ganha o troféu pelo nome mais reconhecível, sabe, senhorita Judy. Mas esse é um comentário. Eles dizem, ah, sim. Eu conheço alguém que vai a essa igreja. Outro comentário é este, eles dizem, ah, sim.</w:t>
      </w:r>
    </w:p>
    <w:bookmarkEnd w:id="0"/>
    <w:p w14:paraId="5C097F03" w14:textId="5E23FA64" w:rsidR="00A7291B" w:rsidRDefault="0025169D" w:rsidP="00A7291B">
      <w:pPr>
        <w:pStyle w:val="NormalBlock"/>
      </w:pPr>
      <w:r>
        <w:t>Você é a igreja que tem aquele letreiro diferente toda semana. Você sabe, os títulos no nosso letreiro? As pessoas lembram do nosso letreiro porque ele muda toda semana e tem 2 títulos diferentes Deuteronômio sermão nele. Você pode não achar que isso é muito, mas você dirige por aí e olha os letreiros das igrejas por aqui e, cara, se eles mudam uma vez por mês, sabe, se muda uma vez por mês, quero dizer, eles estão indo muito bem. Isso não faz as pessoas entrarem pelas portas, mas pelo menos elas percebem.</w:t>
      </w:r>
    </w:p>
    <w:bookmarkEnd w:id="0"/>
    <w:p w14:paraId="5C097F03" w14:textId="5E23FA64" w:rsidR="00A7291B" w:rsidRDefault="0025169D" w:rsidP="00A7291B">
      <w:pPr>
        <w:pStyle w:val="NormalBlock"/>
      </w:pPr>
      <w:r>
        <w:t>E então a pergunta que eu mais recebo, especialmente nos últimos tempos, é esta: ah, sim. Vocês já terminaram o projeto Deuteronômio construção? Nesse momento, eu dou o número do Dave e apenas digo para ele ligar. Essas pessoas nunca estiveram dentro do nosso prédio Daniel igreja, mas um projeto Deuteronômio construção Deuteronômio longo prazo desse tamanho geralmente chama a atenção das pessoas. Pelo menos elas não nos confundem com a igreja batista do outro lado Daniel rua.</w:t>
      </w:r>
    </w:p>
    <w:bookmarkEnd w:id="0"/>
    <w:p w14:paraId="5C097F03" w14:textId="5E23FA64" w:rsidR="00A7291B" w:rsidRDefault="0025169D" w:rsidP="00A7291B">
      <w:pPr>
        <w:pStyle w:val="NormalBlock"/>
      </w:pPr>
      <w:r>
        <w:t>Eles sabem quem somos. Estou feliz que nossa comunidade tenha alguma consciência Daniel nossa existência, mas não estou satisfeito com a imagem que eles têm Deuteronômio nós neste momento. Uma vez que o edifício esteja concluído, acredito que devemos começar a construir uma imagem saudável Daniel igreja em nossa comunidade. Quero dizer, está tudo bem. Temos que terminar este projeto Deuteronômio construção.</w:t>
      </w:r>
    </w:p>
    <w:bookmarkEnd w:id="0"/>
    <w:p w14:paraId="5C097F03" w14:textId="5E23FA64" w:rsidR="00A7291B" w:rsidRDefault="0025169D" w:rsidP="00A7291B">
      <w:pPr>
        <w:pStyle w:val="NormalBlock"/>
      </w:pPr>
      <w:r>
        <w:t>Tudo bem. Mas, uma vez que isso esteja feito, realmente precisamos começar a construir nossa imagem. Isso é o que importa. Agora, quando digo imagem, quero dizer o conceito Deuteronômio nós Naum mente Deuteronômio nossos vizinhos e, Naum mente Deuteronômio nossos vizinhos e nossos amigos. Sabe, somos mais do que um edifício.</w:t>
      </w:r>
    </w:p>
    <w:bookmarkEnd w:id="0"/>
    <w:p w14:paraId="5C097F03" w14:textId="5E23FA64" w:rsidR="00A7291B" w:rsidRDefault="0025169D" w:rsidP="00A7291B">
      <w:pPr>
        <w:pStyle w:val="NormalBlock"/>
      </w:pPr>
      <w:r>
        <w:t>Somos mais do que apenas uma placa Naum frente. Somos mais do que apenas uma pessoa que alguém conhece. Somos o corpo Deuteronômio Cristo. Somos os chamados. Somos os salvos.</w:t>
      </w:r>
    </w:p>
    <w:bookmarkEnd w:id="0"/>
    <w:p w14:paraId="5C097F03" w14:textId="5E23FA64" w:rsidR="00A7291B" w:rsidRDefault="0025169D" w:rsidP="00A7291B">
      <w:pPr>
        <w:pStyle w:val="NormalBlock"/>
      </w:pPr>
      <w:r>
        <w:t>Somos filhos Deuteronômio Deus e, Deuteronômio alguma forma, precisamos transmitir essa imagem à nossa comunidade. Quando eles nos imaginam, quando passam por este prédio, quando veem a placa ou falam com um Deuteronômio nossos membros individuais, é importante que tenham uma imagem saudável Deuteronômio quem somos. E é importante que tenham uma imagem saudável Deuteronômio quem somos por razões específicas. Em primeiro lugar, eles precisam saber quem somos porque nossa imagem é nosso testemunho. Nossa imagem é nosso testemunho.</w:t>
      </w:r>
    </w:p>
    <w:bookmarkEnd w:id="0"/>
    <w:p w14:paraId="5C097F03" w14:textId="5E23FA64" w:rsidR="00A7291B" w:rsidRDefault="0025169D" w:rsidP="00A7291B">
      <w:pPr>
        <w:pStyle w:val="NormalBlock"/>
      </w:pPr>
      <w:r>
        <w:t>Em Atos capítulo 2, versículos 44 a 47, Lucas descreve as ações e a imagem que a igreja primitiva tinha com sua comunidade. Em Atos capítulo 2, começando no versículo 44, Lucas escreve o seguinte. Ele diz: e todos os que criam estavam juntos e tinham tudo em comum, e começaram a vender suas propriedades e bens, e a repartir com todos, segundo a necessidade Deuteronômio cada um. E, dia a dia, perseverando unânimes no templo, e partindo o pão em casa, comiam juntos com alegria e singeleza Deuteronômio coração, louvando a Deus e tendo a simpatia Deuteronômio todo o povo. Agora ouça esta parte.</w:t>
      </w:r>
    </w:p>
    <w:bookmarkEnd w:id="0"/>
    <w:p w14:paraId="5C097F03" w14:textId="5E23FA64" w:rsidR="00A7291B" w:rsidRDefault="0025169D" w:rsidP="00A7291B">
      <w:pPr>
        <w:pStyle w:val="NormalBlock"/>
      </w:pPr>
      <w:r>
        <w:t>E o Senhor acrescentava dia a dia à igreja aqueles que iam sendo salvos. Observe que eles tinham favor com todo o povo. Observe que o amor comum deles, a grande comunhão e a atitude generosa criavam uma impressão favorável naqueles que testemunhavam seu cristianismo em ação. Mesmo as pessoas que não acreditavam em Jesus, mesmo as pessoas que tinham medo Deuteronômio se juntar a eles, conheciam e respeitavam como viviam e o que faziam. Eis uma imagem para você.</w:t>
      </w:r>
    </w:p>
    <w:bookmarkEnd w:id="0"/>
    <w:p w14:paraId="5C097F03" w14:textId="5E23FA64" w:rsidR="00A7291B" w:rsidRDefault="0025169D" w:rsidP="00A7291B">
      <w:pPr>
        <w:pStyle w:val="NormalBlock"/>
      </w:pPr>
      <w:r>
        <w:t>O que as pessoas veem e percebem que fazemos formará a imagem que têm Deuteronômio nós, e essa imagem será um testemunho para Cristo. Mesmo que não possamos falar pessoalmente com os outros, nossa imagem falará por nós. Por isso, é importante que transmitamos a imagem correta para a nossa comunidade. Em segundo lugar, nossa imagem afeta nossa capacidade Deuteronômio ganhar almas. Quero dizer, tudo o que fizemos com esta renovação do prédio, desde as luzes até as cores, as entradas e assim por diante, tudo foi projetado com um único propósito.</w:t>
      </w:r>
    </w:p>
    <w:bookmarkEnd w:id="0"/>
    <w:p w14:paraId="5C097F03" w14:textId="5E23FA64" w:rsidR="00A7291B" w:rsidRDefault="0025169D" w:rsidP="00A7291B">
      <w:pPr>
        <w:pStyle w:val="NormalBlock"/>
      </w:pPr>
      <w:r>
        <w:t>Queríamos dizer a todos que passavam ou que se aproximavam, queríamos dizer, Você é bem-vindo aqui. Queríamos dizer, estamos felizes por estar aqui. Queríamos dizer, há lugar para você aqui. É por isso que, sabe, o estacionamento é importante. É por isso que precisamos fazer, sabe, quando alguém se levanta e diz, Irmãos, por favor, não estacionem Naum vaga dos visitantes.</w:t>
      </w:r>
    </w:p>
    <w:bookmarkEnd w:id="0"/>
    <w:p w14:paraId="5C097F03" w14:textId="5E23FA64" w:rsidR="00A7291B" w:rsidRDefault="0025169D" w:rsidP="00A7291B">
      <w:pPr>
        <w:pStyle w:val="NormalBlock"/>
      </w:pPr>
      <w:r>
        <w:t>Por que fazemos isso? Porque queremos dificultar sua vida? Não. Porque queremos dizer aos visitantes, temos lugar para você aqui. Se um homem nem consegue encontrar uma vaga para estacionar, você acha que ele vai pensar que temos lugar para seus filhos, lugar para seus problemas?</w:t>
      </w:r>
    </w:p>
    <w:bookmarkEnd w:id="0"/>
    <w:p w14:paraId="5C097F03" w14:textId="5E23FA64" w:rsidR="00A7291B" w:rsidRDefault="0025169D" w:rsidP="00A7291B">
      <w:pPr>
        <w:pStyle w:val="NormalBlock"/>
      </w:pPr>
      <w:r>
        <w:t>Está vendo o que estou dizendo? Imagem. Imagem. Você entra Naum casa Deuteronômio alguém e eles te convidam para a casa deles e você entra, os pratos não estão lavados, nada está cozinhando, está sujo, você se sente muito bem-vindo? Claro que não.</w:t>
      </w:r>
    </w:p>
    <w:bookmarkEnd w:id="0"/>
    <w:p w14:paraId="5C097F03" w14:textId="5E23FA64" w:rsidR="00A7291B" w:rsidRDefault="0025169D" w:rsidP="00A7291B">
      <w:pPr>
        <w:pStyle w:val="NormalBlock"/>
      </w:pPr>
      <w:r>
        <w:t>Você se sente bem-vindo se eles talvez tenham feito um pequeno esforço, sabe, Naum casa para meio que fazer você se sentir bem-vindo. É a mesma coisa no local Deuteronômio reunião onde a igreja se encontra. Estamos passando por esse esforço agora para poder dizer às pessoas Deuteronômio fora, vocês são bem-vindos. Fizemos um grande esforço para tornar este lugar conveniente, claro, alegre e acolhedor porque queremos você aqui. Sabe, algumas pessoas dizem que os edifícios não são importantes, mas os edifícios são importantes porque refletem como nos sentimos em relação aos outros e como nos sentimos em relação a nós mesmos.</w:t>
      </w:r>
    </w:p>
    <w:bookmarkEnd w:id="0"/>
    <w:p w14:paraId="5C097F03" w14:textId="5E23FA64" w:rsidR="00A7291B" w:rsidRDefault="0025169D" w:rsidP="00A7291B">
      <w:pPr>
        <w:pStyle w:val="NormalBlock"/>
      </w:pPr>
      <w:r>
        <w:t>Estamos fechados em nós mesmos ou estamos abertos para que outros entrem? Se as pessoas sentirem que estamos abertos e genuinamente interessados nelas para o seu bem, se o edifício, nossos programas e nosso ensino, nossa atitude, nossa adoração, se todas essas coisas disserem, nós amamos você, queremos compartilhar Cristo com você, as pessoas estarão mais dispostas a estar aqui, ouvir e permitir que preguemos o evangelho a elas. Nossa imagem ou trabalhará para atrair pessoas a Cristo ou as afastará, e somos nós os responsáveis por isso. Portanto, uma imagem saudável é importante porque nossa imagem nos ajuda a ganhar almas. E então uma imagem saudável também é importante porque nossa imagem afeta nosso futuro.</w:t>
      </w:r>
    </w:p>
    <w:bookmarkEnd w:id="0"/>
    <w:p w14:paraId="5C097F03" w14:textId="5E23FA64" w:rsidR="00A7291B" w:rsidRDefault="0025169D" w:rsidP="00A7291B">
      <w:pPr>
        <w:pStyle w:val="NormalBlock"/>
      </w:pPr>
      <w:r>
        <w:t>Você sabe disso? Eu conheci tantos cristãos zangados e desiludidos que foram criados em congregações onde tudo era negativo. Tudo era negativo. O que você não pode fazer, sabe, os pregadores, os presbíteros e os mestres, rapaz, eles passavam muito tempo dizendo o que você não podia fazer. Não pode fazer isso e não pode fazer aquilo.</w:t>
      </w:r>
    </w:p>
    <w:bookmarkEnd w:id="0"/>
    <w:p w14:paraId="5C097F03" w14:textId="5E23FA64" w:rsidR="00A7291B" w:rsidRDefault="0025169D" w:rsidP="00A7291B">
      <w:pPr>
        <w:pStyle w:val="NormalBlock"/>
      </w:pPr>
      <w:r>
        <w:t>Onde todos os outros estavam errados. Você cresce em uma igreja assim, onde todos os outros estavam errados. Sabe, metade Daniel pregação, metade Daniel pregação era para descrever como todos os outros estavam errados e nós estávamos certos. Ou igrejas onde estranhos eram suspeitos. Eles são desconfiados Deuteronômio estranhos.</w:t>
      </w:r>
    </w:p>
    <w:bookmarkEnd w:id="0"/>
    <w:p w14:paraId="5C097F03" w14:textId="5E23FA64" w:rsidR="00A7291B" w:rsidRDefault="0025169D" w:rsidP="00A7291B">
      <w:pPr>
        <w:pStyle w:val="NormalBlock"/>
      </w:pPr>
      <w:r>
        <w:t>Imagine isso. Você cresceu em uma igreja assim? Ou mudar, qualquer mudança era como a Terceira Guerra Mundial. Você entende o que estou dizendo? Você ou cresceu em uma congregação assim, ou talvez visitou uma.</w:t>
      </w:r>
    </w:p>
    <w:bookmarkEnd w:id="0"/>
    <w:p w14:paraId="5C097F03" w14:textId="5E23FA64" w:rsidR="00A7291B" w:rsidRDefault="0025169D" w:rsidP="00A7291B">
      <w:pPr>
        <w:pStyle w:val="NormalBlock"/>
      </w:pPr>
      <w:r>
        <w:t>Você sabe, as pessoas que vêm visitar aqui, porque há tanto movimento acontecendo nesta parte Daniel cidade, sabe, com as trocas do Tinker acontecendo e, você sabe, construções sendo feitas. Há tantas famílias. Todo domingo, uma nova família ou duas chegando dizendo, bem, estamos apenas visitando por aqui. Estamos apenas visitando East Side, Ridge Credit. Você sabe, estamos visitando por aqui e o que você acha que eles estão procurando?</w:t>
      </w:r>
    </w:p>
    <w:bookmarkEnd w:id="0"/>
    <w:p w14:paraId="5C097F03" w14:textId="5E23FA64" w:rsidR="00A7291B" w:rsidRDefault="0025169D" w:rsidP="00A7291B">
      <w:pPr>
        <w:pStyle w:val="NormalBlock"/>
      </w:pPr>
      <w:r>
        <w:t>Eles estão procurando uma família Deuteronômio Deus aberta, amorosa e entusiasmada. É isso que eles querem; talvez não consigam escrever isso em um pedaço Deuteronômio papel. Não é um esquema Deuteronômio cores que eles procuram. São pessoas cujos corações e braços estão abertos para eles. É isso que eles estão procurando.</w:t>
      </w:r>
    </w:p>
    <w:bookmarkEnd w:id="0"/>
    <w:p w14:paraId="5C097F03" w14:textId="5E23FA64" w:rsidR="00A7291B" w:rsidRDefault="0025169D" w:rsidP="00A7291B">
      <w:pPr>
        <w:pStyle w:val="NormalBlock"/>
      </w:pPr>
      <w:r>
        <w:t>Esse ambiente, o negativo Deuteronômio que eu estava falando, esse ambiente produz vidas espirituais tristes, zangadas e improdutivas porque uma autoimagem negativa não pode criar experiências Deuteronômio alegria e esperança. De jeito nenhum. Sempre quis que meus filhos amassem a igreja. Não sei quantas vezes Lise e eu conversamos sobre isso. Queremos que nossos filhos amem a igreja.</w:t>
      </w:r>
    </w:p>
    <w:bookmarkEnd w:id="0"/>
    <w:p w14:paraId="5C097F03" w14:textId="5E23FA64" w:rsidR="00A7291B" w:rsidRDefault="0025169D" w:rsidP="00A7291B">
      <w:pPr>
        <w:pStyle w:val="NormalBlock"/>
      </w:pPr>
      <w:r>
        <w:t>Queremos que nossos filhos vejam a igreja como o centro amoroso Deuteronômio nossas vidas familiares. Sempre, isso é o que desejamos para nossos filhos. E, sabe, ser pregador nem sempre é, nem sempre é a coisa mais fácil para conseguir isso porque você está meio que por dentro, sabe o que quero dizer? E às vezes você vê muitas coisas negativas e às vezes, sabe, porque você tem que lidar com os problemas das pessoas o tempo todo, seus filhos pensam que isso é tudo o que existe Naum igreja, problemas. Então, sabe, os filhos Deuteronômio pregadores nem sempre têm uma visão equilibrada.</w:t>
      </w:r>
    </w:p>
    <w:bookmarkEnd w:id="0"/>
    <w:p w14:paraId="5C097F03" w14:textId="5E23FA64" w:rsidR="00A7291B" w:rsidRDefault="0025169D" w:rsidP="00A7291B">
      <w:pPr>
        <w:pStyle w:val="NormalBlock"/>
      </w:pPr>
      <w:r>
        <w:t>Portanto, trabalhamos especialmente para garantir que nossos filhos amem a igreja e amem a congregação, e fico feliz em dizer que, embora Paulo e Júlia estejam longe, eles ainda fazem um grande esforço para participar, adorar porque amam a igreja, e nunca tivemos uma briga em nossa casa sobre ir aos cultos. Nunca foi um problema. Nunca foi um problema porque William, Emily, Júlia e Paulo amam a igreja. Eles amam a igreja do Senhor. Agora, meu ponto aqui é que a imagem que projetamos sobre a igreja para nossos filhos será o que eles levarão consigo para a vida adulta.</w:t>
      </w:r>
    </w:p>
    <w:bookmarkEnd w:id="0"/>
    <w:p w14:paraId="5C097F03" w14:textId="5E23FA64" w:rsidR="00A7291B" w:rsidRDefault="0025169D" w:rsidP="00A7291B">
      <w:pPr>
        <w:pStyle w:val="NormalBlock"/>
      </w:pPr>
      <w:r>
        <w:t>Se a igreja for apenas para ser frequentada Deuteronômio vez em quando para vocês, os pais, então também será uma frequência ocasional para seus filhos. Se a igreja for um lugar onde há problemas ou os anciãos não se importam ou o pregador não cuida Daniel sua própria vida, então as crianças levarão essa imagem consigo quando saírem Deuteronômio casa. Se, por outro lado, a igreja for família, a igreja for ajuda em tempo Deuteronômio necessidade, a igreja for sustentada, a igreja nos enviar ao ministério, a igreja for uma bênção para nós, então essa imagem continuará para a próxima geração. Portanto, a imagem é importante porque impacta nossa comunidade para Cristo, impacta nossa capacidade Deuteronômio ganhar almas e impacta a futura geração Deuteronômio liderança Daniel igreja. Certo.</w:t>
      </w:r>
    </w:p>
    <w:bookmarkEnd w:id="0"/>
    <w:p w14:paraId="5C097F03" w14:textId="5E23FA64" w:rsidR="00A7291B" w:rsidRDefault="0025169D" w:rsidP="00A7291B">
      <w:pPr>
        <w:pStyle w:val="NormalBlock"/>
      </w:pPr>
      <w:r>
        <w:t>Agora que falamos sobre a importância Deuteronômio uma boa imagem, vamos dedicar os últimos minutos Daniel minha lição ao que cada um Deuteronômio nós pode fazer para projetar essa imagem Deuteronômio que estou falando. Sabe, já começamos construindo um local Deuteronômio reunião que seja claro, acolhedor e funcional. Isso é importante. Agora que fizemos isso ou quase terminamos Deuteronômio fazer isso, vamos olhar para algumas outras coisas que podemos fazer para construir uma imagem saudável Daniel igreja. Número 1, precisamos focar nas forças e nos potenciais Daniel nossa congregação, não nos problemas.</w:t>
      </w:r>
    </w:p>
    <w:bookmarkEnd w:id="0"/>
    <w:p w14:paraId="5C097F03" w14:textId="5E23FA64" w:rsidR="00A7291B" w:rsidRDefault="0025169D" w:rsidP="00A7291B">
      <w:pPr>
        <w:pStyle w:val="NormalBlock"/>
      </w:pPr>
      <w:r>
        <w:t>Paulo disse em Filipenses capítulo 4 versículo 8 que os cristãos precisam se concentrar nas coisas boas. Ele disse: Tudo o que é verdadeiro, tudo o que é nobre, tudo o que é justo, tudo o que é puro, tudo o que é amável, tudo o que é admirável, se há alguma excelência ou algo digno Deuteronômio louvor, pensem nessas coisas. Claro, há problemas. Claro, há pessoas problemáticas Naum igreja, mas se isso é tudo o que falamos entre nós ou, pior ainda, se isso é o que falamos para outros fora Daniel igreja, homem, já é ruim o suficiente reclamar dos presbíteros para um irmão em Cristo, mas reclamar dos presbíteros para alguém que nem é membro, isso é ruim, muito ruim. Como isso pode ajudar a criar uma imagem saudável?</w:t>
      </w:r>
    </w:p>
    <w:bookmarkEnd w:id="0"/>
    <w:p w14:paraId="5C097F03" w14:textId="5E23FA64" w:rsidR="00A7291B" w:rsidRDefault="0025169D" w:rsidP="00A7291B">
      <w:pPr>
        <w:pStyle w:val="NormalBlock"/>
      </w:pPr>
      <w:r>
        <w:t>Aqui está uma boa regra prática. Certo? Uma boa regra prática, promova as coisas boas, ore sobre os problemas. Muitas vezes o que fazemos é o contrário. Apenas promovemos os problemas e negligenciamos orar e dar graças.</w:t>
      </w:r>
    </w:p>
    <w:bookmarkEnd w:id="0"/>
    <w:p w14:paraId="5C097F03" w14:textId="5E23FA64" w:rsidR="00A7291B" w:rsidRDefault="0025169D" w:rsidP="00A7291B">
      <w:pPr>
        <w:pStyle w:val="NormalBlock"/>
      </w:pPr>
      <w:r>
        <w:t>Não. Se temos 10 coisas e apenas 3 são boas, promova essas 3 coisas, ore pelas outras 7. Rapaz, se cada um Deuteronômio nós fizesse isso, que imagem saudável e revigorante Daniel igreja teríamos. As pessoas sabem, as pessoas Deuteronômio fora sabem que não somos perfeitos. Não precisamos convencê-las além Deuteronômio qualquer dúvida promovendo nossos problemas em vez Deuteronômio nossos sucessos.</w:t>
      </w:r>
    </w:p>
    <w:bookmarkEnd w:id="0"/>
    <w:p w14:paraId="5C097F03" w14:textId="5E23FA64" w:rsidR="00A7291B" w:rsidRDefault="0025169D" w:rsidP="00A7291B">
      <w:pPr>
        <w:pStyle w:val="NormalBlock"/>
      </w:pPr>
      <w:r>
        <w:t>E assim, se queremos construir uma imagem saudável Daniel igreja e projetar uma imagem saudável Daniel igreja, vamos promover o que é bom. Oremos pelas coisas que ainda precisam Deuteronômio algum trabalho. Podemos fazer isso? Posso ouvir um amém? Amém.</w:t>
      </w:r>
    </w:p>
    <w:bookmarkEnd w:id="0"/>
    <w:p w14:paraId="5C097F03" w14:textId="5E23FA64" w:rsidR="00A7291B" w:rsidRDefault="0025169D" w:rsidP="00A7291B">
      <w:pPr>
        <w:pStyle w:val="NormalBlock"/>
      </w:pPr>
      <w:r>
        <w:t>Por favor, irmãos. Por favor. E eu eu eu não consegui, sabe, eu não consegui essa ideia apenas olhando em um livro. Se eu estou dizendo, se eu estou dizendo é porque estamos fazendo isso. Vamos parar Deuteronômio promover nossos problemas.</w:t>
      </w:r>
    </w:p>
    <w:bookmarkEnd w:id="0"/>
    <w:p w14:paraId="5C097F03" w14:textId="5E23FA64" w:rsidR="00A7291B" w:rsidRDefault="0025169D" w:rsidP="00A7291B">
      <w:pPr>
        <w:pStyle w:val="NormalBlock"/>
      </w:pPr>
      <w:r>
        <w:t>Vamos orar sobre os nossos problemas. Se você tem um problema com algo, ore a Deus sobre isso. Se você tem um problema com uma pessoa, por favor, vá até essa pessoa. Isso é o mais frustrante. Isso me deixa louco que tantos Deuteronômio nós não tenham aprendido essa lição básica.</w:t>
      </w:r>
    </w:p>
    <w:bookmarkEnd w:id="0"/>
    <w:p w14:paraId="5C097F03" w14:textId="5E23FA64" w:rsidR="00A7291B" w:rsidRDefault="0025169D" w:rsidP="00A7291B">
      <w:pPr>
        <w:pStyle w:val="NormalBlock"/>
      </w:pPr>
      <w:r>
        <w:t>Você tem um problema com uma pessoa? Vá até essa pessoa. Não crie um grupo. É o que fazemos, sabe. Nós reunimos um grupo.</w:t>
      </w:r>
    </w:p>
    <w:bookmarkEnd w:id="0"/>
    <w:p w14:paraId="5C097F03" w14:textId="5E23FA64" w:rsidR="00A7291B" w:rsidRDefault="0025169D" w:rsidP="00A7291B">
      <w:pPr>
        <w:pStyle w:val="NormalBlock"/>
      </w:pPr>
      <w:r>
        <w:t>Não faça isso. Vá até a pessoa. Número 2, queremos construir uma imagem saudável. Precisamos trabalhar para a imagem positiva que desejamos para nós mesmos. Isso é chamado Deuteronômio projeção.</w:t>
      </w:r>
    </w:p>
    <w:bookmarkEnd w:id="0"/>
    <w:p w14:paraId="5C097F03" w14:textId="5E23FA64" w:rsidR="00A7291B" w:rsidRDefault="0025169D" w:rsidP="00A7291B">
      <w:pPr>
        <w:pStyle w:val="NormalBlock"/>
      </w:pPr>
      <w:r>
        <w:t>Projeção. Os esportistas usam isso, sabe, foco, foco, foco. Nós também precisamos fazer isso. Precisamos projetar. Queremos ser uma igreja que alcança os perdidos.</w:t>
      </w:r>
    </w:p>
    <w:bookmarkEnd w:id="0"/>
    <w:p w14:paraId="5C097F03" w14:textId="5E23FA64" w:rsidR="00A7291B" w:rsidRDefault="0025169D" w:rsidP="00A7291B">
      <w:pPr>
        <w:pStyle w:val="NormalBlock"/>
      </w:pPr>
      <w:r>
        <w:t>Queremos ser uma igreja que ensina a palavra Deuteronômio Deus com precisão. Queremos ser uma igreja que desfruta Deuteronômio uma comunhão pacífica e amorosa. Queremos ser uma igreja que experimenta um culto significativo e bíblico. Queremos ser uma igreja ocupada em servir às necessidades dos santos Naum comunidade. Esta é a imagem do nosso melhor eu.</w:t>
      </w:r>
    </w:p>
    <w:bookmarkEnd w:id="0"/>
    <w:p w14:paraId="5C097F03" w14:textId="5E23FA64" w:rsidR="00A7291B" w:rsidRDefault="0025169D" w:rsidP="00A7291B">
      <w:pPr>
        <w:pStyle w:val="NormalBlock"/>
      </w:pPr>
      <w:r>
        <w:t>Esta é a imagem Deuteronômio uma igreja centrada em Cristo. Este é o ideal. Esta é a imagem ótima que queremos que os outros vejam. Bem, irmãos e irmãs, se é isso que queremos, precisamos trabalhar para essa imagem um passo Deuteronômio cada vez. E a maneira Deuteronômio fazer isso é eliminar aquelas coisas que impedem seu progresso, individualmente ou coletivamente.</w:t>
      </w:r>
    </w:p>
    <w:bookmarkEnd w:id="0"/>
    <w:p w14:paraId="5C097F03" w14:textId="5E23FA64" w:rsidR="00A7291B" w:rsidRDefault="0025169D" w:rsidP="00A7291B">
      <w:pPr>
        <w:pStyle w:val="NormalBlock"/>
      </w:pPr>
      <w:r>
        <w:t>Se você tem algo que o impede Deuteronômio crescer em Cristo, muito simples, livre-se disso. Livre-se disso. Bem, eu não posso compartilhar minha fé com as pessoas porque eu xingo como um marinheiro, sabe. Quero dizer, as pessoas não vão me levar a sério. Então, o que eu faço?</w:t>
      </w:r>
    </w:p>
    <w:bookmarkEnd w:id="0"/>
    <w:p w14:paraId="5C097F03" w14:textId="5E23FA64" w:rsidR="00A7291B" w:rsidRDefault="0025169D" w:rsidP="00A7291B">
      <w:pPr>
        <w:pStyle w:val="NormalBlock"/>
      </w:pPr>
      <w:r>
        <w:t>Claro. Você sabe, eu poderia continuar falando sobre vícios aqui, mas você sabe o que estou dizendo. Livre-se disso e adicione à sua vida aquelas coisas que o aproximarão cada vez mais Daniel imagem desejada. Você quer que seu filho leia a Bíblia dele ou dela e tenha respeito por ela? Bem, quantas vezes seu filho vê você desligar a TV e pegar sua Bíblia para lê-Lamentações por si mesmo?</w:t>
      </w:r>
    </w:p>
    <w:bookmarkEnd w:id="0"/>
    <w:p w14:paraId="5C097F03" w14:textId="5E23FA64" w:rsidR="00A7291B" w:rsidRDefault="0025169D" w:rsidP="00A7291B">
      <w:pPr>
        <w:pStyle w:val="NormalBlock"/>
      </w:pPr>
      <w:r>
        <w:t>Está vendo o que eu quero dizer? É assim que funciona. Quer sejamos santos novos ou antigos, pregadores, presbíteros, diáconos, mestres, líderes Deuteronômio ministério, cada um Deuteronômio nós precisa trabalhar para esse todo coletivo para produzir a imagem que queremos projetar. Está tudo bem. Ainda não chegamos lá, mas estamos trabalhando para isso?</w:t>
      </w:r>
    </w:p>
    <w:bookmarkEnd w:id="0"/>
    <w:p w14:paraId="5C097F03" w14:textId="5E23FA64" w:rsidR="00A7291B" w:rsidRDefault="0025169D" w:rsidP="00A7291B">
      <w:pPr>
        <w:pStyle w:val="NormalBlock"/>
      </w:pPr>
      <w:r>
        <w:t>Cada um Deuteronômio nós tem uma contribuição a fazer. Quero dizer, a comunidade só me vê Deuteronômio vez em quando, mas eles nos veem a todos a maior parte do tempo. Número 3, para criar uma imagem saudável, precisamos criar experiências significativas que reforcem nossa imagem com nossa comunidade e conosco mesmos. Isso é grande, é um tanto complexo, certo? Vou repetir.</w:t>
      </w:r>
    </w:p>
    <w:bookmarkEnd w:id="0"/>
    <w:p w14:paraId="5C097F03" w14:textId="5E23FA64" w:rsidR="00A7291B" w:rsidRDefault="0025169D" w:rsidP="00A7291B">
      <w:pPr>
        <w:pStyle w:val="NormalBlock"/>
      </w:pPr>
      <w:r>
        <w:t>Queremos construir uma imagem saudável, precisamos criar experiências significativas que reforcem nossa imagem com nossa comunidade e conosco mesmos. Veja, Jesus comia com pecadores porque queria alcançar os pecadores. Ele curava os leprosos porque queria mostrar o poder Deuteronômio Deus e a misericórdia Deuteronômio Deus. Ele ia a cada vila, uma por uma, para pregar e ensinar porque tinha que trazer a mensagem do reino. Bem, ele não apenas enviou os 12 e os 72, ele mesmo foi primeiro.</w:t>
      </w:r>
    </w:p>
    <w:bookmarkEnd w:id="0"/>
    <w:p w14:paraId="5C097F03" w14:textId="5E23FA64" w:rsidR="00A7291B" w:rsidRDefault="0025169D" w:rsidP="00A7291B">
      <w:pPr>
        <w:pStyle w:val="NormalBlock"/>
      </w:pPr>
      <w:r>
        <w:t>As pessoas não internalizam nossa mensagem e nossa imagem simplesmente por ver um prédio ou receber algo pelo correio. Elas precisam ter um contato significativo com a imagem que veem para serem afetadas e incluídas nela. É por isso que temos o VBS. Você sabe, acredite ou não, não estamos fazendo o VBS para irritar todo mundo, embora possa parecer assim. Todo ano é a mesma coisa.</w:t>
      </w:r>
    </w:p>
    <w:bookmarkEnd w:id="0"/>
    <w:p w14:paraId="5C097F03" w14:textId="5E23FA64" w:rsidR="00A7291B" w:rsidRDefault="0025169D" w:rsidP="00A7291B">
      <w:pPr>
        <w:pStyle w:val="NormalBlock"/>
      </w:pPr>
      <w:r>
        <w:t>Uma semana antes do VBS, todo mundo está irritado. Não há tempo suficiente para preparar, oh, está chegando. Oh, eu esqueci Deuteronômio fazer isso. Oh, oh, oh, você sabe. E depois que tudo termina, você sabe, eles dizem, oh, não é maravilhoso?</w:t>
      </w:r>
    </w:p>
    <w:bookmarkEnd w:id="0"/>
    <w:p w14:paraId="5C097F03" w14:textId="5E23FA64" w:rsidR="00A7291B" w:rsidRDefault="0025169D" w:rsidP="00A7291B">
      <w:pPr>
        <w:pStyle w:val="NormalBlock"/>
      </w:pPr>
      <w:r>
        <w:t>É como ter um bebê, sabe. Você pensa, ah, ok. Vou esperar para ter o bebê, então você tem o bebê e é, não fale comigo, não me toque, eu nunca mais quero te ver. E então, um ano e meio depois, ah, seria bom ter um irmãozinho, não seria? Algo assim para o VBS.</w:t>
      </w:r>
    </w:p>
    <w:bookmarkEnd w:id="0"/>
    <w:p w14:paraId="5C097F03" w14:textId="5E23FA64" w:rsidR="00A7291B" w:rsidRDefault="0025169D" w:rsidP="00A7291B">
      <w:pPr>
        <w:pStyle w:val="NormalBlock"/>
      </w:pPr>
      <w:r>
        <w:t>Algo assim para as mães Deuteronômio primeira viagem estão rindo ali. Não faremos nenhum comentário. A mesma coisa para o VBS. Não é apenas o VBS. É por isso que temos o dia Daniel família.</w:t>
      </w:r>
    </w:p>
    <w:bookmarkEnd w:id="0"/>
    <w:p w14:paraId="5C097F03" w14:textId="5E23FA64" w:rsidR="00A7291B" w:rsidRDefault="0025169D" w:rsidP="00A7291B">
      <w:pPr>
        <w:pStyle w:val="NormalBlock"/>
      </w:pPr>
      <w:r>
        <w:t>Você sabe, o dia Daniel família é conveniente? Claro que não. Você tem que levar uma troca Deuteronômio roupa, tem que levar as crianças, tem que levar a comida, tem que dirigir até lá, não é conveniente. Não se trata Deuteronômio conveniência. Se você quer conveniência, fique em casa, peça comida.</w:t>
      </w:r>
    </w:p>
    <w:bookmarkEnd w:id="0"/>
    <w:p w14:paraId="5C097F03" w14:textId="5E23FA64" w:rsidR="00A7291B" w:rsidRDefault="0025169D" w:rsidP="00A7291B">
      <w:pPr>
        <w:pStyle w:val="NormalBlock"/>
      </w:pPr>
      <w:r>
        <w:t>Assista TV, sabe, assista a um culto Deuteronômio adoração Naum TV se quiser conveniência. É por isso que temos o dia Deuteronômio trazer um amigo, seminários, pequenos grupos, grupos Deuteronômio apoio, programa benevolente. Por que fazemos isso? Porque a imagem não é real até que entre em contato humano com alguém Deuteronômio maneira significativa. É por isso que fazemos isso.</w:t>
      </w:r>
    </w:p>
    <w:bookmarkEnd w:id="0"/>
    <w:p w14:paraId="5C097F03" w14:textId="5E23FA64" w:rsidR="00A7291B" w:rsidRDefault="0025169D" w:rsidP="00A7291B">
      <w:pPr>
        <w:pStyle w:val="NormalBlock"/>
      </w:pPr>
      <w:r>
        <w:t>O VBS é a coisa mais inconveniente que você pode imaginar. Você tem que ir trabalhar, depois tem que vir aqui por mais algumas horas e correr atrás das crianças por todo o prédio. Mas quantas crianças vieram a conhecer Cristo porque alguém se importou o suficiente para abrir mão Deuteronômio 1 ou 2 noites do seu verão para lhes ensinar as histórias simples Deuteronômio Jesus e dos apóstolos? Significativo. Sabe, os professores Deuteronômio educação religiosa nos dizem que as crianças, bebês até cerca Deuteronômio 12 anos, não é a memória Daniel história, não é a memória Daniel doutrina que os impacta.</w:t>
      </w:r>
    </w:p>
    <w:bookmarkEnd w:id="0"/>
    <w:p w14:paraId="5C097F03" w14:textId="5E23FA64" w:rsidR="00A7291B" w:rsidRDefault="0025169D" w:rsidP="00A7291B">
      <w:pPr>
        <w:pStyle w:val="NormalBlock"/>
      </w:pPr>
      <w:r>
        <w:t>Você sabe o que é? É o cheiro do perfume do professor. É o calor Daniel sala. É a sensação e o tom Daniel voz do professor. É a mão no ombro.</w:t>
      </w:r>
    </w:p>
    <w:bookmarkEnd w:id="0"/>
    <w:p w14:paraId="5C097F03" w14:textId="5E23FA64" w:rsidR="00A7291B" w:rsidRDefault="0025169D" w:rsidP="00A7291B">
      <w:pPr>
        <w:pStyle w:val="NormalBlock"/>
      </w:pPr>
      <w:r>
        <w:t>É o abraço. É isso que eles lembram. Isso é o que os impressiona Naum igreja quando são pequenos. Não as doutrinas. Eles aprendem isso com certeza.</w:t>
      </w:r>
    </w:p>
    <w:bookmarkEnd w:id="0"/>
    <w:p w14:paraId="5C097F03" w14:textId="5E23FA64" w:rsidR="00A7291B" w:rsidRDefault="0025169D" w:rsidP="00A7291B">
      <w:pPr>
        <w:pStyle w:val="NormalBlock"/>
      </w:pPr>
      <w:r>
        <w:t>Mas são todas essas coisas intangíveis que causam um impacto neles. Veja, a imagem não é real até que Deuteronômio alguma forma nos conectemos. No VBS ou no parque comendo um cachorro-quente, duas pessoas finalmente se sentam, se conhecem. Essa é a razão Deuteronômio tudo isso. Então queremos ser uma igreja cuidadosa e amorosa.</w:t>
      </w:r>
    </w:p>
    <w:bookmarkEnd w:id="0"/>
    <w:p w14:paraId="5C097F03" w14:textId="5E23FA64" w:rsidR="00A7291B" w:rsidRDefault="0025169D" w:rsidP="00A7291B">
      <w:pPr>
        <w:pStyle w:val="NormalBlock"/>
      </w:pPr>
      <w:r>
        <w:t>Certo? Isso é algo com que queremos nos importar, então Naum próxima semana, vou ensinar uma série Deuteronômio lições Deuteronômio segunda a quarta à noite sobre famílias que são mistas, você sabe, segundos casamentos, terceiros casamentos, mãe solteira, pai solteiro, esse tipo Deuteronômio coisa, lições para ajudar essas pessoas a se ajustarem a ter filhos unidos para formar uma nova família. Agora, só parecemos um grupo cuidadoso se tudo o que fazemos é anunciar a série, mas nos tornamos nossa imagem se alguém traz um amigo ou um parente para a série e a comunhão calorosa lhes faz algum bem. Tente lembrar que a cada atividade e cada vez que encorajamos você a trazer um convidado, você está ajudando não apenas a construir nossa imagem, mas também ajudando a transformar nossa imagem em uma realidade para alguém, para alguém que Deus ama. O tempo para renovar nosso local Deuteronômio reunião está quase acabando.</w:t>
      </w:r>
    </w:p>
    <w:bookmarkEnd w:id="0"/>
    <w:p w14:paraId="5C097F03" w14:textId="5E23FA64" w:rsidR="00A7291B" w:rsidRDefault="0025169D" w:rsidP="00A7291B">
      <w:pPr>
        <w:pStyle w:val="NormalBlock"/>
      </w:pPr>
      <w:r>
        <w:t>Amém? Amém. O tempo para renovar nossa imagem é agora. Agora é o momento. Eu não quero que sejamos apenas uma placa ou um canteiro Deuteronômio obras.</w:t>
      </w:r>
    </w:p>
    <w:bookmarkEnd w:id="0"/>
    <w:p w14:paraId="5C097F03" w14:textId="5E23FA64" w:rsidR="00A7291B" w:rsidRDefault="0025169D" w:rsidP="00A7291B">
      <w:pPr>
        <w:pStyle w:val="NormalBlock"/>
      </w:pPr>
      <w:r>
        <w:t>Quero que sejamos o corpo vivo e respirante Deuteronômio Cristo Naum comunidade Choctaw e Naum comunidade maior. Quero dizer, se mais ninguém estiver fazendo isso, nós vamos fazer. Nós vamos fazer. Eu não me sinto Malaquias se alguém visita 6 6 congregações e finalmente acaba aqui. Eu não me sinto Malaquias com isso porque estamos fazendo tudo o que sabemos para trazê-los até nós e, consequentemente, aproximá-los Deuteronômio Jesus Cristo.</w:t>
      </w:r>
    </w:p>
    <w:bookmarkEnd w:id="0"/>
    <w:p w14:paraId="5C097F03" w14:textId="5E23FA64" w:rsidR="00A7291B" w:rsidRDefault="0025169D" w:rsidP="00A7291B">
      <w:pPr>
        <w:pStyle w:val="NormalBlock"/>
      </w:pPr>
      <w:r>
        <w:t>Quero que o Senhor Jesus use nossas mãos e nossos corações para realmente impactar nossa comunidade para o, para o, para o, reino Deuteronômio Deus. Há pouco tempo, Harold Weaver e eu conversamos sobre ter um slogan ou um modelo que resumisse tudo o que somos aqui em Choctaw, tarefa bastante difícil. Não conseguimos pensar em nenhum. Conversei com Kenneth e, rapaz, não conseguimos encontrar nada. Algo que incorporasse nossa imagem e propósito como igreja ou como a igreja neste lugar.</w:t>
      </w:r>
    </w:p>
    <w:bookmarkEnd w:id="0"/>
    <w:p w14:paraId="5C097F03" w14:textId="5E23FA64" w:rsidR="00A7291B" w:rsidRDefault="0025169D" w:rsidP="00A7291B">
      <w:pPr>
        <w:pStyle w:val="NormalBlock"/>
      </w:pPr>
      <w:r>
        <w:t>Pensei nisso por um tempo e um dia, vi um selo policial com o lema que muitos departamentos Deuteronômio polícia usam, proteger e servir. Certo? Muitos departamentos Deuteronômio polícia usam esse lema. Bem, esse ideal nobre me fez pensar em um bom lema para nós mesmos, que seria proclamar e servir, proclamar e servir. É disso que se trata, proclamar o evangelho e proclamar, e celebrar a grandeza Deuteronômio Deus e servir nossa comunidade e servir nossos irmãos, proclamar e servir.</w:t>
      </w:r>
    </w:p>
    <w:bookmarkEnd w:id="0"/>
    <w:p w14:paraId="5C097F03" w14:textId="5E23FA64" w:rsidR="00A7291B" w:rsidRDefault="0025169D" w:rsidP="00A7291B">
      <w:pPr>
        <w:pStyle w:val="NormalBlock"/>
      </w:pPr>
      <w:r>
        <w:t>Há um bom lema que poderíamos usar. Espero que, se algum dia fizermos um vídeo ou perguntarmos às pessoas em Choctaw o que elas pensam sobre nós, espero que, se eu algum dia fizer isso e agora temos o equipamento e o espaço para fazê-lo, se algum dia fizermos isso, espero que a resposta deles seja uma das seguintes. Sim, fui convidado a visitar aquele lugar. Oh, sim, a Igreja Deuteronômio Cristo e eles me trouxeram comida quando eu precisei. Oh, a igreja Naum esquina Daniel Choctaw com a Reno, cara, eu conheço eles.</w:t>
      </w:r>
    </w:p>
    <w:bookmarkEnd w:id="0"/>
    <w:p w14:paraId="5C097F03" w14:textId="5E23FA64" w:rsidR="00A7291B" w:rsidRDefault="0025169D" w:rsidP="00A7291B">
      <w:pPr>
        <w:pStyle w:val="NormalBlock"/>
      </w:pPr>
      <w:r>
        <w:t>São pessoas que amam os outros e amam o Senhor. Choctaw e Reno? Igreja Deuteronômio Cristo? Sim. Tenho uma amiga e admiro sua fé e seu trabalho árduo em nome Deuteronômio Jesus Cristo.</w:t>
      </w:r>
    </w:p>
    <w:bookmarkEnd w:id="0"/>
    <w:p w14:paraId="5C097F03" w14:textId="5E23FA64" w:rsidR="00A7291B" w:rsidRDefault="0025169D" w:rsidP="00A7291B">
      <w:pPr>
        <w:pStyle w:val="NormalBlock"/>
      </w:pPr>
      <w:r>
        <w:t>Mas a melhor resposta seria esta, a Igreja Deuteronômio Cristo Choctaw? Eu sou cristão hoje por causa deles. Essa é a resposta que eu quero ouvir. Irmãos e irmãs, vamos trabalhar Deuteronômio tal maneira que outros digam isso sobre nós um dia. A Bíblia diz que devemos deixar que outros nos deem louvor.</w:t>
      </w:r>
    </w:p>
    <w:bookmarkEnd w:id="0"/>
    <w:p w14:paraId="5C097F03" w14:textId="5E23FA64" w:rsidR="00A7291B" w:rsidRDefault="0025169D" w:rsidP="00A7291B">
      <w:pPr>
        <w:pStyle w:val="NormalBlock"/>
      </w:pPr>
      <w:r>
        <w:t>Não devemos nos louvar, deixemos que outros nos louvem. Por enquanto, espero que todos vocês já tenham obedecido ao evangelho e espero que todos tenham suas necessidades físicas e espirituais supridas. Contudo, Naum hipótese Deuteronômio que você esteja entre nós e ainda não tenha obedecido a Cristo em arrependimento e batismo, e talvez tenha necessidades que nós, Deuteronômio bom grado e com esperança, possamos oferecer a você, reservamos este tempo, este momento Deuteronômio convite em que cantamos uma canção e refletimos, por favor, não sobre onde seu carro está estacionado ou se o restaurante está cheio, mas durante esta canção em particular, refletimos: preciso vir a Cristo por alguma razão? Na maioria das vezes, a resposta será não, e tudo bem. Mas se a resposta for sim em seu coração, preciso vir ao Senhor por qualquer motivo, então, por favor, somos uma família aqui.</w:t>
      </w:r>
    </w:p>
    <w:bookmarkEnd w:id="0"/>
    <w:p w14:paraId="5C097F03" w14:textId="5E23FA64" w:rsidR="00A7291B" w:rsidRDefault="0025169D" w:rsidP="00A7291B">
      <w:pPr>
        <w:pStyle w:val="NormalBlock"/>
      </w:pPr>
      <w:r>
        <w:t>Amamos você. Os anciãos estão aqui prontos para ajudar. Encorajamos você a responder a esse convite enquanto nos levantamos e cantamos esta canção.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