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Proclamar y servir</w:t>
      </w:r>
    </w:p>
    <w:bookmarkEnd w:id="0"/>
    <w:p w14:paraId="5C097F03" w14:textId="5E23FA64" w:rsidR="00A7291B" w:rsidRDefault="0025169D" w:rsidP="00A7291B">
      <w:pPr>
        <w:pStyle w:val="NormalBlock"/>
      </w:pPr>
      <w:r>
        <w:t>Mucha gente ha preguntado acerca de nuestras vacaciones. Solo quería mencionar eso. Por supuesto, estuvimos de vacaciones durante un par de semanas. Lisa y yo fuimos a Canadá. Y quiero agradecerles a todos; muchas personas dijeron: «Oré por ustedes mientras estuvieron fuera».</w:t>
      </w:r>
    </w:p>
    <w:bookmarkEnd w:id="0"/>
    <w:p w14:paraId="5C097F03" w14:textId="5E23FA64" w:rsidR="00A7291B" w:rsidRDefault="0025169D" w:rsidP="00A7291B">
      <w:pPr>
        <w:pStyle w:val="NormalBlock"/>
      </w:pPr>
      <w:r>
        <w:t>Recibimos algunas tarjetas y cosas por el estilo, mensajes de ánimo muy bonitos, por nuestro trabajo y demás. Queremos agradecer a todos los que han hecho eso. Piensen en nosotros. Y, por temor a no tener que repetir esto demasiadas veces más, sí, pasamos un tiempo maravilloso, una de nuestras mejores vacaciones de todos los tiempos, y pasamos tiempo con nuestra gente, con nuestros padres, y tuvimos mucho tiempo simplemente para estar con ellos, y fue un tiempo muy refrescante. El clima fue hermoso; el verano canadiense es muy agradable. Unos 55 por la noche, de 75 a 80 durante el día, así que estuvo, sí.</w:t>
      </w:r>
    </w:p>
    <w:bookmarkEnd w:id="0"/>
    <w:p w14:paraId="5C097F03" w14:textId="5E23FA64" w:rsidR="00A7291B" w:rsidRDefault="0025169D" w:rsidP="00A7291B">
      <w:pPr>
        <w:pStyle w:val="NormalBlock"/>
      </w:pPr>
      <w:r>
        <w:t>¿No es genial? Sin aire acondicionado. Simplemente abran esas ventanas. Abran dos ventanas de la casa y disfruten de las noches frescas. Pero fue muy maravilloso y estamos felices de haber regresado y de volver al trabajo.</w:t>
      </w:r>
    </w:p>
    <w:bookmarkEnd w:id="0"/>
    <w:p w14:paraId="5C097F03" w14:textId="5E23FA64" w:rsidR="00A7291B" w:rsidRDefault="0025169D" w:rsidP="00A7291B">
      <w:pPr>
        <w:pStyle w:val="NormalBlock"/>
      </w:pPr>
      <w:r>
        <w:t>Estaba ansioso por regresar y seguir adelante con las cosas maravillosas que están sucediendo aquí, en Choctaw. Mientras estábamos de vacaciones, Lise y yo, como hacemos cuando estamos de vacaciones, visitamos diferentes congregaciones, ya saben. Adoramos con diferentes congregaciones, vemos cómo hacen las cosas diferentes personas; es bueno sentarse y escuchar a alguien más predicar. Y un domingo en particular, estábamos en la Congregación de Memorial Road, que en realidad está en Oklahoma City, pero ya saben, esa congregación que está justo al lado del colegio, Oklahoma Christian College, y esa mañana, Santiago Waugh, quien es responsable de la obra de evangelización, es el ministro de evangelización, fue quien predicó. Y antes de que comenzara su lección, él mostró un video que había producido la semana anterior a ese domingo en particular.</w:t>
      </w:r>
    </w:p>
    <w:bookmarkEnd w:id="0"/>
    <w:p w14:paraId="5C097F03" w14:textId="5E23FA64" w:rsidR="00A7291B" w:rsidRDefault="0025169D" w:rsidP="00A7291B">
      <w:pPr>
        <w:pStyle w:val="NormalBlock"/>
      </w:pPr>
      <w:r>
        <w:t>Ahora bien, este video fue el resultado de entrevistas a personas en la calle. Fueron a hacer entrevistas a personas en la calle, en la gasolinera justo en la esquina donde está ubicada la iglesia. Así que, a una cuadra de la congregación de Memorial Street, o de Memorial Road, hay algo así como una gasolinera con tienda o algo parecido, y fueron allí e hicieron algunas entrevistas. Ahora bien, deben entender algo acerca de la congregación de Memorial Road. Tiene alrededor de 2.000 miembros.</w:t>
      </w:r>
    </w:p>
    <w:bookmarkEnd w:id="0"/>
    <w:p w14:paraId="5C097F03" w14:textId="5E23FA64" w:rsidR="00A7291B" w:rsidRDefault="0025169D" w:rsidP="00A7291B">
      <w:pPr>
        <w:pStyle w:val="NormalBlock"/>
      </w:pPr>
      <w:r>
        <w:t>Es una de las congregaciones más grandes del estado de Oklahoma. Tiene un enorme complejo de edificios que también alberga una escuela cristiana totalmente acreditada, que va, creo, desde los primeros grados hasta la escuela secundaria. Está ubicada en la misma propiedad que la Universidad Cristiana de Oklahoma, por lo que es bastante visible y ha estado allí en la comunidad de Edmond durante casi 50 años. Ahora bien, Santiago mostró la entrevista de unos 10 clientes habituales de esa gasolinera de la calle y les hizo la pregunta: ¿cuál es su opinión de la Iglesia de Cristo de Memorial Road? Todas las personas que entrevistó eran residentes de mucho tiempo de la comunidad de Edmond.</w:t>
      </w:r>
    </w:p>
    <w:bookmarkEnd w:id="0"/>
    <w:p w14:paraId="5C097F03" w14:textId="5E23FA64" w:rsidR="00A7291B" w:rsidRDefault="0025169D" w:rsidP="00A7291B">
      <w:pPr>
        <w:pStyle w:val="NormalBlock"/>
      </w:pPr>
      <w:r>
        <w:t>Habían estado allí durante mucho tiempo. Y nos mostró unas 10 entrevistas. Ahora bien, de las 10 entrevistas, 5 personas respondieron que no sabían absolutamente nada acerca de esta iglesia y ni siquiera estaban seguras del nombre. Ni siquiera sabían cuál era su nombre, 5 de las 10. 2 personas dijeron que pensaban que de alguna manera estaba relacionada con la universidad.</w:t>
      </w:r>
    </w:p>
    <w:bookmarkEnd w:id="0"/>
    <w:p w14:paraId="5C097F03" w14:textId="5E23FA64" w:rsidR="00A7291B" w:rsidRDefault="0025169D" w:rsidP="00A7291B">
      <w:pPr>
        <w:pStyle w:val="NormalBlock"/>
      </w:pPr>
      <w:r>
        <w:t>Sabes, dijeron, ¿no era esa la iglesia que está relacionada con esa escuela de allí? Ese era aproximadamente el grado de conocimiento que tenían. Una persona dijo que leía el letrero al pasar en automóvil de vez en cuando. Una persona dijo que conocía a alguien que asistía allí. Ah, sí.</w:t>
      </w:r>
    </w:p>
    <w:bookmarkEnd w:id="0"/>
    <w:p w14:paraId="5C097F03" w14:textId="5E23FA64" w:rsidR="00A7291B" w:rsidRDefault="0025169D" w:rsidP="00A7291B">
      <w:pPr>
        <w:pStyle w:val="NormalBlock"/>
      </w:pPr>
      <w:r>
        <w:t>Conozco esa iglesia. Conozco a alguien que asiste allí y son muy amables. Y una persona admitió que pensaba que era una iglesia para gente adinerada, ya que todos los que asistían allí vestían elegantemente y tenían autos grandes. Cuando se reprodujo esa entrevista, quiero decir, hubo un hubo un jadeo en el hubo un jadeo literal en el público cuando cuando cuando se reprodujo esa entrevista. Recuerdo que hubo mucho, mucho silencio en el auditorio después de que Santiago terminó de mostrar este video en particular.</w:t>
      </w:r>
    </w:p>
    <w:bookmarkEnd w:id="0"/>
    <w:p w14:paraId="5C097F03" w14:textId="5E23FA64" w:rsidR="00A7291B" w:rsidRDefault="0025169D" w:rsidP="00A7291B">
      <w:pPr>
        <w:pStyle w:val="NormalBlock"/>
      </w:pPr>
      <w:r>
        <w:t>Quiero decir, piénsenlo: después de 50 años y de todos sus esfuerzos, parecía que, aparte de sus propios miembros, nadie conocía ni había sido impactado por su congregación en esa comunidad, ciertamente no la muestra que tomaron. Ahora bien, después de este video en particular, Santiago pasó a hablar sobre la imagen, la imagen de la iglesia, y sobre cómo la comunidad percibía a su congregación. Ahora, no tengo un video para mostrarles, pero les diré que, cuando hago mis diligencias aquí en Choctaw, ya saben, llevo mi automóvil a servicio a Harrington's, hago algunas compras aquí y como en Subway; ya saben, al igual que ustedes, hago mis diligencias por la ciudad, y menciono que soy el ministro de la congregación aquí, recibo invariablemente 3 tipos de comentarios acerca de la Iglesia de Cristo de Choctaw. El primero es este: alguien dirá: «Oh, conozco a alguien que asiste allí», como en «oh, conozco a alguien que asiste a esa iglesia». Y como hemos estado aquí por mucho tiempo, ya saben, la gente generalmente relaciona esto con alguien que conoce.</w:t>
      </w:r>
    </w:p>
    <w:bookmarkEnd w:id="0"/>
    <w:p w14:paraId="5C097F03" w14:textId="5E23FA64" w:rsidR="00A7291B" w:rsidRDefault="0025169D" w:rsidP="00A7291B">
      <w:pPr>
        <w:pStyle w:val="NormalBlock"/>
      </w:pPr>
      <w:r>
        <w:t>Después de todo, es una comunidad pequeña. Sin embargo, muchas veces, y tengo que decirlo, muchas veces, la persona que conocen está muerta o su fe está muerta. Mencionaron el nombre de alguien que, ya saben, sí, solía venir aquí, pero ya no viene. Ahora bien, debo decir que, en el lado positivo, la ganadora entre los vivos y los fieles es Judy Roberts. Como todos conocen a la señora Roberts, creo que ella ha enseñado a todos en esta comunidad en algún momento u otro.</w:t>
      </w:r>
    </w:p>
    <w:bookmarkEnd w:id="0"/>
    <w:p w14:paraId="5C097F03" w14:textId="5E23FA64" w:rsidR="00A7291B" w:rsidRDefault="0025169D" w:rsidP="00A7291B">
      <w:pPr>
        <w:pStyle w:val="NormalBlock"/>
      </w:pPr>
      <w:r>
        <w:t>Así que ella gana el trofeo al nombre más reconocible, ya saben, la señorita Judy. Pero ese es un comentario. Ellos dicen: oh, sí. Conozco a alguien que va a esa iglesia. Otro comentario es este, dicen: oh, sí.</w:t>
      </w:r>
    </w:p>
    <w:bookmarkEnd w:id="0"/>
    <w:p w14:paraId="5C097F03" w14:textId="5E23FA64" w:rsidR="00A7291B" w:rsidRDefault="0025169D" w:rsidP="00A7291B">
      <w:pPr>
        <w:pStyle w:val="NormalBlock"/>
      </w:pPr>
      <w:r>
        <w:t>Eres la iglesia que tiene un letrero diferente cada semana. ¿Conoces los títulos que aparecen en nuestro letrero? La gente recuerda nuestro letrero porque cambia cada semana y tiene 2 títulos de sermones diferentes. Tal vez no pienses que eso sea mucho, pero conduces por los alrededores y miras los letreros de las iglesias de aquí y, vaya, si cambian una vez al mes, ya sabes, si cambia una vez al mes, quiero decir, lo están haciendo bastante bien. No hace que la gente entre por las puertas, pero al menos se dan cuenta.</w:t>
      </w:r>
    </w:p>
    <w:bookmarkEnd w:id="0"/>
    <w:p w14:paraId="5C097F03" w14:textId="5E23FA64" w:rsidR="00A7291B" w:rsidRDefault="0025169D" w:rsidP="00A7291B">
      <w:pPr>
        <w:pStyle w:val="NormalBlock"/>
      </w:pPr>
      <w:r>
        <w:t>Y luego, la pregunta que recibo con más frecuencia, especialmente en los últimos tiempos, es esta: oh, sí. ¿Ya terminaron su proyecto de construcción? En ese momento, les doy el número de Dave y simplemente les digo que llamen. Ahora bien, estas personas nunca han estado dentro de nuestro edificio de la iglesia, pero un proyecto de construcción a largo plazo de este tamaño generalmente llama la atención de la gente. Al menos no nos confunden con la iglesia bautista al otro lado de la calle.</w:t>
      </w:r>
    </w:p>
    <w:bookmarkEnd w:id="0"/>
    <w:p w14:paraId="5C097F03" w14:textId="5E23FA64" w:rsidR="00A7291B" w:rsidRDefault="0025169D" w:rsidP="00A7291B">
      <w:pPr>
        <w:pStyle w:val="NormalBlock"/>
      </w:pPr>
      <w:r>
        <w:t>Ellos saben quiénes somos. Me alegra que nuestra comunidad tenga cierta conciencia de nuestra existencia, pero no estoy satisfecho con la imagen que tienen de nosotros en este momento. Una vez que el edificio esté terminado, creo que tenemos que comenzar a construir una imagen saludable de la iglesia en nuestra comunidad. Quiero decir, está bien. Tenemos que terminar este proyecto de construcción.</w:t>
      </w:r>
    </w:p>
    <w:bookmarkEnd w:id="0"/>
    <w:p w14:paraId="5C097F03" w14:textId="5E23FA64" w:rsidR="00A7291B" w:rsidRDefault="0025169D" w:rsidP="00A7291B">
      <w:pPr>
        <w:pStyle w:val="NormalBlock"/>
      </w:pPr>
      <w:r>
        <w:t>Está bien. Pero una vez hecho eso, realmente tenemos que empezar a construir nuestra imagen. Eso es lo importante. Ahora bien, cuando digo imagen, me refiero al concepto que nuestros vecinos tienen de nosotros y al que tienen nuestros vecinos y nuestros amigos. Saben, somos más que un edificio.</w:t>
      </w:r>
    </w:p>
    <w:bookmarkEnd w:id="0"/>
    <w:p w14:paraId="5C097F03" w14:textId="5E23FA64" w:rsidR="00A7291B" w:rsidRDefault="0025169D" w:rsidP="00A7291B">
      <w:pPr>
        <w:pStyle w:val="NormalBlock"/>
      </w:pPr>
      <w:r>
        <w:t>Somos más que un simple letrero en el frente. Somos más que una sola persona que alguien conoce. Somos el cuerpo de Cristo. Somos los llamados. Somos los salvos.</w:t>
      </w:r>
    </w:p>
    <w:bookmarkEnd w:id="0"/>
    <w:p w14:paraId="5C097F03" w14:textId="5E23FA64" w:rsidR="00A7291B" w:rsidRDefault="0025169D" w:rsidP="00A7291B">
      <w:pPr>
        <w:pStyle w:val="NormalBlock"/>
      </w:pPr>
      <w:r>
        <w:t>Somos los hijos de Dios y, de alguna manera, necesitamos transmitir esa imagen a nuestra comunidad. Cuando piensan en nosotros, cuando pasan en automóvil frente a este edificio, cuando ven el letrero o hablan con uno de nuestros miembros, es importante que tengan una imagen saludable de quiénes somos. Y es importante que tengan una imagen saludable de quiénes somos por razones específicas. En primer lugar, tienen que saber quiénes somos porque nuestra imagen es nuestro testimonio. Nuestra imagen es nuestro testimonio.</w:t>
      </w:r>
    </w:p>
    <w:bookmarkEnd w:id="0"/>
    <w:p w14:paraId="5C097F03" w14:textId="5E23FA64" w:rsidR="00A7291B" w:rsidRDefault="0025169D" w:rsidP="00A7291B">
      <w:pPr>
        <w:pStyle w:val="NormalBlock"/>
      </w:pPr>
      <w:r>
        <w:t>En Hechos capítulo 2, versículos 44 al 47, Lucas describe las acciones y la imagen que la iglesia primitiva tenía ante su comunidad. En Hechos capítulo 2, comenzando en el versículo 44, Lucas escribe lo siguiente. Dice: «Y todos los que habían creído estaban juntos y tenían todas las cosas en común; y comenzaron a vender sus propiedades y sus posesiones y a compartirlas con todos, según alguno tuviera necesidad. Y día tras día continuaban unánimes en el templo, y partiendo el pan de casa en casa, compartían sus comidas con alegría y sencillez de corazón, alabando a Dios y teniendo favor con todo el pueblo». Ahora escuchen esta parte.</w:t>
      </w:r>
    </w:p>
    <w:bookmarkEnd w:id="0"/>
    <w:p w14:paraId="5C097F03" w14:textId="5E23FA64" w:rsidR="00A7291B" w:rsidRDefault="0025169D" w:rsidP="00A7291B">
      <w:pPr>
        <w:pStyle w:val="NormalBlock"/>
      </w:pPr>
      <w:r>
        <w:t>Y el Señor añadía a su número cada día a los que iban siendo salvos. Observe que gozaban del favor de todo el pueblo. Observe que su amor común, su gran comunión y su actitud generosa creaban una impresión favorable en quienes presenciaban su cristianismo en acción. Incluso las personas que no creían en Jesús, incluso las personas que tenían miedo de unirse a ellos, sabían y respetaban cómo vivían y lo que hacían. Ahí hay una imagen para ustedes.</w:t>
      </w:r>
    </w:p>
    <w:bookmarkEnd w:id="0"/>
    <w:p w14:paraId="5C097F03" w14:textId="5E23FA64" w:rsidR="00A7291B" w:rsidRDefault="0025169D" w:rsidP="00A7291B">
      <w:pPr>
        <w:pStyle w:val="NormalBlock"/>
      </w:pPr>
      <w:r>
        <w:t>Lo que las personas vean y perciban que hacemos formará su imagen de nosotros, y esa imagen será un testimonio de Cristo. Aunque no podamos hablar personalmente con los demás, nuestra imagen hablará por nosotros. Por eso es importante que transmitamos la imagen correcta a nuestra comunidad. En segundo lugar, nuestra imagen afecta nuestra capacidad de ganar almas. Me refiero a que todo lo que hemos hecho con la renovación de este edificio, desde las luces hasta los colores, las entradas y demás, todo fue diseñado con un solo propósito.</w:t>
      </w:r>
    </w:p>
    <w:bookmarkEnd w:id="0"/>
    <w:p w14:paraId="5C097F03" w14:textId="5E23FA64" w:rsidR="00A7291B" w:rsidRDefault="0025169D" w:rsidP="00A7291B">
      <w:pPr>
        <w:pStyle w:val="NormalBlock"/>
      </w:pPr>
      <w:r>
        <w:t>Queríamos decirle a todos los que pasaban o que se acercaban: «Son bienvenidos aquí». Queríamos decir: «Estamos felices de estar aquí». Queríamos decir: «Aquí hay lugar para ustedes». Por eso, ya saben, el estacionamiento es importante. Por eso necesitamos asegurarnos de que, ya saben, cuando alguien se levanta y dice: «Hermanos, por favor, no se estacionen en el lugar de los visitantes».</w:t>
      </w:r>
    </w:p>
    <w:bookmarkEnd w:id="0"/>
    <w:p w14:paraId="5C097F03" w14:textId="5E23FA64" w:rsidR="00A7291B" w:rsidRDefault="0025169D" w:rsidP="00A7291B">
      <w:pPr>
        <w:pStyle w:val="NormalBlock"/>
      </w:pPr>
      <w:r>
        <w:t>¿Por qué hacemos eso? ¿Porque estamos tratando de hacerles la vida difícil? No. Porque queremos decirles a los visitantes: aquí hay lugar para ustedes. Si un hombre ni siquiera puede encontrar un lugar para estacionarse, ¿creen que va a pensar que tenemos lugar para sus hijos, lugar para sus problemas?</w:t>
      </w:r>
    </w:p>
    <w:bookmarkEnd w:id="0"/>
    <w:p w14:paraId="5C097F03" w14:textId="5E23FA64" w:rsidR="00A7291B" w:rsidRDefault="0025169D" w:rsidP="00A7291B">
      <w:pPr>
        <w:pStyle w:val="NormalBlock"/>
      </w:pPr>
      <w:r>
        <w:t>¿Ven lo que estoy diciendo? Imagen. Imagen. Entras en la casa de alguien y te invitan a su casa, y entras; los platos no están lavados, no se está cocinando nada, está sucia, ¿te sientes muy bienvenido? Por supuesto que no.</w:t>
      </w:r>
    </w:p>
    <w:bookmarkEnd w:id="0"/>
    <w:p w14:paraId="5C097F03" w14:textId="5E23FA64" w:rsidR="00A7291B" w:rsidRDefault="0025169D" w:rsidP="00A7291B">
      <w:pPr>
        <w:pStyle w:val="NormalBlock"/>
      </w:pPr>
      <w:r>
        <w:t>Te sientes bienvenido si quizá han hecho un pequeño esfuerzo, ya sabes, en la casa para hacerte sentir bienvenido. Es lo mismo en el lugar de reunión donde se reúne la iglesia. Estamos haciendo este esfuerzo ahora mismo para poder decirles a las personas de afuera: son bienvenidos. Hemos hecho un gran esfuerzo para hacer que este lugar sea conveniente, luminoso, alegre y acogedor porque queremos que estén aquí. Ya sabes, algunas personas dicen que los edificios no son importantes, pero los edificios son importantes porque reflejan cómo nos sentimos respecto a otras personas y cómo nos sentimos respecto a nosotros mismos.</w:t>
      </w:r>
    </w:p>
    <w:bookmarkEnd w:id="0"/>
    <w:p w14:paraId="5C097F03" w14:textId="5E23FA64" w:rsidR="00A7291B" w:rsidRDefault="0025169D" w:rsidP="00A7291B">
      <w:pPr>
        <w:pStyle w:val="NormalBlock"/>
      </w:pPr>
      <w:r>
        <w:t>¿Estamos encerrados en nosotros mismos o estamos abiertos para que otros entren? Si las personas perciben que estamos abiertos y genuinamente interesados en ellas para su bien, si el edificio, nuestros programas y nuestra enseñanza, nuestra actitud y nuestra adoración, si todas estas cosas dicen: «Los amamos, queremos compartir a Cristo con ustedes», las personas estarán más dispuestas a estar aquí, escuchar y permitirnos predicarles el evangelio. Nuestra imagen hará que las personas se acerquen a Cristo o las alejará, y nosotros somos responsables de esto. Por eso, una imagen saludable es importante, porque nuestra imagen nos ayuda a ganar almas. Y una imagen saludable también es importante porque nuestra imagen afecta nuestro futuro.</w:t>
      </w:r>
    </w:p>
    <w:bookmarkEnd w:id="0"/>
    <w:p w14:paraId="5C097F03" w14:textId="5E23FA64" w:rsidR="00A7291B" w:rsidRDefault="0025169D" w:rsidP="00A7291B">
      <w:pPr>
        <w:pStyle w:val="NormalBlock"/>
      </w:pPr>
      <w:r>
        <w:t>¿Sabes eso? He conocido a tantos cristianos enojados y desilusionados que fueron criados en congregaciones donde todo era negativo. Todo era negativo. Lo que no puedes hacer, ya sabes, los predicadores, los ancianos y los maestros, vaya, pasaban mucho tiempo diciéndote lo que no podías hacer. No puedes hacer esto y no puedes hacer aquello.</w:t>
      </w:r>
    </w:p>
    <w:bookmarkEnd w:id="0"/>
    <w:p w14:paraId="5C097F03" w14:textId="5E23FA64" w:rsidR="00A7291B" w:rsidRDefault="0025169D" w:rsidP="00A7291B">
      <w:pPr>
        <w:pStyle w:val="NormalBlock"/>
      </w:pPr>
      <w:r>
        <w:t>Donde todos los demás estaban equivocados. Creces en una iglesia así, donde todos los demás estaban equivocados. Ya sabes, la mitad de la predicación, la mitad de la predicación consistía en describir cómo todos los demás estaban equivocados y nosotros teníamos razón. O iglesias donde los desconocidos eran sospechosos. Desconfían de los desconocidos.</w:t>
      </w:r>
    </w:p>
    <w:bookmarkEnd w:id="0"/>
    <w:p w14:paraId="5C097F03" w14:textId="5E23FA64" w:rsidR="00A7291B" w:rsidRDefault="0025169D" w:rsidP="00A7291B">
      <w:pPr>
        <w:pStyle w:val="NormalBlock"/>
      </w:pPr>
      <w:r>
        <w:t>Imagina eso. ¿Creciste en una iglesia así? O cambiar, cualquier cambio era como la Tercera Guerra Mundial. ¿Entiendes lo que estoy diciendo? O creciste en una congregación así, o quizá visitaste una.</w:t>
      </w:r>
    </w:p>
    <w:bookmarkEnd w:id="0"/>
    <w:p w14:paraId="5C097F03" w14:textId="5E23FA64" w:rsidR="00A7291B" w:rsidRDefault="0025169D" w:rsidP="00A7291B">
      <w:pPr>
        <w:pStyle w:val="NormalBlock"/>
      </w:pPr>
      <w:r>
        <w:t>Saben, las personas que vienen a visitar aquí, porque hay tanto movimiento en esta parte de la ciudad, ya saben, con los intercambios de Tinker en marcha y, ya saben, con los desarrollos que se están construyendo. Hay tantas familias. Cada domingo, una o dos familias nuevas vienen diciendo: bueno, solo estamos visitando los alrededores. Solo estamos visitando East Side, Ridge Credit. Ya saben, estamos visitando los alrededores y ¿qué creen que están buscando?</w:t>
      </w:r>
    </w:p>
    <w:bookmarkEnd w:id="0"/>
    <w:p w14:paraId="5C097F03" w14:textId="5E23FA64" w:rsidR="00A7291B" w:rsidRDefault="0025169D" w:rsidP="00A7291B">
      <w:pPr>
        <w:pStyle w:val="NormalBlock"/>
      </w:pPr>
      <w:r>
        <w:t>Están buscando una familia de Dios abierta, amorosa y entusiasta. Eso es lo que buscan, aunque quizá no puedan escribirlo en un papel. No es una combinación de colores lo que buscan. Son personas cuyos corazones y brazos están abiertos para ellos. Eso es lo que buscan.</w:t>
      </w:r>
    </w:p>
    <w:bookmarkEnd w:id="0"/>
    <w:p w14:paraId="5C097F03" w14:textId="5E23FA64" w:rsidR="00A7291B" w:rsidRDefault="0025169D" w:rsidP="00A7291B">
      <w:pPr>
        <w:pStyle w:val="NormalBlock"/>
      </w:pPr>
      <w:r>
        <w:t>Ese entorno, el negativo del que estaba hablando, produce vidas espirituales tristes, enojadas e improductivas, porque una autoimagen negativa no puede crear gozo ni experiencias llenas de esperanza. De ninguna manera. Siempre he querido que mis hijos amen a la iglesia. No sé cuántas veces Lise y yo hemos hablado de eso. Queremos que nuestros hijos amen a la iglesia.</w:t>
      </w:r>
    </w:p>
    <w:bookmarkEnd w:id="0"/>
    <w:p w14:paraId="5C097F03" w14:textId="5E23FA64" w:rsidR="00A7291B" w:rsidRDefault="0025169D" w:rsidP="00A7291B">
      <w:pPr>
        <w:pStyle w:val="NormalBlock"/>
      </w:pPr>
      <w:r>
        <w:t>Queremos que nuestros hijos vean la iglesia como el centro amoroso de nuestra vida familiar. Siempre, eso es lo que hemos querido para nuestros hijos. Y, ya sabes, ser predicador no siempre, no siempre es lo más fácil para lograrlo, porque estás un poco dentro, ¿sabes a qué me refiero? Y a veces ves muchas cosas negativas y, a veces, ya sabes, como tienes que lidiar con los problemas de las personas todo el tiempo, tus hijos piensan que eso es todo lo que hay en la iglesia: problemas. Así que, ya sabes, los hijos de los predicadores no siempre tienen una visión equilibrada.</w:t>
      </w:r>
    </w:p>
    <w:bookmarkEnd w:id="0"/>
    <w:p w14:paraId="5C097F03" w14:textId="5E23FA64" w:rsidR="00A7291B" w:rsidRDefault="0025169D" w:rsidP="00A7291B">
      <w:pPr>
        <w:pStyle w:val="NormalBlock"/>
      </w:pPr>
      <w:r>
        <w:t>Así que nos hemos esforzado especialmente para asegurarnos de que nuestros hijos amen a la iglesia y amen a la congregación, y me alegra decir que, aunque Pablo y Julia están lejos, todavía hacen un gran esfuerzo por asistir y adorar porque aman a la iglesia, y nunca hemos tenido una discusión en nuestra casa por ir a los servicios. Nunca ha habido ningún problema. Nunca ha sido un problema porque William, Emily, Julia y Pablo aman a la iglesia. Aman la iglesia del Señor. Ahora bien, mi punto aquí es que la imagen que proyectamos de la iglesia a nuestros hijos será la que llevarán consigo a la edad adulta.</w:t>
      </w:r>
    </w:p>
    <w:bookmarkEnd w:id="0"/>
    <w:p w14:paraId="5C097F03" w14:textId="5E23FA64" w:rsidR="00A7291B" w:rsidRDefault="0025169D" w:rsidP="00A7291B">
      <w:pPr>
        <w:pStyle w:val="NormalBlock"/>
      </w:pPr>
      <w:r>
        <w:t>Si para ustedes, los padres, la iglesia es algo a lo que solo se asiste de vez en cuando, entonces para sus hijos también será una asistencia ocasional. Si la iglesia es un lugar donde hay problemas, o los ancianos no se preocupan, o el predicador no se ocupa de sus propios asuntos, entonces los hijos se llevarán esta imagen cuando se vayan de casa. Si, por otro lado, la iglesia es familia, la iglesia es ayuda en tiempo de necesidad, la iglesia recibe apoyo, la iglesia nos envía al ministerio, la iglesia es una bendición para nosotros, entonces esta imagen continuará en la próxima generación. Así que la imagen es importante porque impacta a nuestra comunidad para Cristo, impacta nuestra capacidad de ganar almas e impacta a la futura generación de líderes de la iglesia. Muy bien.</w:t>
      </w:r>
    </w:p>
    <w:bookmarkEnd w:id="0"/>
    <w:p w14:paraId="5C097F03" w14:textId="5E23FA64" w:rsidR="00A7291B" w:rsidRDefault="0025169D" w:rsidP="00A7291B">
      <w:pPr>
        <w:pStyle w:val="NormalBlock"/>
      </w:pPr>
      <w:r>
        <w:t>Ahora que hemos hablado de la importancia de una buena imagen, dediquemos los últimos minutos de mi lección a lo que cada uno de nosotros puede hacer para proyectar esa imagen de la que estoy hablando. Saben, ya hemos comenzado construyendo un lugar de reunión que es luminoso, acogedor y funcional. Eso es importante. Ahora que hemos hecho eso, o que casi hemos terminado de hacerlo, veamos un par de cosas más que podemos hacer para construir una imagen saludable de la iglesia. Número 1, debemos enfocarnos en las fortalezas y el potencial de nuestra congregación, no en los problemas.</w:t>
      </w:r>
    </w:p>
    <w:bookmarkEnd w:id="0"/>
    <w:p w14:paraId="5C097F03" w14:textId="5E23FA64" w:rsidR="00A7291B" w:rsidRDefault="0025169D" w:rsidP="00A7291B">
      <w:pPr>
        <w:pStyle w:val="NormalBlock"/>
      </w:pPr>
      <w:r>
        <w:t>Pablo dijo en Filipenses, capítulo 4, versículo 8, que los cristianos necesitan concentrarse en las cosas buenas. Dijo: Todo lo que es verdadero, todo lo honorable, todo lo justo, todo lo puro, todo lo amable, todo lo digno de admiración; si hay alguna virtud o algo digno de alabanza, en esto pensad. Por supuesto, hay problemas. Por supuesto, hay personas problemáticas en la iglesia, pero si esto es de lo único que hablamos entre nosotros o, peor aún, o peor aún, si esto es lo que hablamos con otros fuera de la iglesia, hombre, ya es bastante malo quejarse de los ancianos ante un hermano en Cristo, pero quejarse de los ancianos ante alguien que ni siquiera es miembro, eso es de muy mal gusto. ¿Cómo puede eso ayudar a crear una imagen saludable?</w:t>
      </w:r>
    </w:p>
    <w:bookmarkEnd w:id="0"/>
    <w:p w14:paraId="5C097F03" w14:textId="5E23FA64" w:rsidR="00A7291B" w:rsidRDefault="0025169D" w:rsidP="00A7291B">
      <w:pPr>
        <w:pStyle w:val="NormalBlock"/>
      </w:pPr>
      <w:r>
        <w:t>He aquí una buena regla práctica. ¿De acuerdo? Una buena regla práctica: promuevan las cosas buenas, oren por los problemas. Muchas veces hacemos lo contrario. Simplemente promovemos los problemas y descuidamos orar y dar gracias.</w:t>
      </w:r>
    </w:p>
    <w:bookmarkEnd w:id="0"/>
    <w:p w14:paraId="5C097F03" w14:textId="5E23FA64" w:rsidR="00A7291B" w:rsidRDefault="0025169D" w:rsidP="00A7291B">
      <w:pPr>
        <w:pStyle w:val="NormalBlock"/>
      </w:pPr>
      <w:r>
        <w:t>No. Si tenemos 10 cosas y solo 3 cosas son buenas, promovamos esas 3 cosas y oremos por las otras 7. Vaya, si cada uno de nosotros hiciera eso, qué imagen tan saludable y vigorosa tendría la iglesia. La gente lo sabe; la gente de afuera sabe que no somos perfectos. No tenemos que convencerla más allá de toda duda promoviendo nuestros problemas en lugar de nuestros éxitos.</w:t>
      </w:r>
    </w:p>
    <w:bookmarkEnd w:id="0"/>
    <w:p w14:paraId="5C097F03" w14:textId="5E23FA64" w:rsidR="00A7291B" w:rsidRDefault="0025169D" w:rsidP="00A7291B">
      <w:pPr>
        <w:pStyle w:val="NormalBlock"/>
      </w:pPr>
      <w:r>
        <w:t>Y así, si queremos construir una imagen saludable de la iglesia y proyectar una imagen saludable de la iglesia, promovamos lo que es bueno. Oremos por las cosas que todavía necesitan algo de trabajo. ¿Podemos hacer eso? ¿Puedo escuchar un amén? Amén.</w:t>
      </w:r>
    </w:p>
    <w:bookmarkEnd w:id="0"/>
    <w:p w14:paraId="5C097F03" w14:textId="5E23FA64" w:rsidR="00A7291B" w:rsidRDefault="0025169D" w:rsidP="00A7291B">
      <w:pPr>
        <w:pStyle w:val="NormalBlock"/>
      </w:pPr>
      <w:r>
        <w:t>Por favor, hermanos. Por favor. Y yo, yo, yo no obtuve, ya saben, no obtuve esta idea simplemente mirando en un libro. Si estoy diciendo, si estoy diciendo esto es porque lo estamos haciendo. Dejemos de promover nuestros problemas.</w:t>
      </w:r>
    </w:p>
    <w:bookmarkEnd w:id="0"/>
    <w:p w14:paraId="5C097F03" w14:textId="5E23FA64" w:rsidR="00A7291B" w:rsidRDefault="0025169D" w:rsidP="00A7291B">
      <w:pPr>
        <w:pStyle w:val="NormalBlock"/>
      </w:pPr>
      <w:r>
        <w:t>Oremos acerca de nuestros problemas. Si tienes un problema con algo, ora a Dios acerca de ello. Si tienes un problema con una persona, por favor ve a esa persona. Eso es lo más frustrante. Me vuelve loco que tantos de nosotros no hayamos aprendido esa lección básica.</w:t>
      </w:r>
    </w:p>
    <w:bookmarkEnd w:id="0"/>
    <w:p w14:paraId="5C097F03" w14:textId="5E23FA64" w:rsidR="00A7291B" w:rsidRDefault="0025169D" w:rsidP="00A7291B">
      <w:pPr>
        <w:pStyle w:val="NormalBlock"/>
      </w:pPr>
      <w:r>
        <w:t>¿Tienes un problema con una persona? Ve a esa persona. No formes una partida. Es lo que hacemos, ya sabes. Reunimos una partida.</w:t>
      </w:r>
    </w:p>
    <w:bookmarkEnd w:id="0"/>
    <w:p w14:paraId="5C097F03" w14:textId="5E23FA64" w:rsidR="00A7291B" w:rsidRDefault="0025169D" w:rsidP="00A7291B">
      <w:pPr>
        <w:pStyle w:val="NormalBlock"/>
      </w:pPr>
      <w:r>
        <w:t>No hagas eso. Ve a la persona. Número 2, queremos construir una imagen saludable. Necesitamos trabajar hacia la imagen positiva que deseamos para nosotros mismos. Esto se llama proyección.</w:t>
      </w:r>
    </w:p>
    <w:bookmarkEnd w:id="0"/>
    <w:p w14:paraId="5C097F03" w14:textId="5E23FA64" w:rsidR="00A7291B" w:rsidRDefault="0025169D" w:rsidP="00A7291B">
      <w:pPr>
        <w:pStyle w:val="NormalBlock"/>
      </w:pPr>
      <w:r>
        <w:t>Proyección. La gente del deporte usa esto, ya sabe: enfoque, enfoque, enfoque. Nosotros también necesitamos hacer eso. Necesitamos proyectarnos. Queremos ser una iglesia que alcance a los perdidos.</w:t>
      </w:r>
    </w:p>
    <w:bookmarkEnd w:id="0"/>
    <w:p w14:paraId="5C097F03" w14:textId="5E23FA64" w:rsidR="00A7291B" w:rsidRDefault="0025169D" w:rsidP="00A7291B">
      <w:pPr>
        <w:pStyle w:val="NormalBlock"/>
      </w:pPr>
      <w:r>
        <w:t>Queremos ser una iglesia que enseñe con exactitud la palabra de Dios. Queremos ser una iglesia que disfrute de una comunión pacífica y amorosa. Queremos ser una iglesia que experimente una adoración significativa y bíblica. Queremos ser una iglesia ocupada en servir las necesidades de los santos de la comunidad. Esta es la imagen de lo mejor de nosotros mismos.</w:t>
      </w:r>
    </w:p>
    <w:bookmarkEnd w:id="0"/>
    <w:p w14:paraId="5C097F03" w14:textId="5E23FA64" w:rsidR="00A7291B" w:rsidRDefault="0025169D" w:rsidP="00A7291B">
      <w:pPr>
        <w:pStyle w:val="NormalBlock"/>
      </w:pPr>
      <w:r>
        <w:t>Esta es la imagen de una iglesia centrada en Cristo. Este es el ideal. Esta es la imagen óptima que queremos que otros vean. Bien, hermanos y hermanas, si eso es lo que queremos, necesitamos trabajar hacia esta imagen paso a paso. Y la manera de hacerlo es eliminar aquellas cosas que obstaculizan su progreso, individual o colectivamente.</w:t>
      </w:r>
    </w:p>
    <w:bookmarkEnd w:id="0"/>
    <w:p w14:paraId="5C097F03" w14:textId="5E23FA64" w:rsidR="00A7291B" w:rsidRDefault="0025169D" w:rsidP="00A7291B">
      <w:pPr>
        <w:pStyle w:val="NormalBlock"/>
      </w:pPr>
      <w:r>
        <w:t>Si tienes algo que te impide crecer en Cristo, es muy sencillo: deshazte de ello. Deshazte de ello. Bueno, no puedo compartir mi fe con la gente porque digo muchas palabrotas, ya sabes. Quiero decir, la gente no me tomará en serio. Entonces, ¿qué hago?</w:t>
      </w:r>
    </w:p>
    <w:bookmarkEnd w:id="0"/>
    <w:p w14:paraId="5C097F03" w14:textId="5E23FA64" w:rsidR="00A7291B" w:rsidRDefault="0025169D" w:rsidP="00A7291B">
      <w:pPr>
        <w:pStyle w:val="NormalBlock"/>
      </w:pPr>
      <w:r>
        <w:t>Vaya. Ya sabes, podría seguir y seguir hablando aquí sobre los vicios, pero tú sabes a qué me refiero. Deshazte de ellos y añade a tu vida aquellas cosas que te acercarán cada vez más a la imagen deseada. ¿Quieres que tu hijo lea su Biblia y tenga respeto por ella? Bueno, ¿cuántas veces ve tu hijo que apagas el televisor, tomas tu Biblia y la lees?</w:t>
      </w:r>
    </w:p>
    <w:bookmarkEnd w:id="0"/>
    <w:p w14:paraId="5C097F03" w14:textId="5E23FA64" w:rsidR="00A7291B" w:rsidRDefault="0025169D" w:rsidP="00A7291B">
      <w:pPr>
        <w:pStyle w:val="NormalBlock"/>
      </w:pPr>
      <w:r>
        <w:t>¿Ven lo que estoy diciendo? Así es como funciona. Ya seamos santos nuevos o antiguos, predicadores, ancianos, diáconos, maestros o líderes del ministerio, cada uno de nosotros necesita trabajar hacia este todo colectivo para producir la imagen que queremos proyectar. Está bien. Todavía no hemos llegado allí, pero ¿estamos trabajando hacia ello?</w:t>
      </w:r>
    </w:p>
    <w:bookmarkEnd w:id="0"/>
    <w:p w14:paraId="5C097F03" w14:textId="5E23FA64" w:rsidR="00A7291B" w:rsidRDefault="0025169D" w:rsidP="00A7291B">
      <w:pPr>
        <w:pStyle w:val="NormalBlock"/>
      </w:pPr>
      <w:r>
        <w:t>Cada uno de nosotros tiene una contribución que hacer. Quiero decir, la comunidad solo me ve de vez en cuando, pero nos ve a todos la mayor parte del tiempo. Número 3, para crear una imagen saludable, necesitamos crear experiencias significativas que refuercen nuestra imagen ante nuestra comunidad y ante nosotros mismos. Eso es mucho, es una frase larga, ¿verdad? Lo repetiré.</w:t>
      </w:r>
    </w:p>
    <w:bookmarkEnd w:id="0"/>
    <w:p w14:paraId="5C097F03" w14:textId="5E23FA64" w:rsidR="00A7291B" w:rsidRDefault="0025169D" w:rsidP="00A7291B">
      <w:pPr>
        <w:pStyle w:val="NormalBlock"/>
      </w:pPr>
      <w:r>
        <w:t>Queremos construir una imagen saludable. Necesitamos crear experiencias significativas que refuercen nuestra imagen ante nuestra comunidad y ante nosotros mismos. Como pueden ver, Jesús comía con los pecadores porque quería alcanzar a los pecadores. Él sanaba a los leprosos porque quería mostrar el poder de Dios y la misericordia de Dios. Iba a cada aldea, una por una, para predicar y enseñar porque tenía que llevar el mensaje del reino. Bueno, no solo envió a los doce y envió a los setenta y dos; él mismo fue primero.</w:t>
      </w:r>
    </w:p>
    <w:bookmarkEnd w:id="0"/>
    <w:p w14:paraId="5C097F03" w14:textId="5E23FA64" w:rsidR="00A7291B" w:rsidRDefault="0025169D" w:rsidP="00A7291B">
      <w:pPr>
        <w:pStyle w:val="NormalBlock"/>
      </w:pPr>
      <w:r>
        <w:t>Las personas no interiorizan nuestro mensaje ni nuestra imagen simplemente al ver un edificio o recibir algo por correo. Tienen que tener un contacto significativo con la imagen que ven para ser afectadas e incluidas en ella. Por eso tenemos la EBV. Saben, aunque no lo crean, no estamos realizando la EBV para exasperar a todos, aunque pueda parecerlo. Cada año es lo mismo.</w:t>
      </w:r>
    </w:p>
    <w:bookmarkEnd w:id="0"/>
    <w:p w14:paraId="5C097F03" w14:textId="5E23FA64" w:rsidR="00A7291B" w:rsidRDefault="0025169D" w:rsidP="00A7291B">
      <w:pPr>
        <w:pStyle w:val="NormalBlock"/>
      </w:pPr>
      <w:r>
        <w:t>Una semana antes de la EBV, todos están exasperados. No hay suficiente tiempo para prepararse; oh, ya viene. Oh, olvidé hacer esto. Oh, oh, oh, ya saben. Y luego, cuando todo termina, dicen: «Oh, ¿no es maravilloso?»</w:t>
      </w:r>
    </w:p>
    <w:bookmarkEnd w:id="0"/>
    <w:p w14:paraId="5C097F03" w14:textId="5E23FA64" w:rsidR="00A7291B" w:rsidRDefault="0025169D" w:rsidP="00A7291B">
      <w:pPr>
        <w:pStyle w:val="NormalBlock"/>
      </w:pPr>
      <w:r>
        <w:t>Es como tener un bebé, ya sabes. Tienes eso de: oh, está bien. Esperaré a tener al bebé; luego tienes al bebé y es como: no me hables, no me toques, nunca quiero volver a verte. Y luego, un año y medio después: oh, sería bonito tener un hermanito, ¿verdad? Algo así para la EBV.</w:t>
      </w:r>
    </w:p>
    <w:bookmarkEnd w:id="0"/>
    <w:p w14:paraId="5C097F03" w14:textId="5E23FA64" w:rsidR="00A7291B" w:rsidRDefault="0025169D" w:rsidP="00A7291B">
      <w:pPr>
        <w:pStyle w:val="NormalBlock"/>
      </w:pPr>
      <w:r>
        <w:t>Algo así para las madres primerizas se están riendo allí. No haremos ningún comentario. Lo mismo sucede con la EBV. No se trata solo de la EBV. Por eso tenemos el día de la familia.</w:t>
      </w:r>
    </w:p>
    <w:bookmarkEnd w:id="0"/>
    <w:p w14:paraId="5C097F03" w14:textId="5E23FA64" w:rsidR="00A7291B" w:rsidRDefault="0025169D" w:rsidP="00A7291B">
      <w:pPr>
        <w:pStyle w:val="NormalBlock"/>
      </w:pPr>
      <w:r>
        <w:t>Sabes, ¿es conveniente el día de la familia? Por supuesto que no. Tienes que llevar un cambio de ropa, tienes que llevar a los niños, tienes que llevar la comida, tienes que conducir hasta allí; no es conveniente. No se trata de conveniencia. Si quieres conveniencia, quédate en casa y pide comida a domicilio.</w:t>
      </w:r>
    </w:p>
    <w:bookmarkEnd w:id="0"/>
    <w:p w14:paraId="5C097F03" w14:textId="5E23FA64" w:rsidR="00A7291B" w:rsidRDefault="0025169D" w:rsidP="00A7291B">
      <w:pPr>
        <w:pStyle w:val="NormalBlock"/>
      </w:pPr>
      <w:r>
        <w:t>Mira la televisión, ya sabes, mira un servicio de adoración en la televisión si quieres comodidad. Por eso tenemos el día de traer a un amigo, seminarios, grupos pequeños, grupos de apoyo y un programa de beneficencia. ¿Por qué hacemos esto? Porque la imagen no es real hasta que entra en contacto humano con alguien de una manera significativa. Por eso lo hacemos.</w:t>
      </w:r>
    </w:p>
    <w:bookmarkEnd w:id="0"/>
    <w:p w14:paraId="5C097F03" w14:textId="5E23FA64" w:rsidR="00A7291B" w:rsidRDefault="0025169D" w:rsidP="00A7291B">
      <w:pPr>
        <w:pStyle w:val="NormalBlock"/>
      </w:pPr>
      <w:r>
        <w:t>La escuela bíblica de vacaciones es lo más inconveniente que se pueda imaginar. Tienes que ir a trabajar, y luego tienes que venir aquí por un par de horas más y perseguir a los niños por todo el edificio. Pero ¿cuántos niños han llegado a conocer a Cristo porque alguien se preocupó lo suficiente como para renunciar a 1 o 2 noches de su verano para enseñarles las historias sencillas de Jesús y los apóstoles? Significativo. Saben, los maestros de educación religiosa nos dicen que, en los niños, desde los bebés hasta aproximadamente los 12 años, no es el recuerdo de la historia ni el recuerdo de la doctrina lo que los impacta.</w:t>
      </w:r>
    </w:p>
    <w:bookmarkEnd w:id="0"/>
    <w:p w14:paraId="5C097F03" w14:textId="5E23FA64" w:rsidR="00A7291B" w:rsidRDefault="0025169D" w:rsidP="00A7291B">
      <w:pPr>
        <w:pStyle w:val="NormalBlock"/>
      </w:pPr>
      <w:r>
        <w:t>¿Sabes qué es? Es el olor del perfume del maestro. Es el calor del salón. Es la sensación y el tono de la voz del maestro. Es la mano sobre el hombro.</w:t>
      </w:r>
    </w:p>
    <w:bookmarkEnd w:id="0"/>
    <w:p w14:paraId="5C097F03" w14:textId="5E23FA64" w:rsidR="00A7291B" w:rsidRDefault="0025169D" w:rsidP="00A7291B">
      <w:pPr>
        <w:pStyle w:val="NormalBlock"/>
      </w:pPr>
      <w:r>
        <w:t>Es el abrazo. Eso es lo que recuerdan. Eso es lo que les impresiona de la iglesia cuando son pequeños. No las doctrinas. Eso sí lo aprenden.</w:t>
      </w:r>
    </w:p>
    <w:bookmarkEnd w:id="0"/>
    <w:p w14:paraId="5C097F03" w14:textId="5E23FA64" w:rsidR="00A7291B" w:rsidRDefault="0025169D" w:rsidP="00A7291B">
      <w:pPr>
        <w:pStyle w:val="NormalBlock"/>
      </w:pPr>
      <w:r>
        <w:t>Pero son todas esas cosas intangibles las que tienen un impacto en ellos. Verán, la imagen no es real hasta que de alguna manera nos conectamos. En la EBV o en el parque comiendo un perro caliente, finalmente 2 personas se sientan y llegan a conocerse. Esa es la razón de todo esto. Así que queremos ser una iglesia que se preocupa y ama.</w:t>
      </w:r>
    </w:p>
    <w:bookmarkEnd w:id="0"/>
    <w:p w14:paraId="5C097F03" w14:textId="5E23FA64" w:rsidR="00A7291B" w:rsidRDefault="0025169D" w:rsidP="00A7291B">
      <w:pPr>
        <w:pStyle w:val="NormalBlock"/>
      </w:pPr>
      <w:r>
        <w:t>¿Verdad? Eso es lo que queremos cuidar. Así que la próxima semana voy a enseñar una serie de lecciones de lunes a miércoles por la noche sobre familias ensambladas, ya saben, segundos matrimonios, terceros matrimonios, madres solteras, padres solteros, ese tipo de cosas; lecciones para ayudar a estas personas a adaptarse a tener hijos reunidos para formar una nueva familia. Ahora bien, solo pareceremos un grupo solidario si lo único que hacemos es anunciar la serie, pero nos convertimos en lo que proyectamos si alguien trae a un amigo o a un familiar y la serie y la cálida comunión les hacen algún bien. Traten de recordar que cada actividad y cada vez que los animamos a traer a un invitado, no solo están ayudando a construir nuestra imagen, sino que también están ayudando a convertir nuestra imagen en una realidad para alguien, para alguien a quien Dios ama. El tiempo para renovar nuestro lugar de reunión está casi terminado.</w:t>
      </w:r>
    </w:p>
    <w:bookmarkEnd w:id="0"/>
    <w:p w14:paraId="5C097F03" w14:textId="5E23FA64" w:rsidR="00A7291B" w:rsidRDefault="0025169D" w:rsidP="00A7291B">
      <w:pPr>
        <w:pStyle w:val="NormalBlock"/>
      </w:pPr>
      <w:r>
        <w:t>¿Amén? Amén. El tiempo de renovar nuestra imagen ya está cerca. Ahora es el momento. No quiero que seamos simplemente un letrero o un sitio de construcción.</w:t>
      </w:r>
    </w:p>
    <w:bookmarkEnd w:id="0"/>
    <w:p w14:paraId="5C097F03" w14:textId="5E23FA64" w:rsidR="00A7291B" w:rsidRDefault="0025169D" w:rsidP="00A7291B">
      <w:pPr>
        <w:pStyle w:val="NormalBlock"/>
      </w:pPr>
      <w:r>
        <w:t>Quiero que seamos el cuerpo vivo y palpitante de Cristo en la comunidad choctaw y en la comunidad en general. Quiero decir, si nadie más lo está haciendo, nosotros lo vamos a hacer. Lo vamos a hacer. No me siento mal si alguien visita 6 6 congregaciones y finalmente termina aquí. No me siento mal por eso porque estamos haciendo todo lo que sabemos hacer para atraerlos a nosotros y, en consecuencia, acercarlos más a Jesucristo.</w:t>
      </w:r>
    </w:p>
    <w:bookmarkEnd w:id="0"/>
    <w:p w14:paraId="5C097F03" w14:textId="5E23FA64" w:rsidR="00A7291B" w:rsidRDefault="0025169D" w:rsidP="00A7291B">
      <w:pPr>
        <w:pStyle w:val="NormalBlock"/>
      </w:pPr>
      <w:r>
        <w:t>Quiero que el Señor Jesús use nuestras manos y nuestros corazones para realmente impactar a nuestra comunidad para el, para el, para el, reino de Dios. Hace algún tiempo, Harold Weaver y yo hablamos de tener un eslogan o un lema que resumiera todo lo que hacemos aquí en Choctaw, una tarea bastante difícil. No pudimos pensar en ninguno. Hablé con Kenneth y, vaya, no pudimos idear nada. Algo que incorporara nuestra imagen y propósito como iglesia o como la iglesia en este lugar.</w:t>
      </w:r>
    </w:p>
    <w:bookmarkEnd w:id="0"/>
    <w:p w14:paraId="5C097F03" w14:textId="5E23FA64" w:rsidR="00A7291B" w:rsidRDefault="0025169D" w:rsidP="00A7291B">
      <w:pPr>
        <w:pStyle w:val="NormalBlock"/>
      </w:pPr>
      <w:r>
        <w:t>Lo pensé durante un tiempo y un día vi un sello policial con el lema que utilizan muchos departamentos de policía: proteger y servir. ¿Verdad? Muchos departamentos de policía utilizan ese lema. Bueno, este noble ideal me hizo pensar en un buen lema para nosotros, y sería proclamar y servir, proclamar y servir. De eso se trata: proclamar el evangelio y proclamar la, la, y celebrar la grandeza de Dios, y servir a nuestra comunidad y servir a nuestros hermanos; proclamar y servir.</w:t>
      </w:r>
    </w:p>
    <w:bookmarkEnd w:id="0"/>
    <w:p w14:paraId="5C097F03" w14:textId="5E23FA64" w:rsidR="00A7291B" w:rsidRDefault="0025169D" w:rsidP="00A7291B">
      <w:pPr>
        <w:pStyle w:val="NormalBlock"/>
      </w:pPr>
      <w:r>
        <w:t>Hay un buen lema que podríamos usar. Espero que, si alguna vez hacemos un video o preguntamos a la gente en Choctaw qué piensa de nosotros, espero que, si alguna vez hago eso —y ahora tenemos el equipo y el espacio para hacerlo—, si alguna vez lo hacemos, espero que su respuesta sea una de las siguientes. Sí, me han invitado a visitar ese lugar. Ah, sí, la Iglesia de Cristo; me trajeron comida cuando la necesitaba. Ah, la iglesia en la esquina de Choctaw y Reno; hombre, sé de ellos.</w:t>
      </w:r>
    </w:p>
    <w:bookmarkEnd w:id="0"/>
    <w:p w14:paraId="5C097F03" w14:textId="5E23FA64" w:rsidR="00A7291B" w:rsidRDefault="0025169D" w:rsidP="00A7291B">
      <w:pPr>
        <w:pStyle w:val="NormalBlock"/>
      </w:pPr>
      <w:r>
        <w:t>Esas son personas que aman a los demás y aman al Señor. ¿Choctaw y Reno? ¿Iglesia de Cristo? Sí. Tengo una amiga y admiro su fe y su arduo trabajo en el nombre de Jesucristo.</w:t>
      </w:r>
    </w:p>
    <w:bookmarkEnd w:id="0"/>
    <w:p w14:paraId="5C097F03" w14:textId="5E23FA64" w:rsidR="00A7291B" w:rsidRDefault="0025169D" w:rsidP="00A7291B">
      <w:pPr>
        <w:pStyle w:val="NormalBlock"/>
      </w:pPr>
      <w:r>
        <w:t>Pero la mejor respuesta sería esta: ¿la Iglesia de Cristo de Choctaw? Hoy soy cristiano gracias a ellos. Esa es la respuesta que quiero escuchar. Hermanos y hermanas, trabajemos de tal manera que algún día otros digan esto de nosotros. La Biblia dice que debemos dejar que otros nos alaben.</w:t>
      </w:r>
    </w:p>
    <w:bookmarkEnd w:id="0"/>
    <w:p w14:paraId="5C097F03" w14:textId="5E23FA64" w:rsidR="00A7291B" w:rsidRDefault="0025169D" w:rsidP="00A7291B">
      <w:pPr>
        <w:pStyle w:val="NormalBlock"/>
      </w:pPr>
      <w:r>
        <w:t>No debemos alabarnos a nosotros mismos; dejemos que otros nos alaben. Por ahora, espero que todos ustedes ya hayan obedecido el evangelio y espero que todos ustedes tengan satisfechas sus necesidades físicas y espirituales. Sin embargo, en caso de que alguno de ustedes esté entre nosotros y no haya obedecido a Cristo en arrepentimiento y bautismo, y quizá tenga necesidades que nosotros, voluntaria y esperanzadamente, podamos, podamos, podamos ofrecerles, hemos apartado este tiempo, este, este momento de invitación en el que cantamos un himno y reflexionamos; por favor, no sobre dónde está estacionado su automóvil o si el restaurante está lleno, sino que durante este himno en particular reflexionamos: ¿necesito venir a Cristo por una razón u otra? La mayoría de las veces, la respuesta será no, y eso está bien. Pero si la respuesta es sí en su corazón, necesito venir al Señor por cualquier razón, entonces, por favor, aquí somos una familia.</w:t>
      </w:r>
    </w:p>
    <w:bookmarkEnd w:id="0"/>
    <w:p w14:paraId="5C097F03" w14:textId="5E23FA64" w:rsidR="00A7291B" w:rsidRDefault="0025169D" w:rsidP="00A7291B">
      <w:pPr>
        <w:pStyle w:val="NormalBlock"/>
      </w:pPr>
      <w:r>
        <w:t>Los amamos. Los ancianos están aquí, listos para ayudar. Los animamos a responder a esa invitación mientras estamos de pie y cantamos este himno.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