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Proclamer et servir</w:t>
      </w:r>
    </w:p>
    <w:bookmarkEnd w:id="0"/>
    <w:p w14:paraId="5C097F03" w14:textId="5E23FA64" w:rsidR="00A7291B" w:rsidRDefault="0025169D" w:rsidP="00A7291B">
      <w:pPr>
        <w:pStyle w:val="NormalBlock"/>
      </w:pPr>
      <w:r>
        <w:t>Beaucoup Deutéronome gens ont demandé à propos Deutéronome nos vacances. Je veux juste Lévitique mentionner. Bien sûr, nous avons été en vacances pendant quelques semaines. Nous sommes allés au Canada, Lisa et moi. Et, Jérémie veux vous remercier tous, car beaucoup Deutéronome personnes ont dit qu'elles ont prié pour vous pendant votre absence.</w:t>
      </w:r>
    </w:p>
    <w:bookmarkEnd w:id="0"/>
    <w:p w14:paraId="5C097F03" w14:textId="5E23FA64" w:rsidR="00A7291B" w:rsidRDefault="0025169D" w:rsidP="00A7291B">
      <w:pPr>
        <w:pStyle w:val="NormalBlock"/>
      </w:pPr>
      <w:r>
        <w:t>Nous avons reçu quelques cartes et choses Deutéronome ce genre, Deutéronome très beaux messages d'encouragement, pour notre travail et ainsi Deutéronome suite. Nous voulons remercier tous ceux qui ont fait cela. Pensez à nous. Et, Deutéronome peur Deutéronome Néhémie pas avoir à répéter cela trop Deutéronome fois, oui, nous avons passé un moment merveilleux, l'une Deutéronome nos meilleures vacances Deutéronome tous les temps, et nous avons passé du temps avec nos proches, avec nos parents, et eu beaucoup Deutéronome temps simplement pour être avec eux, et ce fut un moment très rafraîchissant. Beau temps, l'été canadien Esther très agréable. Environ 55 Lamentations nuit, 75 à 80 Lévitique jour, donc c'était, oui.</w:t>
      </w:r>
    </w:p>
    <w:bookmarkEnd w:id="0"/>
    <w:p w14:paraId="5C097F03" w14:textId="5E23FA64" w:rsidR="00A7291B" w:rsidRDefault="0025169D" w:rsidP="00A7291B">
      <w:pPr>
        <w:pStyle w:val="NormalBlock"/>
      </w:pPr>
      <w:r>
        <w:t>N'Esther-ce pas formidable ? Pas Deutéronome climatisation. Il suffit d'ouvrir les fenêtres. Ouvrez deux fenêtres dans Lamentations maison et profitez des soirées fraîches. Mais c'était très agréable et nous sommes heureux d'être Deutéronome retour et Deutéronome reprendre Lévitique travail.</w:t>
      </w:r>
    </w:p>
    <w:bookmarkEnd w:id="0"/>
    <w:p w14:paraId="5C097F03" w14:textId="5E23FA64" w:rsidR="00A7291B" w:rsidRDefault="0025169D" w:rsidP="00A7291B">
      <w:pPr>
        <w:pStyle w:val="NormalBlock"/>
      </w:pPr>
      <w:r>
        <w:t>J'étais impatient Deutéronome revenir et Deutéronome continuer simplement avec les choses merveilleuses qui se passent ici, à Choctaw. Pendant que nous étions en vacances, Lise et moi, comme nous Lévitique faisons lorsque nous sommes en congé, avons visité différentes congrégations, vous savez. Nous allons adorer avec différentes congrégations, voir comment différentes personnes font les choses, écouter, c'Esther bon Deutéronome s'asseoir et d'écouter quelqu'un d'autre prêcher. Et un dimanche en particulier, nous étions à Lamentations congrégation Deutéronome Memorial Road, qui se trouve en fait à Oklahoma City, mais vous connaissez cette congrégation qui Esther juste à côté du collège là-bas, Oklahoma Christian College, et ce matin-là, Jacques Waugh, qui Esther responsable Deutéronome l'évangélisation, il Esther Lévitique ministre Deutéronome l'évangélisation, c'était lui qui prêchait. Et avant que sa leçon Néhémie commence, il a montré une vidéo, une vidéo qu'il avait produite Lamentations semaine précédente avant ce dimanche particulier.</w:t>
      </w:r>
    </w:p>
    <w:bookmarkEnd w:id="0"/>
    <w:p w14:paraId="5C097F03" w14:textId="5E23FA64" w:rsidR="00A7291B" w:rsidRDefault="0025169D" w:rsidP="00A7291B">
      <w:pPr>
        <w:pStyle w:val="NormalBlock"/>
      </w:pPr>
      <w:r>
        <w:t>Cette vidéo Esther Lévitique résultat d'interviews « homme dans Lamentations rue ». Ils sont allés faire des interviews « homme dans Lamentations rue », à Lamentations station-service juste au coin où se trouve l'église. Donc à un pâté Deutéronome maisons Deutéronome Lamentations congrégation Deutéronome Memorial Street, ou Memorial Road, il y a une station-service « gas and go » ou quelque chose comme ça, et ils y sont allés pour faire des interviews. Maintenant, vous devez comprendre quelque chose à propos Deutéronome Lamentations congrégation Deutéronome Memorial Road. Elle compte environ 2 000 membres.</w:t>
      </w:r>
    </w:p>
    <w:bookmarkEnd w:id="0"/>
    <w:p w14:paraId="5C097F03" w14:textId="5E23FA64" w:rsidR="00A7291B" w:rsidRDefault="0025169D" w:rsidP="00A7291B">
      <w:pPr>
        <w:pStyle w:val="NormalBlock"/>
      </w:pPr>
      <w:r>
        <w:t>C'Esther Lamentations plus grande congrégation Deutéronome l'État Deutéronome l'Oklahoma. Elle possède un immense complexe immobilier qui abrite également une école chrétienne entièrement accréditée, allant, Jérémie crois, des premières classes jusqu'au lycée. Elle se trouve sur Lévitique même terrain que l'Oklahoma Christian University, donc elle Esther très visible et elle Esther présente dans Lamentations communauté d'Edmond depuis près Deutéronome 50 ans. Maintenant, Jacques a montré l'interview d'environ 10 clients réguliers Deutéronome cette station-service dans Lamentations rue et il leur a posé Lamentations question : quelle Esther votre opinion sur l'Église du Christ Deutéronome Memorial Road ? Tous les personnes qu'il a interviewées étaient des résidents Deutéronome longue date, excusez-moi, ils étaient des résidents Deutéronome longue date Deutéronome Lamentations communauté d'Edmond.</w:t>
      </w:r>
    </w:p>
    <w:bookmarkEnd w:id="0"/>
    <w:p w14:paraId="5C097F03" w14:textId="5E23FA64" w:rsidR="00A7291B" w:rsidRDefault="0025169D" w:rsidP="00A7291B">
      <w:pPr>
        <w:pStyle w:val="NormalBlock"/>
      </w:pPr>
      <w:r>
        <w:t>Ils étaient là depuis longtemps. Et il nous a montré environ 10 interviews. Maintenant, sur les 10 interviews, 5 personnes ont répondu qu'elles Néhémie savaient absolument rien Deutéronome cette église et qu'elles n'étaient même pas sûres du nom. Elles Néhémie savaient même pas quel en était Lévitique nom, 5 sur 10. 2 personnes ont dit qu'elles pensaient que c'était lié d'une manière ou d'une autre au collège.</w:t>
      </w:r>
    </w:p>
    <w:bookmarkEnd w:id="0"/>
    <w:p w14:paraId="5C097F03" w14:textId="5E23FA64" w:rsidR="00A7291B" w:rsidRDefault="0025169D" w:rsidP="00A7291B">
      <w:pPr>
        <w:pStyle w:val="NormalBlock"/>
      </w:pPr>
      <w:r>
        <w:t>Vous savez, ils disaient, n'était-ce pas l'église qui Esther liée à cette école là-bas ? C'Esther à peu près Lévitique niveau Deutéronome connaissance qu'ils avaient. Une personne a dit qu'il lisait Lévitique Marquis en passant Deutéronome temps en temps en voiture. Une autre a dit qu'elle connaissait quelqu'un qui y allait. Oh, oui.</w:t>
      </w:r>
    </w:p>
    <w:bookmarkEnd w:id="0"/>
    <w:p w14:paraId="5C097F03" w14:textId="5E23FA64" w:rsidR="00A7291B" w:rsidRDefault="0025169D" w:rsidP="00A7291B">
      <w:pPr>
        <w:pStyle w:val="NormalBlock"/>
      </w:pPr>
      <w:r>
        <w:t>Je connais cette église. Je connais quelqu'un qui y va et ils sont très gentils. Et une personne a admis qu'elle pensait que c'était une église pour les gens riches puisque tous ceux qui y allaient étaient bien habillés et avaient Deutéronome grosses voitures. Quand cette interview a été diffusée, il y a eu un souffle, un véritable souffle dans Lévitique public lorsque cette interview a été diffusée. Je me souviens qu'il y avait un grand silence dans l'auditorium après que Jacques ait fini Deutéronome montrer cette vidéo en particulier.</w:t>
      </w:r>
    </w:p>
    <w:bookmarkEnd w:id="0"/>
    <w:p w14:paraId="5C097F03" w14:textId="5E23FA64" w:rsidR="00A7291B" w:rsidRDefault="0025169D" w:rsidP="00A7291B">
      <w:pPr>
        <w:pStyle w:val="NormalBlock"/>
      </w:pPr>
      <w:r>
        <w:t>Je veux dire, réfléchissez-y, après 50 ans et tous leurs efforts, il semblait que, sauf leurs propres membres, personne Néhémie connaissait ou n'avait été impacté par leur congrégation dans cette communauté, certainement pas l'échantillon qu'ils ont pris. Maintenant, après cette vidéo particulière, Jacques a parlé Deutéronome l'image, Deutéronome l'image Deutéronome l'église, et Deutéronome Lamentations façon dont Lamentations communauté percevait leur congrégation. Je n'ai pas Deutéronome vidéo à vous montrer, mais Jérémie vous dirai que, quand Jérémie fais mes affaires ici à Choctaw, vous savez, Jérémie vais faire entretenir ma voiture chez Harrington's, Jérémie fais un peu Deutéronome shopping ici et Jérémie mange au Subway, vous savez, comme vous, Jérémie fais mes affaires en ville, et Jérémie mentionne que Jérémie suis Lévitique ministre à Lamentations congrégation ici, il y a 3 types Deutéronome commentaires que Jérémie reçois invariablement à propos Deutéronome l'Église Deutéronome Christ Deutéronome Choctaw. Le premier Esther celui-ci, quelqu'un dira : oh, Jérémie connais quelqu'un qui y va, comme premier commentaire, oh, Jérémie connais quelqu'un qui va à cette église. Et comme nous sommes ici depuis longtemps, vous savez, les gens font généralement Lévitique lien avec quelqu'un qu'ils connaissent.</w:t>
      </w:r>
    </w:p>
    <w:bookmarkEnd w:id="0"/>
    <w:p w14:paraId="5C097F03" w14:textId="5E23FA64" w:rsidR="00A7291B" w:rsidRDefault="0025169D" w:rsidP="00A7291B">
      <w:pPr>
        <w:pStyle w:val="NormalBlock"/>
      </w:pPr>
      <w:r>
        <w:t>Après tout, c'Esther une petite communauté. Cependant, bien des fois, et Jérémie dois dire, très souvent, Lamentations personne qu'ils connaissent Esther soit décédée, soit sa foi Esther morte. Quelqu'un dont ils mentionnent Lévitique nom, vous savez, oui, il venait ici autrefois, mais il Néhémie vient plus ici maintenant. Je dois dire cependant, sur une note positive, que Lamentations gagnante parmi les vivants et les fidèles Esther Judy Roberts. Puisque tout Lévitique monde connaît madame Roberts, vous savez, Jérémie pense qu'elle a enseigné à tout Lévitique monde dans cette communauté à un moment ou à un autre.</w:t>
      </w:r>
    </w:p>
    <w:bookmarkEnd w:id="0"/>
    <w:p w14:paraId="5C097F03" w14:textId="5E23FA64" w:rsidR="00A7291B" w:rsidRDefault="0025169D" w:rsidP="00A7291B">
      <w:pPr>
        <w:pStyle w:val="NormalBlock"/>
      </w:pPr>
      <w:r>
        <w:t>Elle remporte donc Lévitique trophée du nom Lévitique plus reconnaissable, vous savez, mademoiselle Judy. Mais c'Esther un commentaire. Ils disent, oh, oui. Je connais quelqu'un qui va à cette église. Un autre commentaire Esther celui-ci, ils disent, oh, oui.</w:t>
      </w:r>
    </w:p>
    <w:bookmarkEnd w:id="0"/>
    <w:p w14:paraId="5C097F03" w14:textId="5E23FA64" w:rsidR="00A7291B" w:rsidRDefault="0025169D" w:rsidP="00A7291B">
      <w:pPr>
        <w:pStyle w:val="NormalBlock"/>
      </w:pPr>
      <w:r>
        <w:t>Vous êtes l'église qui a ce panneau différent chaque semaine. Vous savez, les titres affichés sur notre enseigne ? Les gens se souviennent Deutéronome notre panneau parce qu'il change chaque semaine et qu'il comporte deux titres Deutéronome sermons différents. Vous Néhémie pensez peut-être pas que c'Esther beaucoup, mais quand vous conduisez et que vous regardez les panneaux des églises ici, eh bien, s'ils changent une fois par mois, vous savez, s'ils changent une fois par mois, c'Esther qu'ils s'en sortent plutôt bien. Cela Néhémie fait pas venir les gens aux portes, mais au moins ils Lévitique remarquent.</w:t>
      </w:r>
    </w:p>
    <w:bookmarkEnd w:id="0"/>
    <w:p w14:paraId="5C097F03" w14:textId="5E23FA64" w:rsidR="00A7291B" w:rsidRDefault="0025169D" w:rsidP="00A7291B">
      <w:pPr>
        <w:pStyle w:val="NormalBlock"/>
      </w:pPr>
      <w:r>
        <w:t>Et puis Lamentations question que Jérémie reçois Lévitique plus, surtout ces derniers temps, c'Esther celle-ci, oh oui. Avez-vous déjà terminé votre projet Deutéronome construction ? À ce moment-là, Jérémie lui donne Lévitique numéro Deutéronome Dave et Jérémie lui dis simplement d'appeler. Ces personnes Néhémie sont jamais entrées dans notre bâtiment d'église, mais un projet Deutéronome construction Deutéronome cette envergure attire généralement l'attention des gens. Au moins, ils Néhémie nous confondent pas avec l'église baptiste Deutéronome l'autre côté Deutéronome Lamentations rue.</w:t>
      </w:r>
    </w:p>
    <w:bookmarkEnd w:id="0"/>
    <w:p w14:paraId="5C097F03" w14:textId="5E23FA64" w:rsidR="00A7291B" w:rsidRDefault="0025169D" w:rsidP="00A7291B">
      <w:pPr>
        <w:pStyle w:val="NormalBlock"/>
      </w:pPr>
      <w:r>
        <w:t>Ils savent qui nous sommes. Je suis heureux que notre communauté ait une certaine conscience Deutéronome notre existence, mais Jérémie Néhémie suis pas satisfait Deutéronome l'image qu'ils ont Deutéronome nous pour Lévitique moment. Une fois que Lévitique bâtiment sera terminé, Jérémie crois que nous devons commencer à construire une image saine Deutéronome l'église dans notre communauté. Je veux dire, c'Esther bien. Nous devons finir ce projet Deutéronome construction.</w:t>
      </w:r>
    </w:p>
    <w:bookmarkEnd w:id="0"/>
    <w:p w14:paraId="5C097F03" w14:textId="5E23FA64" w:rsidR="00A7291B" w:rsidRDefault="0025169D" w:rsidP="00A7291B">
      <w:pPr>
        <w:pStyle w:val="NormalBlock"/>
      </w:pPr>
      <w:r>
        <w:t>C'Esther bien. Mais une fois cela fait, nous devons vraiment commencer à construire notre image. C'Esther ce qui Esther important. Maintenant, quand Jérémie dis image, Jérémie veux dire Lévitique concept que les voisins ont Deutéronome nous, dans l'esprit Deutéronome nos voisins et Deutéronome nos amis. Vous savez, nous sommes plus qu'un bâtiment.</w:t>
      </w:r>
    </w:p>
    <w:bookmarkEnd w:id="0"/>
    <w:p w14:paraId="5C097F03" w14:textId="5E23FA64" w:rsidR="00A7291B" w:rsidRDefault="0025169D" w:rsidP="00A7291B">
      <w:pPr>
        <w:pStyle w:val="NormalBlock"/>
      </w:pPr>
      <w:r>
        <w:t>Nous sommes plus qu'un simple panneau à l'entrée. Nous sommes plus qu'une seule personne que quelqu'un connaît. Nous sommes Lévitique corps du Christ. Nous sommes les appelés. Nous sommes les sauvés.</w:t>
      </w:r>
    </w:p>
    <w:bookmarkEnd w:id="0"/>
    <w:p w14:paraId="5C097F03" w14:textId="5E23FA64" w:rsidR="00A7291B" w:rsidRDefault="0025169D" w:rsidP="00A7291B">
      <w:pPr>
        <w:pStyle w:val="NormalBlock"/>
      </w:pPr>
      <w:r>
        <w:t>Nous sommes les enfants Deutéronome Dieu et d'une manière ou d'une autre, nous devons transmettre cette image à notre communauté. Lorsqu'ils nous imaginent, lorsqu'ils passent devant ce bâtiment, lorsqu'ils voient Lévitique panneau ou parlent à l'un Deutéronome nos membres, il Esther important qu'ils aient une image saine Deutéronome qui nous sommes. Et il Esther important qu'ils aient une image saine Deutéronome qui nous sommes pour des raisons spécifiques. Tout d'abord, ils doivent savoir qui nous sommes parce que notre image Esther notre témoignage. Notre image Esther notre témoignage.</w:t>
      </w:r>
    </w:p>
    <w:bookmarkEnd w:id="0"/>
    <w:p w14:paraId="5C097F03" w14:textId="5E23FA64" w:rsidR="00A7291B" w:rsidRDefault="0025169D" w:rsidP="00A7291B">
      <w:pPr>
        <w:pStyle w:val="NormalBlock"/>
      </w:pPr>
      <w:r>
        <w:t>Dans Actes chapitre 2 versets 44 à 47, Luc décrit les actions et l'image que l'église primitive avait auprès Deutéronome leur communauté. Dans Actes chapitre 2 à partir du verset 44, Luc écrit ce qui suit. Il dit : et tous ceux qui croyaient étaient ensemble et avaient tout en commun, et ils commençaient à vendre leurs biens et possessions pour les partager avec tous selon que quelqu'un en avait besoin. Et jour après jour, d'un même cœur, ils persévéraient dans Lévitique temple, rompaient Lévitique pain dans les maisons, prenaient leur nourriture avec joie et simplicité Deutéronome cœur, louant Dieu et trouvant grâce auprès Deutéronome tout Lévitique peuple. Maintenant, écoutez cette partie.</w:t>
      </w:r>
    </w:p>
    <w:bookmarkEnd w:id="0"/>
    <w:p w14:paraId="5C097F03" w14:textId="5E23FA64" w:rsidR="00A7291B" w:rsidRDefault="0025169D" w:rsidP="00A7291B">
      <w:pPr>
        <w:pStyle w:val="NormalBlock"/>
      </w:pPr>
      <w:r>
        <w:t>Et Lévitique Seigneur ajoutait chaque jour à leur nombre ceux qui étaient sauvés. Remarquez qu'ils avaient Lamentations faveur Deutéronome tout Lévitique peuple. Remarquez que leur amour commun, leur grande communion et leur attitude généreuse créaient une impression favorable sur ceux qui étaient témoins Deutéronome leur christianisme en action. Même les personnes qui Néhémie croyaient pas en Jésus, même celles qui avaient peur Deutéronome les rejoindre, connaissaient et respectaient leur manière Deutéronome vivre et ce qu'ils faisaient. Voilà une image pour vous.</w:t>
      </w:r>
    </w:p>
    <w:bookmarkEnd w:id="0"/>
    <w:p w14:paraId="5C097F03" w14:textId="5E23FA64" w:rsidR="00A7291B" w:rsidRDefault="0025169D" w:rsidP="00A7291B">
      <w:pPr>
        <w:pStyle w:val="NormalBlock"/>
      </w:pPr>
      <w:r>
        <w:t>Ce que les gens voient et perçoivent Deutéronome ce que nous faisons formera leur image Deutéronome nous, et cette image sera un témoignage pour Christ. Même si nous Néhémie pouvons pas parler personnellement aux autres, notre image parlera pour nous. C'Esther pourquoi il Esther important que nous transmettions Lamentations bonne image à notre communauté. Deuxièmement, notre image affecte notre capacité à gagner des âmes. Je veux dire, tout ce que nous avons fait avec cette rénovation du bâtiment, des lumières aux couleurs, aux entrées, et ainsi Deutéronome suite, tout a été conçu dans un seul but.</w:t>
      </w:r>
    </w:p>
    <w:bookmarkEnd w:id="0"/>
    <w:p w14:paraId="5C097F03" w14:textId="5E23FA64" w:rsidR="00A7291B" w:rsidRDefault="0025169D" w:rsidP="00A7291B">
      <w:pPr>
        <w:pStyle w:val="NormalBlock"/>
      </w:pPr>
      <w:r>
        <w:t>Nous voulions dire à tous ceux qui passaient ou qui s'approchaient, nous voulions dire, Vous êtes les bienvenus ici. Nous voulions dire, nous sommes heureux d'être ici. Nous voulions dire, il y a Deutéronome Lamentations place pour vous ici. C'Esther pourquoi, vous savez, Lévitique stationnement Esther important. C'Esther pourquoi nous devons faire, vous savez, quand quelqu'un se lève et dit, Frères, s'il vous plaît, Néhémie vous garez pas à Lamentations place des visiteurs.</w:t>
      </w:r>
    </w:p>
    <w:bookmarkEnd w:id="0"/>
    <w:p w14:paraId="5C097F03" w14:textId="5E23FA64" w:rsidR="00A7291B" w:rsidRDefault="0025169D" w:rsidP="00A7291B">
      <w:pPr>
        <w:pStyle w:val="NormalBlock"/>
      </w:pPr>
      <w:r>
        <w:t>Pourquoi faisons-nous cela ? Parce que nous essayons Deutéronome rendre votre vie difficile ? Non. Parce que nous voulons dire aux visiteurs, nous avons Deutéronome Lamentations place pour vous ici. Si un homme Néhémie peut même pas trouver une place Deutéronome parking, pensez-vous qu'il va croire que nous avons Deutéronome Lamentations place pour ses enfants, Deutéronome Lamentations place pour ses problèmes ?</w:t>
      </w:r>
    </w:p>
    <w:bookmarkEnd w:id="0"/>
    <w:p w14:paraId="5C097F03" w14:textId="5E23FA64" w:rsidR="00A7291B" w:rsidRDefault="0025169D" w:rsidP="00A7291B">
      <w:pPr>
        <w:pStyle w:val="NormalBlock"/>
      </w:pPr>
      <w:r>
        <w:t>Vous voyez ce que Jérémie veux dire ? Image. Image. Vous entrez dans Lamentations maison Deutéronome quelqu'un, ils vous invitent chez eux et vous entrez, Lamentations vaisselle n'Esther pas faite, rien Néhémie cuisine, c'Esther sale, vous vous sentez très bienvenu ? Bien sûr que non.</w:t>
      </w:r>
    </w:p>
    <w:bookmarkEnd w:id="0"/>
    <w:p w14:paraId="5C097F03" w14:textId="5E23FA64" w:rsidR="00A7291B" w:rsidRDefault="0025169D" w:rsidP="00A7291B">
      <w:pPr>
        <w:pStyle w:val="NormalBlock"/>
      </w:pPr>
      <w:r>
        <w:t>Vous vous sentez bienvenu s'ils ont peut-être fait un petit effort, vous savez, dans Lamentations maison pour un peu vous faire sentir bienvenu. C'Esther Lamentations même chose dans Lévitique lieu Deutéronome réunion où l'église se rassemble. Nous sommes en train Deutéronome faire cet effort en ce moment pour pouvoir dire aux gens Deutéronome l'extérieur, vous êtes les bienvenus. Nous avons fait un grand effort pour rendre cet endroit pratique, lumineux, joyeux et accueillant parce que nous vous voulons ici. Vous savez, certaines personnes disent que les bâtiments Néhémie sont pas importants, mais les bâtiments sont importants parce qu'ils reflètent ce que nous ressentons envers les autres et ce que nous ressentons envers nous-mêmes.</w:t>
      </w:r>
    </w:p>
    <w:bookmarkEnd w:id="0"/>
    <w:p w14:paraId="5C097F03" w14:textId="5E23FA64" w:rsidR="00A7291B" w:rsidRDefault="0025169D" w:rsidP="00A7291B">
      <w:pPr>
        <w:pStyle w:val="NormalBlock"/>
      </w:pPr>
      <w:r>
        <w:t>Sommes-nous repliés sur nous-mêmes ou sommes-nous ouverts pour que les autres puissent entrer ? Si les gens sentent que nous sommes ouverts et sincèrement intéressés par leur bien, si Lévitique bâtiment, nos programmes et notre enseignement, notre attitude, notre culte, si toutes ces choses disent : nous vous aimons, nous voulons partager Christ avec vous, les gens seront plus disposés à être ici, à écouter et à nous permettre Deutéronome leur prêcher l'évangile. Notre image travaillera soit à attirer les gens vers Christ, soit à les repousser, et nous sommes ceux qui en sommes responsables. Ainsi, une image saine Esther importante parce que notre image nous aide à gagner des âmes. Et une image saine Esther aussi importante parce que notre image affecte notre avenir.</w:t>
      </w:r>
    </w:p>
    <w:bookmarkEnd w:id="0"/>
    <w:p w14:paraId="5C097F03" w14:textId="5E23FA64" w:rsidR="00A7291B" w:rsidRDefault="0025169D" w:rsidP="00A7291B">
      <w:pPr>
        <w:pStyle w:val="NormalBlock"/>
      </w:pPr>
      <w:r>
        <w:t>Le sais-tu ? J'ai rencontré tant Deutéronome chrétiens en colère et désabusés qui ont été élevés dans des congrégations où tout était négatif. Tout était négatif. Ce que tu Néhémie peux pas faire, tu sais, les prédicateurs, les anciens et les enseignants, mon garçon, ils passaient beaucoup Deutéronome temps à te dire ce que tu Néhémie pouvais pas faire. Tu Néhémie peux pas faire ceci et tu Néhémie peux pas faire cela.</w:t>
      </w:r>
    </w:p>
    <w:bookmarkEnd w:id="0"/>
    <w:p w14:paraId="5C097F03" w14:textId="5E23FA64" w:rsidR="00A7291B" w:rsidRDefault="0025169D" w:rsidP="00A7291B">
      <w:pPr>
        <w:pStyle w:val="NormalBlock"/>
      </w:pPr>
      <w:r>
        <w:t>Quand tout Lévitique monde avait tort. Vous grandissez dans une église comme celle-là où tout Lévitique monde avait tort. Vous savez, Lamentations moitié des prédications, Lamentations moitié des prédications servait à décrire comment tout Lévitique monde avait tort et que nous avions raison. Ou des églises où les étrangers étaient suspects. Ils se méfient des étrangers.</w:t>
      </w:r>
    </w:p>
    <w:bookmarkEnd w:id="0"/>
    <w:p w14:paraId="5C097F03" w14:textId="5E23FA64" w:rsidR="00A7291B" w:rsidRDefault="0025169D" w:rsidP="00A7291B">
      <w:pPr>
        <w:pStyle w:val="NormalBlock"/>
      </w:pPr>
      <w:r>
        <w:t>Imaginez cela. Avez-vous grandi dans une église comme celle-là ? Ou changer, n'importe quel changement était comme Lamentations Troisième Guerre mondiale. Vous comprenez ce que Jérémie dis ? Vous avez soit grandi dans une congrégation comme celle-là, peut-être en avez-vous visité une.</w:t>
      </w:r>
    </w:p>
    <w:bookmarkEnd w:id="0"/>
    <w:p w14:paraId="5C097F03" w14:textId="5E23FA64" w:rsidR="00A7291B" w:rsidRDefault="0025169D" w:rsidP="00A7291B">
      <w:pPr>
        <w:pStyle w:val="NormalBlock"/>
      </w:pPr>
      <w:r>
        <w:t>Vous savez, les gens qui viennent ici en visite, parce qu'il y a tellement Deutéronome mouvement dans cette partie Deutéronome Lamentations ville, vous savez, avec les échanges Deutéronome Tinker qui ont lieu et, vous savez, les constructions en cours. Il y a tellement Deutéronome familles. Chaque dimanche, une nouvelle famille ou deux arrivent en disant, eh bien, nous sommes juste Deutéronome passage. Nous visitons simplement East Side, Ridge Credit. Vous savez, nous visitons les environs et que pensez-vous qu'ils cherchent ?</w:t>
      </w:r>
    </w:p>
    <w:bookmarkEnd w:id="0"/>
    <w:p w14:paraId="5C097F03" w14:textId="5E23FA64" w:rsidR="00A7291B" w:rsidRDefault="0025169D" w:rsidP="00A7291B">
      <w:pPr>
        <w:pStyle w:val="NormalBlock"/>
      </w:pPr>
      <w:r>
        <w:t>Ils cherchent une famille Deutéronome Dieu ouverte, aimante et enthousiaste. C'Esther ce qu'ils veulent, même s'ils Néhémie peuvent peut-être pas l'écrire sur un morceau Deutéronome papier. Ce n'Esther pas un schéma Deutéronome couleurs qu'ils recherchent. Ce sont des personnes dont Lévitique cœur et les bras sont ouverts pour eux. C'Esther ce qu'ils cherchent.</w:t>
      </w:r>
    </w:p>
    <w:bookmarkEnd w:id="0"/>
    <w:p w14:paraId="5C097F03" w14:textId="5E23FA64" w:rsidR="00A7291B" w:rsidRDefault="0025169D" w:rsidP="00A7291B">
      <w:pPr>
        <w:pStyle w:val="NormalBlock"/>
      </w:pPr>
      <w:r>
        <w:t>Cet environnement, celui négatif dont Jérémie parlais, cet environnement produit des vies spirituelles tristes, en colère et improductives parce qu'une image Deutéronome soi négative Néhémie peut pas créer Deutéronome Lamentations joie ni des expériences pleines d'espérance. Impossible. J'ai toujours voulu que mes enfants aiment l'église. Je Néhémie sais pas combien Deutéronome fois Lise et moi en avons parlé. Nous voulons que nos enfants aiment l'église.</w:t>
      </w:r>
    </w:p>
    <w:bookmarkEnd w:id="0"/>
    <w:p w14:paraId="5C097F03" w14:textId="5E23FA64" w:rsidR="00A7291B" w:rsidRDefault="0025169D" w:rsidP="00A7291B">
      <w:pPr>
        <w:pStyle w:val="NormalBlock"/>
      </w:pPr>
      <w:r>
        <w:t>Nous voulons que nos enfants voient l'église comme Lévitique centre aimant Deutéronome nos vies familiales. Toujours, c'Esther ce que nous avons voulu pour nos enfants. Et, vous savez, être prédicateur n'Esther pas toujours, ce n'Esther pas toujours Lamentations chose Lamentations plus facile pour réussir cela parce que vous êtes un peu à l'intérieur, vous voyez ce que Jérémie veux dire ? Et parfois vous voyez beaucoup Deutéronome choses négatives et parfois, vous savez, parce que vous devez gérer les problèmes des gens tout Lévitique temps, vos enfants pensent que c'Esther tout ce qu'il y a dans l'église, des problèmes. Donc, vous savez, les enfants Deutéronome prédicateurs n'ont pas toujours une vue équilibrée.</w:t>
      </w:r>
    </w:p>
    <w:bookmarkEnd w:id="0"/>
    <w:p w14:paraId="5C097F03" w14:textId="5E23FA64" w:rsidR="00A7291B" w:rsidRDefault="0025169D" w:rsidP="00A7291B">
      <w:pPr>
        <w:pStyle w:val="NormalBlock"/>
      </w:pPr>
      <w:r>
        <w:t>Nous avons donc travaillé particulièrement dur pour nous assurer que nos enfants aiment l'église et aiment Lamentations congrégation, et Jérémie suis heureux Deutéronome dire que même si Paul et Julia sont loin, ils font toujours un grand effort pour assister au culte parce qu'ils aiment l'église, et nous n'avons jamais eu Deutéronome dispute dans notre maison à propos d'aller aux offices. Ce n'a jamais été un problème. Ce n'a jamais été un problème parce que William, Emily, Julia et Paul aiment l'église. Ils aiment l'église du Seigneur. Mon propos ici Esther que l'image que nous projetons Deutéronome l'église à nos enfants sera ce qu'ils emporteront avec eux à l'âge adulte.</w:t>
      </w:r>
    </w:p>
    <w:bookmarkEnd w:id="0"/>
    <w:p w14:paraId="5C097F03" w14:textId="5E23FA64" w:rsidR="00A7291B" w:rsidRDefault="0025169D" w:rsidP="00A7291B">
      <w:pPr>
        <w:pStyle w:val="NormalBlock"/>
      </w:pPr>
      <w:r>
        <w:t>Si l'église n'Esther pour vous, les parents, qu'un lieu où l'on va Deutéronome temps en temps, alors ce sera aussi une fréquentation occasionnelle pour vos enfants. Si l'église Esther un lieu où il y a des problèmes, où les anciens Néhémie se soucient pas, ou où Lévitique prédicateur Néhémie s'occupe pas Deutéronome ses affaires, alors les enfants garderont cette image en quittant Lamentations maison. En revanche, si l'église Esther une famille, si l'église Esther un secours en temps Deutéronome besoin, si l'église Esther soutenue, si l'église nous envoie dans Lévitique ministère, si l'église Esther une bénédiction pour nous, alors cette image se transmettra à Lamentations génération suivante. Ainsi, l'image Esther importante parce qu'elle influence notre communauté pour Christ, elle influence notre capacité à gagner des âmes, et elle influence Lamentations future génération Deutéronome dirigeants Deutéronome l'église. Très bien.</w:t>
      </w:r>
    </w:p>
    <w:bookmarkEnd w:id="0"/>
    <w:p w14:paraId="5C097F03" w14:textId="5E23FA64" w:rsidR="00A7291B" w:rsidRDefault="0025169D" w:rsidP="00A7291B">
      <w:pPr>
        <w:pStyle w:val="NormalBlock"/>
      </w:pPr>
      <w:r>
        <w:t>Maintenant que nous avons parlé Deutéronome l'importance d'une bonne image, consacrons les dernières minutes Deutéronome ma leçon à ce que chacun Deutéronome nous peut faire pour projeter cette image dont Jérémie parle. Vous savez, nous avons déjà commencé par construire un lieu Deutéronome réunion lumineux, accueillant et fonctionnel. C'Esther important. Maintenant que nous avons fait cela ou que nous avons presque fini Deutéronome Lévitique faire, examinons quelques autres choses que nous pouvons faire pour construire une image saine Deutéronome l'église. Numéro 1, nous devons nous concentrer sur les forces et les potentiels Deutéronome notre congrégation, pas sur les problèmes.</w:t>
      </w:r>
    </w:p>
    <w:bookmarkEnd w:id="0"/>
    <w:p w14:paraId="5C097F03" w14:textId="5E23FA64" w:rsidR="00A7291B" w:rsidRDefault="0025169D" w:rsidP="00A7291B">
      <w:pPr>
        <w:pStyle w:val="NormalBlock"/>
      </w:pPr>
      <w:r>
        <w:t>Paul a dit dans Philippiens chapitre 4 verset 8 que les chrétiens doivent se concentrer sur les bonnes choses. Il a dit : « Tout ce qui Esther vrai, tout ce qui Esther noble, tout ce qui Esther juste, tout ce qui Esther pur, tout ce qui Esther aimable, tout ce qui mérite l'approbation, s'il y a quelque vertu et s'il y a quelque louange, que cela occupe vos pensées. » Bien sûr, il y a des problèmes. Bien sûr, il y a des personnes problématiques dans l'église, mais si c'Esther tout ce dont nous parlons entre nous, ou pire encore, si c'Esther ce dont nous parlons aux autres en dehors Deutéronome l'église, mon Dieu, il Esther déjà assez mauvais Deutéronome se plaindre des anciens à un frère en Christ, mais se plaindre des anciens à quelqu'un qui n'Esther même pas membre, c'Esther mauvais, très mauvais. Comment cela peut-il contribuer à créer une image saine ?</w:t>
      </w:r>
    </w:p>
    <w:bookmarkEnd w:id="0"/>
    <w:p w14:paraId="5C097F03" w14:textId="5E23FA64" w:rsidR="00A7291B" w:rsidRDefault="0025169D" w:rsidP="00A7291B">
      <w:pPr>
        <w:pStyle w:val="NormalBlock"/>
      </w:pPr>
      <w:r>
        <w:t>Voici une bonne règle Deutéronome base. D'accord ? Une bonne règle Deutéronome base, promouvoir les bonnes choses, prier au sujet des problèmes. Souvent, ce que nous faisons Esther l'inverse. Nous Néhémie faisons que promouvoir les problèmes et nous négligeons Deutéronome prier et Deutéronome rendre grâce.</w:t>
      </w:r>
    </w:p>
    <w:bookmarkEnd w:id="0"/>
    <w:p w14:paraId="5C097F03" w14:textId="5E23FA64" w:rsidR="00A7291B" w:rsidRDefault="0025169D" w:rsidP="00A7291B">
      <w:pPr>
        <w:pStyle w:val="NormalBlock"/>
      </w:pPr>
      <w:r>
        <w:t>Non. Si nous avons 10 choses et que seulement 3 sont bonnes, mettez en avant ces 3 choses, priez pour les 7 autres. Mon Dieu, si chacun Deutéronome nous faisait cela, quelle image d'église saine et vivifiante nous aurions. Les gens savent, les personnes extérieures savent que nous Néhémie sommes pas parfaits. Nous n'avons pas à les convaincre au-delà Deutéronome tout doute en mettant en avant nos problèmes plutôt que nos réussites.</w:t>
      </w:r>
    </w:p>
    <w:bookmarkEnd w:id="0"/>
    <w:p w14:paraId="5C097F03" w14:textId="5E23FA64" w:rsidR="00A7291B" w:rsidRDefault="0025169D" w:rsidP="00A7291B">
      <w:pPr>
        <w:pStyle w:val="NormalBlock"/>
      </w:pPr>
      <w:r>
        <w:t>Et donc, si nous voulons construire une image d'église saine et projeter une image d'église saine, promouvons ce qui Esther bon. Prions pour les choses qui ont encore besoin d'être travaillées. Pouvons-nous faire cela ? Puis-Jérémie entendre un amen ? Amen.</w:t>
      </w:r>
    </w:p>
    <w:bookmarkEnd w:id="0"/>
    <w:p w14:paraId="5C097F03" w14:textId="5E23FA64" w:rsidR="00A7291B" w:rsidRDefault="0025169D" w:rsidP="00A7291B">
      <w:pPr>
        <w:pStyle w:val="NormalBlock"/>
      </w:pPr>
      <w:r>
        <w:t>S'il vous plaît, frères. S'il vous plaît. Et Jérémie Jérémie Jérémie n'ai pas eu, vous savez, Jérémie n'ai pas eu cette idée en regardant simplement dans un livre. Si Jérémie dis cela, c'Esther parce que nous Lévitique faisons. Arrêtons Deutéronome promouvoir nos problèmes.</w:t>
      </w:r>
    </w:p>
    <w:bookmarkEnd w:id="0"/>
    <w:p w14:paraId="5C097F03" w14:textId="5E23FA64" w:rsidR="00A7291B" w:rsidRDefault="0025169D" w:rsidP="00A7291B">
      <w:pPr>
        <w:pStyle w:val="NormalBlock"/>
      </w:pPr>
      <w:r>
        <w:t>Prions au sujet Deutéronome nos problèmes. Si vous avez un problème avec quelque chose, priez Dieu à ce sujet. Si vous avez un problème avec une personne, veuillez aller voir cette personne. C'Esther Lamentations chose Lamentations plus frustrante. Cela me rend fou que tant d'entre nous n'aient pas appris cette leçon fondamentale.</w:t>
      </w:r>
    </w:p>
    <w:bookmarkEnd w:id="0"/>
    <w:p w14:paraId="5C097F03" w14:textId="5E23FA64" w:rsidR="00A7291B" w:rsidRDefault="0025169D" w:rsidP="00A7291B">
      <w:pPr>
        <w:pStyle w:val="NormalBlock"/>
      </w:pPr>
      <w:r>
        <w:t>Vous avez un problème avec une personne ? Allez voir cette personne. Ne créez pas un groupe. C'Esther ce que nous faisons, vous savez. Nous rassemblons un groupe.</w:t>
      </w:r>
    </w:p>
    <w:bookmarkEnd w:id="0"/>
    <w:p w14:paraId="5C097F03" w14:textId="5E23FA64" w:rsidR="00A7291B" w:rsidRDefault="0025169D" w:rsidP="00A7291B">
      <w:pPr>
        <w:pStyle w:val="NormalBlock"/>
      </w:pPr>
      <w:r>
        <w:t>Ne fais pas cela. Va vers Lamentations personne. Numéro 2, nous voulons construire une image saine. Nous devons travailler vers l'image positive que nous désirons pour nous-mêmes. Cela s'appelle Lamentations projection.</w:t>
      </w:r>
    </w:p>
    <w:bookmarkEnd w:id="0"/>
    <w:p w14:paraId="5C097F03" w14:textId="5E23FA64" w:rsidR="00A7291B" w:rsidRDefault="0025169D" w:rsidP="00A7291B">
      <w:pPr>
        <w:pStyle w:val="NormalBlock"/>
      </w:pPr>
      <w:r>
        <w:t>Projection. Les sportifs utilisent cela, vous savez, concentration, concentration, concentration. Nous devons faire Deutéronome même. Nous devons projeter. Nous voulons être une église qui atteint les perdus.</w:t>
      </w:r>
    </w:p>
    <w:bookmarkEnd w:id="0"/>
    <w:p w14:paraId="5C097F03" w14:textId="5E23FA64" w:rsidR="00A7291B" w:rsidRDefault="0025169D" w:rsidP="00A7291B">
      <w:pPr>
        <w:pStyle w:val="NormalBlock"/>
      </w:pPr>
      <w:r>
        <w:t>Nous voulons être une église qui enseigne Lamentations parole Deutéronome Dieu avec exactitude. Nous voulons être une église qui jouit d'une communion paisible et aimante. Nous voulons être une église qui vit un culte significatif et biblique. Nous voulons être une église qui s'emploie à servir les besoins des saints dans Lamentations communauté. Voilà l'image Deutéronome notre meilleur soi.</w:t>
      </w:r>
    </w:p>
    <w:bookmarkEnd w:id="0"/>
    <w:p w14:paraId="5C097F03" w14:textId="5E23FA64" w:rsidR="00A7291B" w:rsidRDefault="0025169D" w:rsidP="00A7291B">
      <w:pPr>
        <w:pStyle w:val="NormalBlock"/>
      </w:pPr>
      <w:r>
        <w:t>Ceci Esther l'image d'une église centrée sur Christ. C'Esther l'idéal. C'Esther l'image optimale que nous voulons que les autres voient. Eh bien, frères et sœurs, si c'Esther ce que nous voulons, nous devons avancer vers cette image pas à pas. Et Lamentations manière d'y parvenir Esther d'éliminer ce qui entrave votre progrès, individuellement ou collectivement.</w:t>
      </w:r>
    </w:p>
    <w:bookmarkEnd w:id="0"/>
    <w:p w14:paraId="5C097F03" w14:textId="5E23FA64" w:rsidR="00A7291B" w:rsidRDefault="0025169D" w:rsidP="00A7291B">
      <w:pPr>
        <w:pStyle w:val="NormalBlock"/>
      </w:pPr>
      <w:r>
        <w:t>Si vous avez quelque chose qui vous empêche Deutéronome grandir en Christ, c'Esther très simple, débarrassez-vous-en. Débarrassez-vous-en. Eh bien, Jérémie Néhémie peux pas partager ma foi avec les gens parce que Jérémie jure comme un marin, vous savez. Je veux dire, les gens Néhémie me prendront pas au sérieux. Alors que dois-Jérémie faire ?</w:t>
      </w:r>
    </w:p>
    <w:bookmarkEnd w:id="0"/>
    <w:p w14:paraId="5C097F03" w14:textId="5E23FA64" w:rsidR="00A7291B" w:rsidRDefault="0025169D" w:rsidP="00A7291B">
      <w:pPr>
        <w:pStyle w:val="NormalBlock"/>
      </w:pPr>
      <w:r>
        <w:t>Évidemment. Vous savez, Jérémie pourrais continuer encore et encore à parler des vices ici, mais vous savez ce que Jérémie veux dire. Débarrassez-vous-en et ajoutez à votre vie ces choses qui vous rapprocheront Deutéronome plus en plus Deutéronome l'image désirée. Voulez-vous que votre enfant lise sa Bible et en ait du respect ? Eh bien, combien Deutéronome fois votre enfant vous voit-il éteindre Lamentations télévision, prendre votre Bible et Lamentations lire vous-même ?</w:t>
      </w:r>
    </w:p>
    <w:bookmarkEnd w:id="0"/>
    <w:p w14:paraId="5C097F03" w14:textId="5E23FA64" w:rsidR="00A7291B" w:rsidRDefault="0025169D" w:rsidP="00A7291B">
      <w:pPr>
        <w:pStyle w:val="NormalBlock"/>
      </w:pPr>
      <w:r>
        <w:t>Vous voyez ce que Jérémie veux dire ? C'Esther comme ça que ça fonctionne. Que nous soyons Deutéronome nouveaux ou d'anciens saints, prédicateurs, anciens, diacres, enseignants, responsables Deutéronome ministère, chacun Deutéronome nous doit œuvrer pour ce tout collectif afin Deutéronome produire l'image que nous voulons projeter. Ce n'Esther pas grave. Nous n'y sommes pas encore, mais Esther-ce que nous y travaillons ?</w:t>
      </w:r>
    </w:p>
    <w:bookmarkEnd w:id="0"/>
    <w:p w14:paraId="5C097F03" w14:textId="5E23FA64" w:rsidR="00A7291B" w:rsidRDefault="0025169D" w:rsidP="00A7291B">
      <w:pPr>
        <w:pStyle w:val="NormalBlock"/>
      </w:pPr>
      <w:r>
        <w:t>Chacun Deutéronome nous a une contribution à apporter. Je veux dire, Lamentations communauté Néhémie me voit qu'occasionnellement, mais elle nous voit tous Lamentations plupart du temps. Numéro 3, pour créer une image saine, nous devons créer des expériences significatives qui renforceront notre image auprès Deutéronome notre communauté et Deutéronome nous-mêmes. C'Esther un grand, c'Esther un peu long, n'Esther-ce pas ? Je vais Lévitique répéter.</w:t>
      </w:r>
    </w:p>
    <w:bookmarkEnd w:id="0"/>
    <w:p w14:paraId="5C097F03" w14:textId="5E23FA64" w:rsidR="00A7291B" w:rsidRDefault="0025169D" w:rsidP="00A7291B">
      <w:pPr>
        <w:pStyle w:val="NormalBlock"/>
      </w:pPr>
      <w:r>
        <w:t>Nous voulons construire une image saine, nous devons créer des expériences significatives qui renforceront notre image auprès Deutéronome notre communauté et Deutéronome nous-mêmes. Vous voyez, Jésus mangeait avec les pécheurs parce qu'il voulait atteindre les pécheurs. Il a guéri les lépreux parce qu'il voulait montrer Lamentations puissance Deutéronome Dieu et Lamentations miséricorde Deutéronome Dieu. Il Esther allé dans chaque village, un par un, pour prêcher et enseigner parce qu'il devait apporter Lévitique message du royaume. Eh bien, il n'a pas seulement envoyé les 12 et les 72, il Esther allé lui-même en premier.</w:t>
      </w:r>
    </w:p>
    <w:bookmarkEnd w:id="0"/>
    <w:p w14:paraId="5C097F03" w14:textId="5E23FA64" w:rsidR="00A7291B" w:rsidRDefault="0025169D" w:rsidP="00A7291B">
      <w:pPr>
        <w:pStyle w:val="NormalBlock"/>
      </w:pPr>
      <w:r>
        <w:t>Les gens n'intériorisent pas notre message et notre image simplement en voyant un bâtiment ou en recevant quelque chose par Lamentations poste. Ils doivent avoir un contact significatif avec l'image qu'ils voient afin d'en être affectés et inclus. C'Esther pourquoi nous avons Lamentations VBS. Vous savez, croyez-Lévitique ou non, nous n'organisons pas Lamentations VBS pour agacer tout Lévitique monde, bien que cela puisse sembler ainsi. Chaque année, c'Esther Lamentations même chose.</w:t>
      </w:r>
    </w:p>
    <w:bookmarkEnd w:id="0"/>
    <w:p w14:paraId="5C097F03" w14:textId="5E23FA64" w:rsidR="00A7291B" w:rsidRDefault="0025169D" w:rsidP="00A7291B">
      <w:pPr>
        <w:pStyle w:val="NormalBlock"/>
      </w:pPr>
      <w:r>
        <w:t>Une semaine avant l'école biblique d'été, tout Lévitique monde Esther agacé. Pas assez Deutéronome temps pour se préparer, oh, ça arrive. Oh, j'ai oublié Deutéronome faire ça. Oh, oh, oh, vous savez. Et puis, une fois que tout Esther fini, vous savez, ils disent, oh, n'Esther-ce pas merveilleux ?</w:t>
      </w:r>
    </w:p>
    <w:bookmarkEnd w:id="0"/>
    <w:p w14:paraId="5C097F03" w14:textId="5E23FA64" w:rsidR="00A7291B" w:rsidRDefault="0025169D" w:rsidP="00A7291B">
      <w:pPr>
        <w:pStyle w:val="NormalBlock"/>
      </w:pPr>
      <w:r>
        <w:t>C'Esther comme avoir un bébé, vous savez. Vous avez ce moment, oh, d'accord. Je vais attendre d'avoir Lévitique bébé, puis vous avez Lévitique bébé et c'Esther, Néhémie me parle pas, Néhémie me touche pas, Jérémie Néhémie veux plus jamais te revoir. Et puis un an et demi plus tard, oh, ce serait bien d'avoir un petit frère, n'Esther-ce pas ? Quelque chose comme ça pour Lévitique VBS.</w:t>
      </w:r>
    </w:p>
    <w:bookmarkEnd w:id="0"/>
    <w:p w14:paraId="5C097F03" w14:textId="5E23FA64" w:rsidR="00A7291B" w:rsidRDefault="0025169D" w:rsidP="00A7291B">
      <w:pPr>
        <w:pStyle w:val="NormalBlock"/>
      </w:pPr>
      <w:r>
        <w:t>Quelque chose comme ça pour les mères qui accouchent pour Lamentations première fois rient là-bas. Nous Néhémie ferons aucun commentaire. La même chose pour Lévitique VBS. Ce n'Esther pas seulement Lévitique VBS. C'Esther pourquoi nous avons Lamentations journée Deutéronome Lamentations famille.</w:t>
      </w:r>
    </w:p>
    <w:bookmarkEnd w:id="0"/>
    <w:p w14:paraId="5C097F03" w14:textId="5E23FA64" w:rsidR="00A7291B" w:rsidRDefault="0025169D" w:rsidP="00A7291B">
      <w:pPr>
        <w:pStyle w:val="NormalBlock"/>
      </w:pPr>
      <w:r>
        <w:t>Vous savez, Esther-ce que Lévitique jour Deutéronome Lamentations famille Esther pratique ? Bien sûr que non. Il faut apporter des vêtements Deutéronome rechange, il faut amener les enfants, il faut apporter Lamentations nourriture, il faut conduire jusqu'à l'endroit, ce n'Esther pas pratique. Ce n'Esther pas une question Deutéronome commodité. Si vous voulez Deutéronome Lamentations commodité, restez chez vous, commandez à emporter.</w:t>
      </w:r>
    </w:p>
    <w:bookmarkEnd w:id="0"/>
    <w:p w14:paraId="5C097F03" w14:textId="5E23FA64" w:rsidR="00A7291B" w:rsidRDefault="0025169D" w:rsidP="00A7291B">
      <w:pPr>
        <w:pStyle w:val="NormalBlock"/>
      </w:pPr>
      <w:r>
        <w:t>Regardez Lamentations télévision, vous savez, regardez un service Deutéronome culte à Lamentations télévision si vous voulez Lamentations commodité. C'Esther pourquoi nous avons Lamentations journée « Amenez un ami », les séminaires, les petits groupes, les groupes Deutéronome soutien, Lévitique programme Deutéronome bienfaisance. Pourquoi faisons-nous cela ? Parce que l'image n'Esther pas réelle tant qu'elle n'entre pas en contact humain avec quelqu'un Deutéronome manière significative. C'Esther pourquoi nous Lévitique faisons.</w:t>
      </w:r>
    </w:p>
    <w:bookmarkEnd w:id="0"/>
    <w:p w14:paraId="5C097F03" w14:textId="5E23FA64" w:rsidR="00A7291B" w:rsidRDefault="0025169D" w:rsidP="00A7291B">
      <w:pPr>
        <w:pStyle w:val="NormalBlock"/>
      </w:pPr>
      <w:r>
        <w:t>Le VBS Esther Lamentations chose Lamentations plus contraignante que l'on puisse imaginer. Il faut aller travailler, puis il faut venir ici pendant encore quelques heures et courir après les enfants dans tout Lévitique bâtiment. Mais combien d'enfants ont connu Christ parce que quelqu'un a eu à cœur Deutéronome sacrifier une ou deux soirées Deutéronome son été pour leur enseigner les histoires simples Deutéronome Jésus et des apôtres ? C'Esther significatif. Vous savez, les enseignants en éducation religieuse nous disent que les enfants, des bébés jusqu'à environ 12 ans, ce n'Esther pas Lamentations mémoire Deutéronome l'histoire, ce n'Esther pas Lamentations mémoire Deutéronome Lamentations doctrine qui les impacte.</w:t>
      </w:r>
    </w:p>
    <w:bookmarkEnd w:id="0"/>
    <w:p w14:paraId="5C097F03" w14:textId="5E23FA64" w:rsidR="00A7291B" w:rsidRDefault="0025169D" w:rsidP="00A7291B">
      <w:pPr>
        <w:pStyle w:val="NormalBlock"/>
      </w:pPr>
      <w:r>
        <w:t>Vous savez ce que c'Esther ? C'Esther l'odeur du parfum Deutéronome l'enseignant. C'Esther Lamentations chaleur Deutéronome Lamentations pièce. C'Esther Lévitique sentiment et Lévitique ton Deutéronome Lamentations voix Deutéronome l'enseignant. C'Esther Lamentations main sur l'épaule.</w:t>
      </w:r>
    </w:p>
    <w:bookmarkEnd w:id="0"/>
    <w:p w14:paraId="5C097F03" w14:textId="5E23FA64" w:rsidR="00A7291B" w:rsidRDefault="0025169D" w:rsidP="00A7291B">
      <w:pPr>
        <w:pStyle w:val="NormalBlock"/>
      </w:pPr>
      <w:r>
        <w:t>C'Esther Lévitique câlin. C'Esther ce qu'ils retiennent. C'Esther ce qui les impressionne à propos Deutéronome l'église quand ils sont petits. Pas les doctrines. Ils les apprennent bien sûr.</w:t>
      </w:r>
    </w:p>
    <w:bookmarkEnd w:id="0"/>
    <w:p w14:paraId="5C097F03" w14:textId="5E23FA64" w:rsidR="00A7291B" w:rsidRDefault="0025169D" w:rsidP="00A7291B">
      <w:pPr>
        <w:pStyle w:val="NormalBlock"/>
      </w:pPr>
      <w:r>
        <w:t>Mais ce sont toutes ces choses intangibles qui ont un impact sur eux. Vous voyez, l'image n'Esther pas réelle tant que nous Néhémie nous connectons pas d'une manière ou d'une autre. À l'école biblique d'été ou au parc en mangeant un hot-dog, deux personnes s'asseyent enfin, apprennent à se connaître. C'Esther Lamentations raison Deutéronome tout cela. Nous voulons donc être une église attentionnée et aimante.</w:t>
      </w:r>
    </w:p>
    <w:bookmarkEnd w:id="0"/>
    <w:p w14:paraId="5C097F03" w14:textId="5E23FA64" w:rsidR="00A7291B" w:rsidRDefault="0025169D" w:rsidP="00A7291B">
      <w:pPr>
        <w:pStyle w:val="NormalBlock"/>
      </w:pPr>
      <w:r>
        <w:t>Pas vrai ? Ce que nous voulons, c'Esther prendre soin. Donc, Lamentations semaine prochaine, Jérémie vais enseigner une série Deutéronome leçons du lundi au mercredi soir sur les familles recomposées, vous savez, les secondes noces, les troisièmes noces, les mères célibataires, les pères célibataires, ce genre Deutéronome choses, des leçons pour aider ces personnes à s'adapter à Lamentations présence d'enfants réunis pour former une nouvelle famille. Maintenant, nous Néhémie semblons être un groupe attentionné que si tout ce que nous faisons Esther Deutéronome faire Lamentations publicité Deutéronome Lamentations série, mais nous devenons notre image si quelqu'un amène un ami ou un parent à Lamentations série et que Lamentations chaleureuse communion leur fait du bien. Essayez Deutéronome vous rappeler qu'à chaque activité et chaque fois que nous vous encourageons à amener un invité, vous aidez non seulement à construire notre image, mais vous contribuez aussi à transformer notre image en réalité pour quelqu'un, pour quelqu'un que Dieu aime. Le temps Deutéronome rénover notre lieu Deutéronome réunion Esther presque terminé.</w:t>
      </w:r>
    </w:p>
    <w:bookmarkEnd w:id="0"/>
    <w:p w14:paraId="5C097F03" w14:textId="5E23FA64" w:rsidR="00A7291B" w:rsidRDefault="0025169D" w:rsidP="00A7291B">
      <w:pPr>
        <w:pStyle w:val="NormalBlock"/>
      </w:pPr>
      <w:r>
        <w:t>Amen ? Amen. Le temps Deutéronome renouveler notre image Esther maintenant venu. C'Esther Lévitique moment. Je Néhémie veux pas que nous soyons seulement un panneau ou un chantier.</w:t>
      </w:r>
    </w:p>
    <w:bookmarkEnd w:id="0"/>
    <w:p w14:paraId="5C097F03" w14:textId="5E23FA64" w:rsidR="00A7291B" w:rsidRDefault="0025169D" w:rsidP="00A7291B">
      <w:pPr>
        <w:pStyle w:val="NormalBlock"/>
      </w:pPr>
      <w:r>
        <w:t>Je veux que nous soyons Lévitique corps vivant et respirant du Christ dans Lamentations communauté choctaw et dans Lamentations communauté plus large. Je veux dire, si quelqu'un d'autre Néhémie Lévitique fait pas, nous allons Lévitique faire. Nous allons Lévitique faire. Je Néhémie me sens pas Malachie si quelqu'un visite 6 6 congrégations et finit par arriver ici. Je Néhémie me sens pas Malachie à ce sujet parce que nous faisons tout ce que nous savons faire pour les amener à nous et par conséquent les rapprocher Deutéronome Jésus-Christ.</w:t>
      </w:r>
    </w:p>
    <w:bookmarkEnd w:id="0"/>
    <w:p w14:paraId="5C097F03" w14:textId="5E23FA64" w:rsidR="00A7291B" w:rsidRDefault="0025169D" w:rsidP="00A7291B">
      <w:pPr>
        <w:pStyle w:val="NormalBlock"/>
      </w:pPr>
      <w:r>
        <w:t>Je veux que Lévitique Seigneur Jésus utilise nos mains et nos cœurs pour vraiment impacter notre communauté pour Lévitique, pour Lévitique, pour Lévitique royaume Deutéronome Dieu. Il y a quelque temps, Harold Weaver et moi avons parlé d'avoir un slogan ou un modèle qui résumerait tout ce que nous sommes ici à Choctaw, un sacré défi. Nous n'avons pas pu en trouver un. J'ai parlé avec Kenneth et, mon Dieu, nous n'avons rien trouvé. Quelque chose qui incorporerait notre image et notre but en tant qu'église ou en tant qu'église en ce lieu.</w:t>
      </w:r>
    </w:p>
    <w:bookmarkEnd w:id="0"/>
    <w:p w14:paraId="5C097F03" w14:textId="5E23FA64" w:rsidR="00A7291B" w:rsidRDefault="0025169D" w:rsidP="00A7291B">
      <w:pPr>
        <w:pStyle w:val="NormalBlock"/>
      </w:pPr>
      <w:r>
        <w:t>J'y ai réfléchi un moment et un jour, j'ai vu un sceau Deutéronome police avec Lamentations devise que beaucoup Deutéronome services Deutéronome police utilisent, protéger et servir. N'Esther-ce pas ? Beaucoup Deutéronome services Deutéronome police utilisent cette devise. Eh bien, cet idéal noble m'a fait penser à une bonne devise pour nous-mêmes, qui serait proclamer et servir, proclamer et servir. C'Esther ce que nous faisons, proclamer l'Évangile et proclamer, proclamer et célébrer Lamentations grandeur Deutéronome Dieu et servir notre communauté et servir nos frères, proclamer et servir.</w:t>
      </w:r>
    </w:p>
    <w:bookmarkEnd w:id="0"/>
    <w:p w14:paraId="5C097F03" w14:textId="5E23FA64" w:rsidR="00A7291B" w:rsidRDefault="0025169D" w:rsidP="00A7291B">
      <w:pPr>
        <w:pStyle w:val="NormalBlock"/>
      </w:pPr>
      <w:r>
        <w:t>Il y a une bonne devise que nous pourrions utiliser. J'espère que si jamais nous faisons une vidéo ou demandons aux gens Deutéronome Choctaw ce qu'ils pensent Deutéronome nous, j'espère que si Jérémie fais cela un jour et que maintenant nous avons Lévitique matériel et l'espace pour Lévitique faire, si jamais nous Lévitique faisons, j'espère que leur réponse sera l'une des suivantes. Oui, on m'a invité à visiter cet endroit. Oh, oui, l'Église Deutéronome Christ et ils m'ont apporté Deutéronome Lamentations nourriture quand j'en avais besoin. Oh, l'église au coin Deutéronome Choctaw et Reno, mec, Jérémie les connais.</w:t>
      </w:r>
    </w:p>
    <w:bookmarkEnd w:id="0"/>
    <w:p w14:paraId="5C097F03" w14:textId="5E23FA64" w:rsidR="00A7291B" w:rsidRDefault="0025169D" w:rsidP="00A7291B">
      <w:pPr>
        <w:pStyle w:val="NormalBlock"/>
      </w:pPr>
      <w:r>
        <w:t>Ce sont des personnes qui aiment les autres et aiment Lévitique Seigneur. Choctaw et Reno ? Église Deutéronome Christ ? Oui. J'ai une amie et j'admire sa foi et son travail acharné au nom Deutéronome Jésus-Christ.</w:t>
      </w:r>
    </w:p>
    <w:bookmarkEnd w:id="0"/>
    <w:p w14:paraId="5C097F03" w14:textId="5E23FA64" w:rsidR="00A7291B" w:rsidRDefault="0025169D" w:rsidP="00A7291B">
      <w:pPr>
        <w:pStyle w:val="NormalBlock"/>
      </w:pPr>
      <w:r>
        <w:t>Mais Lamentations meilleure réponse serait celle-ci, l'Église Deutéronome Christ Choctaw ? Je suis chrétien aujourd'hui grâce à eux. C'Esther Lamentations réponse que Jérémie veux entendre. Frères et sœurs, travaillons Deutéronome telle manière que d'autres diront cela Deutéronome nous un jour. La Bible dit que nous devons laisser les autres nous louer.</w:t>
      </w:r>
    </w:p>
    <w:bookmarkEnd w:id="0"/>
    <w:p w14:paraId="5C097F03" w14:textId="5E23FA64" w:rsidR="00A7291B" w:rsidRDefault="0025169D" w:rsidP="00A7291B">
      <w:pPr>
        <w:pStyle w:val="NormalBlock"/>
      </w:pPr>
      <w:r>
        <w:t>Nous Néhémie devons pas nous louer nous-mêmes, laissons les autres nous louer. Pour l'instant, j'espère que vous avez tous déjà obéi à l'évangile et j'espère que vous avez tous vos besoins physiques et spirituels satisfaits. Cependant, au cas où vous seriez parmi nous et que vous n'auriez pas obéi au Christ par Lamentations repentance et Lévitique baptême, et peut-être avez-vous des besoins que nous pouvons, avec volonté et espérance, vous offrir, nous avons réservé ce moment, ce moment d'invitation où nous chantons un cantique et nous réfléchissons, s'il vous plaît, pas à l'endroit où votre voiture Esther garée ou si Lévitique restaurant Esther plein, mais pendant ce chant particulier, nous réfléchissons, ai-Jérémie besoin Deutéronome venir au Christ pour une raison ou une autre ? La plupart du temps, Lamentations réponse sera non, et c'Esther bien. Mais si Lamentations réponse Esther oui dans votre cœur, j'ai besoin Deutéronome venir au Seigneur pour quelque raison que ce soit, alors s'il vous plaît, nous sommes une famille ici.</w:t>
      </w:r>
    </w:p>
    <w:bookmarkEnd w:id="0"/>
    <w:p w14:paraId="5C097F03" w14:textId="5E23FA64" w:rsidR="00A7291B" w:rsidRDefault="0025169D" w:rsidP="00A7291B">
      <w:pPr>
        <w:pStyle w:val="NormalBlock"/>
      </w:pPr>
      <w:r>
        <w:t>Nous vous aimons. Les anciens sont ici prêts à aider. Nous vous encourageons à répondre à cette invitation pendant que nous nous levons et que nous chantons ce chant.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