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Que ferait Google ?</w:t>
      </w:r>
    </w:p>
    <w:bookmarkEnd w:id="0"/>
    <w:p w14:paraId="5C097F03" w14:textId="5E23FA64" w:rsidR="00A7291B" w:rsidRDefault="0025169D" w:rsidP="00A7291B">
      <w:pPr>
        <w:pStyle w:val="NormalBlock"/>
      </w:pPr>
      <w:r>
        <w:t>Certains disent que l'invention de Google a changé la société de notre époque comme l'invention de l'électricité ou de l'automobile a changé la société par le passé. L'effet de Google et d'autres « moteurs de recherche » similaires est si puissant que, en seulement quelques années, cette technologie a rendu plusieurs entreprises et modèles commerciaux presque obsolètes. Par exemple :</w:t>
      </w:r>
    </w:p>
    <w:bookmarkEnd w:id="0"/>
    <w:p w14:paraId="528DD780" w14:textId="604C58E7" w:rsidR="00FB4BCD" w:rsidRDefault="00FB4BCD" w:rsidP="001E1588">
      <w:pPr>
        <w:pStyle w:val="NormalBlock"/>
        <w:numPr>
          <w:ilvl w:val="0"/>
          <w:numId w:val="201"/>
        </w:numPr>
      </w:pPr>
      <w:r>
        <w:t>Les moteurs de recherche en ligne ont tué les sections des petites annonces des journaux à travers l'Amérique. Pourquoi payer une annonce pour vendre votre voiture ou votre poussette quand vous pouvez la mettre gratuitement sur des sites internet comme Craig's list ?</w:t>
      </w:r>
    </w:p>
    <w:bookmarkEnd w:id="0"/>
    <w:p w14:paraId="528DD780" w14:textId="604C58E7" w:rsidR="00FB4BCD" w:rsidRDefault="00FB4BCD" w:rsidP="001E1588">
      <w:pPr>
        <w:pStyle w:val="NormalBlock"/>
        <w:numPr>
          <w:ilvl w:val="0"/>
          <w:numId w:val="201"/>
        </w:numPr>
      </w:pPr>
      <w:r>
        <w:t>Pourquoi aller dans une librairie pour acheter un livre quand vous pouvez le voir et le faire livrer depuis un site web ? Mieux encore, pourquoi ne pas lire votre best-seller préféré sur un livre électronique à moitié prix ? Ces livres numériques peuvent ensuite être lus et stockés sur votre téléphone ou tablette et lus n'importe où et à tout moment. 2010 a marqué l'année où plus de livres électroniques ont été vendus que de livres papier (première fois dans l'histoire). C'est pourquoi les grandes librairies sont proches de la faillite et ferment beaucoup de leurs magasins.</w:t>
      </w:r>
    </w:p>
    <w:bookmarkEnd w:id="0"/>
    <w:p w14:paraId="528DD780" w14:textId="604C58E7" w:rsidR="00FB4BCD" w:rsidRDefault="00FB4BCD" w:rsidP="001E1588">
      <w:pPr>
        <w:pStyle w:val="NormalBlock"/>
        <w:numPr>
          <w:ilvl w:val="0"/>
          <w:numId w:val="201"/>
        </w:numPr>
      </w:pPr>
      <w:r>
        <w:t>Les grands magasins, les services juridiques, les fabricants d'ordinateurs, les universités – chaque secteur de notre société a été impacté par l'ère d'internet. À l'Oklahoma Christian University, les étudiants entrants reçoivent un ordinateur portable et un iPhone lorsqu'ils commencent les cours, et ils prennent des notes, communiquent avec leurs professeurs, font des recherches et produisent la plupart de leurs devoirs avec ces outils.</w:t>
      </w:r>
    </w:p>
    <w:bookmarkEnd w:id="0"/>
    <w:bookmarkEnd w:id="0"/>
    <w:p w14:paraId="5C097F03" w14:textId="5E23FA64" w:rsidR="00A7291B" w:rsidRDefault="0025169D" w:rsidP="00A7291B">
      <w:pPr>
        <w:pStyle w:val="NormalBlock"/>
      </w:pPr>
      <w:r>
        <w:t>Ceci est la nouvelle réalité. Lorsque les choses changent de manière aussi radicale et rapide, les anciens systèmes s'effondrent et de nouveaux modèles émergent, et aucune entreprise ou service ne s'est mieux adapté, exploité, voire n'a conduit les changements en cours que Google. Leur modèle économique (la manière dont ils traitent leurs employés et clients) établit le cadre selon lequel les autres entreprises et institutions doivent fonctionner à l'ère informatique pour rester viables et réussir. Il n'est pas étonnant que l'un des livres les plus populaires ces dernières années soit « What Would Google Do? » de Jeff Jarvis (Harper Business 2011).</w:t>
      </w:r>
    </w:p>
    <w:bookmarkEnd w:id="0"/>
    <w:p w14:paraId="5C097F03" w14:textId="5E23FA64" w:rsidR="00A7291B" w:rsidRDefault="0025169D" w:rsidP="00A7291B">
      <w:pPr>
        <w:pStyle w:val="NormalBlock"/>
      </w:pPr>
      <w:r>
        <w:t>Je ne crois pas que l'auteur ait voulu offenser les chrétiens en prenant ce titre de l'idée populaire « Que ferait Jésus ? ». Son propos est que, de la même manière que les chrétiens regardent vers Jésus comme guide pour une vie chrétienne réussie, les entreprises et les institutions devraient désormais se tourner vers Google pour obtenir l'orientation dont elles ont besoin afin de naviguer avec succès dans un monde nouveau dominé par Internet et les changements qu'il a apportés à la société. Des changements, je le souligne, qui affectent également le fonctionnement de l'Église.</w:t>
      </w:r>
    </w:p>
    <w:bookmarkEnd w:id="0"/>
    <w:p w14:paraId="5C097F03" w14:textId="5E23FA64" w:rsidR="00A7291B" w:rsidRDefault="0025169D" w:rsidP="00A7291B">
      <w:pPr>
        <w:pStyle w:val="NormalBlock"/>
      </w:pPr>
      <w:r>
        <w:t>L'église est le corps spirituel du Christ, mais c'est aussi une organisation dirigée par des êtres humains dans un monde peuplé d'êtres humains. Nous avons des directives du Nouveau Testament sur la manière d'établir et d'organiser l'église, mais une grande partie du fonctionnement quotidien de l'église, Dieu l'a sagement laissée à la discrétion et au jugement de ses dirigeants et membres. Je dis « sagement » parce que Dieu savait que l'église devrait fonctionner à travers différentes époques, cultures et sociétés – chacune avec sa technologie particulière et ses coutumes sociales.</w:t>
      </w:r>
    </w:p>
    <w:bookmarkEnd w:id="0"/>
    <w:p w14:paraId="5C097F03" w14:textId="5E23FA64" w:rsidR="00A7291B" w:rsidRDefault="0025169D" w:rsidP="00A7291B">
      <w:pPr>
        <w:pStyle w:val="NormalBlock"/>
      </w:pPr>
      <w:r>
        <w:t>Au cours des 125 dernières années environ, notre société est passée d'une société principalement agricole (agriculture) au début des années 1900 ; à une société industrielle dans les années 1930 ; à une société de services dans les années 1960 ; à une ère de l'information/informatique dans les années 1990 ; évoluant vers une ère de l'intelligence artificielle dans ce millénaire – où plus de 40 % des emplois se trouvent dans le secteur des technologies de l'information et seulement 1 % dans l'agriculture. À travers tous ces changements, l'Église a dû s'adapter (pas dans sa doctrine ni dans son amour pour les autres) mais dans sa manière de faire les choses. Par exemple :</w:t>
      </w:r>
    </w:p>
    <w:bookmarkEnd w:id="0"/>
    <w:p w14:paraId="2EC75E3D" w14:textId="41EDDCE5" w:rsidR="008A3F75" w:rsidRDefault="00932373" w:rsidP="001E1588">
      <w:pPr>
        <w:pStyle w:val="NormalBlock"/>
        <w:numPr>
          <w:ilvl w:val="0"/>
          <w:numId w:val="199"/>
        </w:numPr>
      </w:pPr>
      <w:r w:rsidRPr="00932373">
        <w:t>La congrégation où je sers à Oklahoma City a été formée à la suite d'une réunion évangélique de deux semaines dans les années 1930. Nous ne pourrions pas avoir une réunion évangélique de 14 jours dans la société d'aujourd'hui.</w:t>
      </w:r>
    </w:p>
    <w:bookmarkEnd w:id="0"/>
    <w:p w14:paraId="2EC75E3D" w14:textId="41EDDCE5" w:rsidR="008A3F75" w:rsidRDefault="00932373" w:rsidP="001E1588">
      <w:pPr>
        <w:pStyle w:val="NormalBlock"/>
        <w:numPr>
          <w:ilvl w:val="0"/>
          <w:numId w:val="199"/>
        </w:numPr>
      </w:pPr>
      <w:r w:rsidRPr="00932373">
        <w:t>Dans les années 50-60, de nombreuses églises soutenaient un programme national de radio pour prêcher et enseigner à des milliers de personnes à travers l'Amérique. Aujourd'hui, chaque congrégation peut diffuser ses services en direct sur Internet pour être visionnés partout dans le monde.</w:t>
      </w:r>
    </w:p>
    <w:bookmarkEnd w:id="0"/>
    <w:bookmarkEnd w:id="0"/>
    <w:p w14:paraId="5C097F03" w14:textId="5E23FA64" w:rsidR="00A7291B" w:rsidRDefault="0025169D" w:rsidP="00A7291B">
      <w:pPr>
        <w:pStyle w:val="NormalBlock"/>
      </w:pPr>
      <w:r>
        <w:t>Mon propos ici est que l'une des organisations les plus performantes pour naviguer et tirer parti de cette nouvelle ère de l'information et de l'informatique a été Google. Je propose que nous examinions ce que Google fait réellement et que nous voyions s'il y a des leçons que nous pouvons utiliser pour nous aider à tirer parti de cette technologie et de son application dans notre service à Christ. Notre référence de base doit toujours être de chercher ce que Jésus dit ou fait. Mais dans ce monde nouveau et en rapide évolution, nous ne devons pas avoir peur d'adopter certaines des choses que Google fait au service de l'église également.</w:t>
      </w:r>
    </w:p>
    <w:p w14:paraId="6ABE7781" w14:textId="77777777" w:rsidR="00227BF5" w:rsidRDefault="00227BF5" w:rsidP="00227BF5">
      <w:pPr>
        <w:pStyle w:val="Heading2"/>
      </w:pPr>
      <w:r>
        <w:t>Cinq choses que fait Google</w:t>
      </w:r>
    </w:p>
    <w:bookmarkEnd w:id="0"/>
    <w:bookmarkEnd w:id="0"/>
    <w:p w14:paraId="5C097F03" w14:textId="5E23FA64" w:rsidR="00A7291B" w:rsidRDefault="0025169D" w:rsidP="00A7291B">
      <w:pPr>
        <w:pStyle w:val="NormalBlock"/>
      </w:pPr>
      <w:r>
        <w:t>Dans son livre, Jarvis mentionne de nombreuses choses que Google a faites pour réussir brillamment à l'ère de l'information. J'en ai choisi cinq qui ont une pertinence particulière pour ce qui doit être fait dans l'Église.</w:t>
      </w:r>
    </w:p>
    <w:p w14:paraId="27FB83DB" w14:textId="77777777" w:rsidR="00227BF5" w:rsidRDefault="00227BF5" w:rsidP="00227BF5">
      <w:pPr>
        <w:pStyle w:val="Heading3"/>
      </w:pPr>
      <w:r>
        <w:t>1. Ne fais pas le mal (Éthique de travail de base)</w:t>
      </w:r>
    </w:p>
    <w:bookmarkEnd w:id="0"/>
    <w:bookmarkEnd w:id="0"/>
    <w:p w14:paraId="5C097F03" w14:textId="5E23FA64" w:rsidR="00A7291B" w:rsidRDefault="0025169D" w:rsidP="00A7291B">
      <w:pPr>
        <w:pStyle w:val="NormalBlock"/>
      </w:pPr>
      <w:r>
        <w:t>L'éthique fondamentale de Google est de créer des produits et des services qui sont bons pour le client, bons pour l'entreprise et bons pour la société. L'entreprise vise à être une force positive dans la société parce qu'elle croit que c'est la meilleure stratégie à long terme pour réussir. Google ne fonde pas cette notion sur la foi en Dieu ni sur une considération morale. Ils acceptent simplement l'idée que ne pas faire le mal favorise le succès mieux que de tricher délibérément ou d'essayer de tirer profit d'un produit qui pourrait nuire à ses clients d'une manière ou d'une autre. Bien sûr, dans l'Église, ce principe est une évidence. Nous ne cherchons pas seulement à éviter le mal, nous poursuivons une vie juste comme un but fondé sur notre foi en Dieu.</w:t>
      </w:r>
    </w:p>
    <w:bookmarkEnd w:id="0"/>
    <w:p w14:paraId="5C097F03" w14:textId="5E23FA64" w:rsidR="00A7291B" w:rsidRDefault="0025169D" w:rsidP="00A7291B">
      <w:pPr>
        <w:pStyle w:val="NormalBlock"/>
      </w:pPr>
      <w:r>
        <w:t>Peut-être que ce que nous pouvons apprendre de Google, cependant, c'est que le bien qu'ils font est réellement ressenti par leurs clients parce que leur service de base (moteur de recherche) est gratuit. Dans l'église, nous avons tendance à être tournés vers l'intérieur et si vous demandez à quelqu'un dans la communauté : « Qu'est-ce que l'église du Christ a fait pour vous personnellement ? », je ne suis pas sûr que beaucoup pourraient nommer une seule chose que nous avons faite et qui ait impacté nos voisins au point qu'ils reconnaîtraient notre congrégation particulière. Google a fourni quelque chose de bon et d'utile pour la communauté gratuitement. L'église devrait apprendre à être connue pour ce type de service également.</w:t>
      </w:r>
    </w:p>
    <w:p w14:paraId="27FB83DB" w14:textId="77777777" w:rsidR="00227BF5" w:rsidRDefault="00227BF5" w:rsidP="00227BF5">
      <w:pPr>
        <w:pStyle w:val="Heading3"/>
      </w:pPr>
      <w:r>
        <w:t>2. Google favorise la croissance individuelle afin de créer une croissance d'entreprise</w:t>
      </w:r>
    </w:p>
    <w:bookmarkEnd w:id="0"/>
    <w:bookmarkEnd w:id="0"/>
    <w:p w14:paraId="5C097F03" w14:textId="5E23FA64" w:rsidR="00A7291B" w:rsidRDefault="0025169D" w:rsidP="00A7291B">
      <w:pPr>
        <w:pStyle w:val="NormalBlock"/>
      </w:pPr>
      <w:r>
        <w:t>La structure corporative de Google est conçue pour permettre aux individus d'être créatifs en proposant de nouvelles idées et de nouvelles façons de faire les choses. Ils sont comme une coopérative d'entrepreneurs. Ils encouragent leurs employés à imaginer de nouveaux produits ou de meilleures manières de fournir des services existants en leur fournissant de l'argent et des ressources afin d'expérimenter de nouvelles idées. Ils savent que leurs employés sont leur ressource la plus importante, c'est pourquoi ils favorisent et encouragent le développement et la formation des employés. En d'autres termes, la direction est là pour encourager les employés à s'investir dans leur travail, et n'est pas simplement là pour préserver ses propres positions dans la direction.</w:t>
      </w:r>
    </w:p>
    <w:bookmarkEnd w:id="0"/>
    <w:p w14:paraId="5C097F03" w14:textId="5E23FA64" w:rsidR="00A7291B" w:rsidRDefault="0025169D" w:rsidP="00A7291B">
      <w:pPr>
        <w:pStyle w:val="NormalBlock"/>
      </w:pPr>
      <w:r>
        <w:t>De la même manière, nous devons nous rappeler que la croissance de l'église repose sur la croissance individuelle. Nous pensons que faire croître l'église nécessite de dépenser de l'argent pour des bâtiments ou du matériel. Mais ces choses sont le résultat de la croissance de l'église, non la cause. Chaque fois qu'un membre décide de commencer à lire la Bible plus régulièrement, l'église grandit. Chaque fois que quelqu'un décide de venir régulièrement aux cultes du mercredi, ou de s'engager à une plus grande pureté sexuelle, ou de consacrer plus de temps à la prière, ou de choisir d'assister au cours biblique, l'église dans son ensemble grandit proportionnellement. Comme Google, nous pouvons connaître une croissance collective si nous nous concentrons davantage sur la croissance individuelle de chaque membre. Ce travail de ministère par les anciens, les diacres et les prédicateurs est lent et peu spectaculaire, mais les résultats sont certains.</w:t>
      </w:r>
    </w:p>
    <w:p w14:paraId="27FB83DB" w14:textId="77777777" w:rsidR="00227BF5" w:rsidRDefault="00227BF5" w:rsidP="00227BF5">
      <w:pPr>
        <w:pStyle w:val="Heading3"/>
      </w:pPr>
      <w:r>
        <w:t>3. Google propose une variété de services conçus pour répondre aux besoins et intérêts spécifiques de ses clients</w:t>
      </w:r>
    </w:p>
    <w:bookmarkEnd w:id="0"/>
    <w:bookmarkEnd w:id="0"/>
    <w:p w14:paraId="5C097F03" w14:textId="5E23FA64" w:rsidR="00A7291B" w:rsidRDefault="0025169D" w:rsidP="00A7291B">
      <w:pPr>
        <w:pStyle w:val="NormalBlock"/>
      </w:pPr>
      <w:r>
        <w:t>En termes simples, Google donne à ses clients ce qu'ils veulent vraiment, vraiment. Ils font cela en écoutant. Je veux dire en écoutant vraiment les retours de leurs clients sur leurs produits et services. Ils offrent des moyens à leurs clients de communiquer avec eux, prêtent attention à ce qui est dit, et apportent des changements en conséquence. Beaucoup d'entreprises ont une « boîte à suggestions » attachée à une poubelle, ou ont l'attitude d'Henry Ford qui disait que ses clients pouvaient avoir n'importe quelle couleur de modèle T Ford qu'ils voulaient, tant que c'était noir – parce que « noir » est la seule couleur que nous avons.</w:t>
      </w:r>
    </w:p>
    <w:bookmarkEnd w:id="0"/>
    <w:p w14:paraId="5C097F03" w14:textId="5E23FA64" w:rsidR="00A7291B" w:rsidRDefault="0025169D" w:rsidP="00A7291B">
      <w:pPr>
        <w:pStyle w:val="NormalBlock"/>
      </w:pPr>
      <w:r>
        <w:t>À l'ère de l'information d'aujourd'hui, cette attitude ne réussit pas parce qu'Internet offre aux gens un choix illimité en matière de produits, ainsi qu'une voix pour exprimer leurs opinions et préférences (blogs/Facebook/Twitter/etc.). Google le sait et l'accepte. Ses clients disent à Google ce qu'ils veulent et Google leur obéit – gratuitement. Pour cette raison, plus de gens utilisent leurs services tandis que d'autres entreprises paient pour mettre des publicités sur les pages web de Google. C'est ainsi qu'ils gagnent de l'argent. Ils attirent des milliards de personnes sur leur site en leur donnant ce qu'ils veulent vraiment, et les annonceurs paient Google une grosse somme pour afficher leurs produits aux milliards de personnes qui utilisent chaque jour le service gratuit de Google.</w:t>
      </w:r>
    </w:p>
    <w:bookmarkEnd w:id="0"/>
    <w:p w14:paraId="5C097F03" w14:textId="5E23FA64" w:rsidR="00A7291B" w:rsidRDefault="0025169D" w:rsidP="00A7291B">
      <w:pPr>
        <w:pStyle w:val="NormalBlock"/>
      </w:pPr>
      <w:r>
        <w:t>Dans l'église, il est facile de devenir comme le vieux Henry Ford. Les gens peuvent vouloir et avoir besoin de beaucoup de choses tant qu'ils acceptent ce que nous offrons, et bien souvent ce que nous offrons est terne et dépourvu de vie spirituelle – comme cette vieille Model T noire. Je ne suggère pas que nous changions notre doctrine ou notre engagement à suivre attentivement la parole de Dieu en toutes choses, y compris dans notre manière de vivre et de louer. Par exemple, des études récentes ont montré que les églises qui ont abandonné les principes de la Restauration pour adopter des idées plus libérales sur le rôle des femmes dans l'église ou la musique instrumentale, n'ont pas obtenu de croissance significative pour leurs efforts. Je suis donc contre l'introduction d'idées non bibliques dans la poursuite de la croissance de l'église parce que ces choses sont non bibliques, et non parce qu'elles ne fonctionnent pas réellement.</w:t>
      </w:r>
    </w:p>
    <w:bookmarkEnd w:id="0"/>
    <w:p w14:paraId="5C097F03" w14:textId="5E23FA64" w:rsidR="00A7291B" w:rsidRDefault="0025169D" w:rsidP="00A7291B">
      <w:pPr>
        <w:pStyle w:val="NormalBlock"/>
      </w:pPr>
      <w:r>
        <w:t>Ce que Google nous enseigne cependant, c'est que nous devons écouter plus attentivement les besoins de nos membres et de notre communauté, et, à l'instar de Google, offrir un ministère qui satisfait ces besoins. Trop souvent, nous pensons que la seule chose dont les gens ont besoin est le culte public, alors nous dépensons beaucoup d'argent, de temps et d'efforts pour organiser et offrir trois périodes de culte public par semaine. Mais les gens ont besoin d'autres choses en plus de cela, et c'est là que nous ne faisons pas attention :</w:t>
      </w:r>
    </w:p>
    <w:bookmarkEnd w:id="0"/>
    <w:p w14:paraId="2EC75E3D" w14:textId="41EDDCE5" w:rsidR="008A3F75" w:rsidRDefault="00932373" w:rsidP="001E1588">
      <w:pPr>
        <w:pStyle w:val="NormalBlock"/>
        <w:numPr>
          <w:ilvl w:val="0"/>
          <w:numId w:val="199"/>
        </w:numPr>
      </w:pPr>
      <w:r w:rsidRPr="00932373">
        <w:t>Les veuves ont besoin de réconfort.</w:t>
      </w:r>
    </w:p>
    <w:bookmarkEnd w:id="0"/>
    <w:p w14:paraId="2EC75E3D" w14:textId="41EDDCE5" w:rsidR="008A3F75" w:rsidRDefault="00932373" w:rsidP="001E1588">
      <w:pPr>
        <w:pStyle w:val="NormalBlock"/>
        <w:numPr>
          <w:ilvl w:val="0"/>
          <w:numId w:val="199"/>
        </w:numPr>
      </w:pPr>
      <w:r w:rsidRPr="00932373">
        <w:t>Les jeunes familles ont besoin de formation et d'encouragement.</w:t>
      </w:r>
    </w:p>
    <w:bookmarkEnd w:id="0"/>
    <w:p w14:paraId="2EC75E3D" w14:textId="41EDDCE5" w:rsidR="008A3F75" w:rsidRDefault="00932373" w:rsidP="001E1588">
      <w:pPr>
        <w:pStyle w:val="NormalBlock"/>
        <w:numPr>
          <w:ilvl w:val="0"/>
          <w:numId w:val="199"/>
        </w:numPr>
      </w:pPr>
      <w:r w:rsidRPr="00932373">
        <w:t>Plus de personnes doivent apprendre à être pères, leaders et serviteurs.</w:t>
      </w:r>
    </w:p>
    <w:bookmarkEnd w:id="0"/>
    <w:p w14:paraId="2EC75E3D" w14:textId="41EDDCE5" w:rsidR="008A3F75" w:rsidRDefault="00932373" w:rsidP="001E1588">
      <w:pPr>
        <w:pStyle w:val="NormalBlock"/>
        <w:numPr>
          <w:ilvl w:val="0"/>
          <w:numId w:val="199"/>
        </w:numPr>
      </w:pPr>
      <w:r w:rsidRPr="00932373">
        <w:t>Les pauvres et les malades ont besoin de ministère.</w:t>
      </w:r>
    </w:p>
    <w:bookmarkEnd w:id="0"/>
    <w:p w14:paraId="2EC75E3D" w14:textId="41EDDCE5" w:rsidR="008A3F75" w:rsidRDefault="00932373" w:rsidP="001E1588">
      <w:pPr>
        <w:pStyle w:val="NormalBlock"/>
        <w:numPr>
          <w:ilvl w:val="0"/>
          <w:numId w:val="199"/>
        </w:numPr>
      </w:pPr>
      <w:r w:rsidRPr="00932373">
        <w:t>La communauté a besoin que l'évangile et l'enseignement leur soient apportés en dehors des murs de l'église.</w:t>
      </w:r>
    </w:p>
    <w:bookmarkEnd w:id="0"/>
    <w:p w14:paraId="2EC75E3D" w14:textId="41EDDCE5" w:rsidR="008A3F75" w:rsidRDefault="00932373" w:rsidP="001E1588">
      <w:pPr>
        <w:pStyle w:val="NormalBlock"/>
        <w:numPr>
          <w:ilvl w:val="0"/>
          <w:numId w:val="199"/>
        </w:numPr>
      </w:pPr>
      <w:r w:rsidRPr="00932373">
        <w:t>Ceux qui pleurent des mariages brisés, des vies brisées et des foyers brisés ont besoin de notre soutien.</w:t>
      </w:r>
    </w:p>
    <w:bookmarkEnd w:id="0"/>
    <w:bookmarkEnd w:id="0"/>
    <w:p w14:paraId="5C097F03" w14:textId="5E23FA64" w:rsidR="00A7291B" w:rsidRDefault="0025169D" w:rsidP="00A7291B">
      <w:pPr>
        <w:pStyle w:val="NormalBlock"/>
      </w:pPr>
      <w:r>
        <w:t>Les gens ont besoin d'adorer Dieu publiquement et nous faisons un bon travail en offrant l'opportunité et l'environnement pour le faire bibliquement, mais ce n'est pas la seule chose dont ils ont besoin ou qu'ils désirent. La congrégation qui réussira en ces temps complexes et turbulents sera celle qui saura ce dont ses membres ont besoin et trouvera un moyen de répondre à ce besoin selon les enseignements de la Bible.</w:t>
      </w:r>
    </w:p>
    <w:p w14:paraId="27FB83DB" w14:textId="77777777" w:rsidR="00227BF5" w:rsidRDefault="00227BF5" w:rsidP="00227BF5">
      <w:pPr>
        <w:pStyle w:val="Heading3"/>
      </w:pPr>
      <w:r>
        <w:t>4. Chez Google, ils comprennent qu'il existe une relation inverse entre le contrôle et la confiance</w:t>
      </w:r>
    </w:p>
    <w:bookmarkEnd w:id="0"/>
    <w:bookmarkEnd w:id="0"/>
    <w:p w14:paraId="5C097F03" w14:textId="5E23FA64" w:rsidR="00A7291B" w:rsidRDefault="0025169D" w:rsidP="00A7291B">
      <w:pPr>
        <w:pStyle w:val="NormalBlock"/>
      </w:pPr>
      <w:r>
        <w:t>Laissez-moi expliquer ce que cela signifie :</w:t>
      </w:r>
    </w:p>
    <w:bookmarkEnd w:id="0"/>
    <w:p w14:paraId="5C097F03" w14:textId="5E23FA64" w:rsidR="00A7291B" w:rsidRDefault="0025169D" w:rsidP="00A7291B">
      <w:pPr>
        <w:pStyle w:val="NormalBlock"/>
      </w:pPr>
      <w:r>
        <w:t>Google a appris que les personnes de moins de 40 ans se méfient des systèmes de gestion « descendants ». Elles ont l'habitude d'avoir leur mot à dire, elles veulent savoir où elles se situent et pourquoi elles font ce qu'elles font. Cela ne signifie pas que la jeune génération est meilleure, cela signifie qu'elle est différente, et Google le sait puisque cette génération constitue la majeure partie de leurs clients ainsi que de leur entreprise. La relation inverse entre confiance et contrôle fonctionne ainsi :</w:t>
      </w:r>
    </w:p>
    <w:bookmarkEnd w:id="0"/>
    <w:p w14:paraId="2EC75E3D" w14:textId="41EDDCE5" w:rsidR="008A3F75" w:rsidRDefault="00932373" w:rsidP="001E1588">
      <w:pPr>
        <w:pStyle w:val="NormalBlock"/>
        <w:numPr>
          <w:ilvl w:val="0"/>
          <w:numId w:val="199"/>
        </w:numPr>
      </w:pPr>
      <w:r w:rsidRPr="00932373">
        <w:t>Plus vous contrôlez, moins vous êtes digne de confiance.</w:t>
      </w:r>
    </w:p>
    <w:bookmarkEnd w:id="0"/>
    <w:p w14:paraId="2EC75E3D" w14:textId="41EDDCE5" w:rsidR="008A3F75" w:rsidRDefault="00932373" w:rsidP="001E1588">
      <w:pPr>
        <w:pStyle w:val="NormalBlock"/>
        <w:numPr>
          <w:ilvl w:val="0"/>
          <w:numId w:val="199"/>
        </w:numPr>
      </w:pPr>
      <w:r w:rsidRPr="00932373">
        <w:t>Plus vous partagez le contrôle, plus vous gagnez en confiance et en respect.</w:t>
      </w:r>
    </w:p>
    <w:bookmarkEnd w:id="0"/>
    <w:bookmarkEnd w:id="0"/>
    <w:p w14:paraId="5C097F03" w14:textId="5E23FA64" w:rsidR="00A7291B" w:rsidRDefault="0025169D" w:rsidP="00A7291B">
      <w:pPr>
        <w:pStyle w:val="NormalBlock"/>
      </w:pPr>
      <w:r>
        <w:t>Les moins de 40 ans interprètent le désir d'une personne de contrôler comme un signe que cette personne ne fait pas confiance aux autres, qui, en retour, ne sont pas disposés à lui accorder leur confiance. Chez Google, les dirigeants confient beaucoup de responsabilités pour gérer l'entreprise, développer de nouveaux services, voire évaluer et critiquer les systèmes existants à des personnes qui ne font pas nécessairement partie de la haute direction. Leur idée est que les personnes en bas veulent réussir autant que celles en haut. Leur volonté de permettre aux employés, ainsi qu'aux clients, d'être des partenaires légitimes dans l'amélioration et la formation de Google en tant qu'entreprise leur a valu une forte loyauté et confiance, du plus récent employé au service courrier jusqu'au plus haut niveau de la direction.</w:t>
      </w:r>
    </w:p>
    <w:bookmarkEnd w:id="0"/>
    <w:p w14:paraId="5C097F03" w14:textId="5E23FA64" w:rsidR="00A7291B" w:rsidRDefault="0025169D" w:rsidP="00A7291B">
      <w:pPr>
        <w:pStyle w:val="NormalBlock"/>
      </w:pPr>
      <w:r>
        <w:t>Le grand défi dans l'église est que la plupart des responsables, en raison de leur âge (nous les appelons anciens pour une raison), viennent de la génération où la gestion « de haut en bas » et les systèmes organisationnels étaient la norme. Beaucoup d'églises se plaignent qu'il y a un décalage entre la direction et la congrégation parce que les anciens fonctionnent comme un « conseil d'administration » et ne se réunissent que pour prendre des décisions concernant les postes budgétaires et le moment d'embaucher ou de licencier le prédicateur.</w:t>
      </w:r>
    </w:p>
    <w:bookmarkEnd w:id="0"/>
    <w:p w14:paraId="5C097F03" w14:textId="5E23FA64" w:rsidR="00A7291B" w:rsidRDefault="0025169D" w:rsidP="00A7291B">
      <w:pPr>
        <w:pStyle w:val="NormalBlock"/>
      </w:pPr>
      <w:r>
        <w:t>Google nous rappelle qu'il existe différents styles d'organisation et de gestion qui vont et viennent à chaque génération. Mon propos ici n'est pas que nous imitions le style de gestion de Google, mais que nous regardions plus attentivement la Bible et suivions ce qu'elle dit que notre style de leadership doit être. Selon la Bible, nos dirigeants sont des bergers, non des PDG, des meneurs de claque ou des coordinateurs d'activités. En tant que dirigeants de l'église :</w:t>
      </w:r>
    </w:p>
    <w:bookmarkEnd w:id="0"/>
    <w:p w14:paraId="2EC75E3D" w14:textId="41EDDCE5" w:rsidR="008A3F75" w:rsidRDefault="00932373" w:rsidP="001E1588">
      <w:pPr>
        <w:pStyle w:val="NormalBlock"/>
        <w:numPr>
          <w:ilvl w:val="0"/>
          <w:numId w:val="199"/>
        </w:numPr>
      </w:pPr>
      <w:r w:rsidRPr="00932373">
        <w:t>Les bergers conduisent les brebis.</w:t>
      </w:r>
    </w:p>
    <w:bookmarkEnd w:id="0"/>
    <w:p w14:paraId="2EC75E3D" w14:textId="41EDDCE5" w:rsidR="008A3F75" w:rsidRDefault="00932373" w:rsidP="001E1588">
      <w:pPr>
        <w:pStyle w:val="NormalBlock"/>
        <w:numPr>
          <w:ilvl w:val="0"/>
          <w:numId w:val="199"/>
        </w:numPr>
      </w:pPr>
      <w:r w:rsidRPr="00932373">
        <w:t>Les bergers sont avec les brebis.</w:t>
      </w:r>
    </w:p>
    <w:bookmarkEnd w:id="0"/>
    <w:p w14:paraId="2EC75E3D" w14:textId="41EDDCE5" w:rsidR="008A3F75" w:rsidRDefault="00932373" w:rsidP="001E1588">
      <w:pPr>
        <w:pStyle w:val="NormalBlock"/>
        <w:numPr>
          <w:ilvl w:val="0"/>
          <w:numId w:val="199"/>
        </w:numPr>
      </w:pPr>
      <w:r w:rsidRPr="00932373">
        <w:t>Les bergers recherchent les brebis perdues et égarées.</w:t>
      </w:r>
    </w:p>
    <w:bookmarkEnd w:id="0"/>
    <w:p w14:paraId="2EC75E3D" w14:textId="41EDDCE5" w:rsidR="008A3F75" w:rsidRDefault="00932373" w:rsidP="001E1588">
      <w:pPr>
        <w:pStyle w:val="NormalBlock"/>
        <w:numPr>
          <w:ilvl w:val="0"/>
          <w:numId w:val="199"/>
        </w:numPr>
      </w:pPr>
      <w:r w:rsidRPr="00932373">
        <w:t>Les bergers nourrissent et protègent les brebis.</w:t>
      </w:r>
    </w:p>
    <w:bookmarkEnd w:id="0"/>
    <w:p w14:paraId="2EC75E3D" w14:textId="41EDDCE5" w:rsidR="008A3F75" w:rsidRDefault="00932373" w:rsidP="001E1588">
      <w:pPr>
        <w:pStyle w:val="NormalBlock"/>
        <w:numPr>
          <w:ilvl w:val="0"/>
          <w:numId w:val="199"/>
        </w:numPr>
      </w:pPr>
      <w:r w:rsidRPr="00932373">
        <w:t>Les bergers se sacrifient pour les brebis.</w:t>
      </w:r>
    </w:p>
    <w:bookmarkEnd w:id="0"/>
    <w:bookmarkEnd w:id="0"/>
    <w:p w14:paraId="5C097F03" w14:textId="5E23FA64" w:rsidR="00A7291B" w:rsidRDefault="0025169D" w:rsidP="00A7291B">
      <w:pPr>
        <w:pStyle w:val="NormalBlock"/>
      </w:pPr>
      <w:r>
        <w:t>Je crois que lorsque les anciens servent l'église en tant que « bergers », ils gagnent la confiance de chaque membre de la congrégation, quel que soit leur âge ou la génération à laquelle ils appartiennent.</w:t>
      </w:r>
    </w:p>
    <w:p w14:paraId="27FB83DB" w14:textId="77777777" w:rsidR="00227BF5" w:rsidRDefault="00227BF5" w:rsidP="00227BF5">
      <w:pPr>
        <w:pStyle w:val="Heading3"/>
      </w:pPr>
      <w:r>
        <w:t>5. Google sait quelle est la nature essentielle de son activité</w:t>
      </w:r>
    </w:p>
    <w:bookmarkEnd w:id="0"/>
    <w:bookmarkEnd w:id="0"/>
    <w:p w14:paraId="5C097F03" w14:textId="5E23FA64" w:rsidR="00A7291B" w:rsidRDefault="0025169D" w:rsidP="00A7291B">
      <w:pPr>
        <w:pStyle w:val="NormalBlock"/>
      </w:pPr>
      <w:r>
        <w:t>Google est un moteur de recherche. Il permet aux gens de trouver et d'organiser des informations sur n'importe quel sujet sur Internet et offre ce service gratuitement. Tout tourne autour de l'information et de la communication, et quelle que soit la croissance ou les acquisitions qu'il réalise, il le fait toujours en référence à ces éléments fondamentaux. Google ne s'est pas diversifié en achetant et en exploitant une franchise sportive professionnelle ni en acquérant sa propre compagnie aérienne. Bien que certaines de ses incursions dans la commercialisation des informations collectées sur ses clients lui aient causé certains problèmes, cette expérience prouve simplement mon propos.</w:t>
      </w:r>
    </w:p>
    <w:bookmarkEnd w:id="0"/>
    <w:p w14:paraId="5C097F03" w14:textId="5E23FA64" w:rsidR="00A7291B" w:rsidRDefault="0025169D" w:rsidP="00A7291B">
      <w:pPr>
        <w:pStyle w:val="NormalBlock"/>
      </w:pPr>
      <w:r>
        <w:t>L'idée de savoir quelle est votre activité essentielle et de s'y tenir n'est pas aussi simple qu'il y paraît, et de nombreuses entreprises ont fait faillite parce qu'elles ont oublié cela. Un bon exemple est Edgar Bronfman, un homme d'affaires canadien. Il était le jeune héritier de la fortune de la distillerie Seagram. Il a décidé qu'il voulait être dans le show-business plutôt que dans le commerce de la distillation, et a acheté une société de médias et un studio de cinéma avec sa fortune, pour ensuite perdre des milliards de dollars, mettant presque en péril l'entreprise familiale vieille de 100 ans. Il a oublié quelle était son activité principale (la vente de whisky) et a appris une leçon coûteuse.</w:t>
      </w:r>
    </w:p>
    <w:bookmarkEnd w:id="0"/>
    <w:p w14:paraId="5C097F03" w14:textId="5E23FA64" w:rsidR="00A7291B" w:rsidRDefault="0025169D" w:rsidP="00A7291B">
      <w:pPr>
        <w:pStyle w:val="NormalBlock"/>
      </w:pPr>
      <w:r>
        <w:t>Google s'efforce d'améliorer son activité principale (moteur de recherche) et de trouver de nouvelles façons d'en étendre l'utilisation ou d'en augmenter la rentabilité, mais peu importe sa taille ou son succès – il se souvient toujours de ce qu'il est et de ce qu'il fait. Malheureusement, nous avons de nombreux exemples d'églises qui oublient ce qu'elles sont censées être :</w:t>
      </w:r>
    </w:p>
    <w:bookmarkEnd w:id="0"/>
    <w:p w14:paraId="2EC75E3D" w14:textId="41EDDCE5" w:rsidR="008A3F75" w:rsidRDefault="00932373" w:rsidP="001E1588">
      <w:pPr>
        <w:pStyle w:val="NormalBlock"/>
        <w:numPr>
          <w:ilvl w:val="0"/>
          <w:numId w:val="199"/>
        </w:numPr>
      </w:pPr>
      <w:r w:rsidRPr="00932373">
        <w:t>Congrégations qui se concentrent sur un ministère au détriment de tous les autres et finissent principalement par être une école, un refuge pour sans-abri ou une banque alimentaire avec une église rattachée.</w:t>
      </w:r>
    </w:p>
    <w:bookmarkEnd w:id="0"/>
    <w:p w14:paraId="2EC75E3D" w14:textId="41EDDCE5" w:rsidR="008A3F75" w:rsidRDefault="00932373" w:rsidP="001E1588">
      <w:pPr>
        <w:pStyle w:val="NormalBlock"/>
        <w:numPr>
          <w:ilvl w:val="0"/>
          <w:numId w:val="199"/>
        </w:numPr>
      </w:pPr>
      <w:r w:rsidRPr="00932373">
        <w:t>Églises qui pensent que leur rôle est de changer les politiques gouvernementales concernant les homosexuels, l'avortement ou l'action militaire.</w:t>
      </w:r>
    </w:p>
    <w:bookmarkEnd w:id="0"/>
    <w:bookmarkEnd w:id="0"/>
    <w:p w14:paraId="5C097F03" w14:textId="5E23FA64" w:rsidR="00A7291B" w:rsidRDefault="0025169D" w:rsidP="00A7291B">
      <w:pPr>
        <w:pStyle w:val="NormalBlock"/>
      </w:pPr>
      <w:r>
        <w:t>Je ne dis pas que l'Église ne doit pas avoir un impact positif sur la société. Après tout, Jésus dit que nous devons être le sel et la lumière pour influencer le monde. Mais si nous voulons survivre et réussir dans le monde d'aujourd'hui, nous devons nous souvenir de ce que la Bible dit concernant notre rôle essentiel dans la société. Dans ma lecture du Nouveau Testament, je ne crois pas que le but principal de l'Église soit :</w:t>
      </w:r>
    </w:p>
    <w:bookmarkEnd w:id="0"/>
    <w:p w14:paraId="2EC75E3D" w14:textId="41EDDCE5" w:rsidR="008A3F75" w:rsidRDefault="00932373" w:rsidP="001E1588">
      <w:pPr>
        <w:pStyle w:val="NormalBlock"/>
        <w:numPr>
          <w:ilvl w:val="0"/>
          <w:numId w:val="199"/>
        </w:numPr>
      </w:pPr>
      <w:r w:rsidRPr="00932373">
        <w:t>Prendre soin des pauvres.</w:t>
      </w:r>
    </w:p>
    <w:bookmarkEnd w:id="0"/>
    <w:p w14:paraId="2EC75E3D" w14:textId="41EDDCE5" w:rsidR="008A3F75" w:rsidRDefault="00932373" w:rsidP="001E1588">
      <w:pPr>
        <w:pStyle w:val="NormalBlock"/>
        <w:numPr>
          <w:ilvl w:val="0"/>
          <w:numId w:val="199"/>
        </w:numPr>
      </w:pPr>
      <w:r w:rsidRPr="00932373">
        <w:t>Former des prédicateurs.</w:t>
      </w:r>
    </w:p>
    <w:bookmarkEnd w:id="0"/>
    <w:p w14:paraId="2EC75E3D" w14:textId="41EDDCE5" w:rsidR="008A3F75" w:rsidRDefault="00932373" w:rsidP="001E1588">
      <w:pPr>
        <w:pStyle w:val="NormalBlock"/>
        <w:numPr>
          <w:ilvl w:val="0"/>
          <w:numId w:val="199"/>
        </w:numPr>
      </w:pPr>
      <w:r w:rsidRPr="00932373">
        <w:t>Faire des États-Unis une nation chrétienne.</w:t>
      </w:r>
    </w:p>
    <w:bookmarkEnd w:id="0"/>
    <w:p w14:paraId="2EC75E3D" w14:textId="41EDDCE5" w:rsidR="008A3F75" w:rsidRDefault="00932373" w:rsidP="001E1588">
      <w:pPr>
        <w:pStyle w:val="NormalBlock"/>
        <w:numPr>
          <w:ilvl w:val="0"/>
          <w:numId w:val="199"/>
        </w:numPr>
      </w:pPr>
      <w:r w:rsidRPr="00932373">
        <w:t>Unifier les églises.</w:t>
      </w:r>
    </w:p>
    <w:bookmarkEnd w:id="0"/>
    <w:p w14:paraId="2EC75E3D" w14:textId="41EDDCE5" w:rsidR="008A3F75" w:rsidRDefault="00932373" w:rsidP="001E1588">
      <w:pPr>
        <w:pStyle w:val="NormalBlock"/>
        <w:numPr>
          <w:ilvl w:val="0"/>
          <w:numId w:val="199"/>
        </w:numPr>
      </w:pPr>
      <w:r w:rsidRPr="00932373">
        <w:t>Grandir en de plus grandes congrégations.</w:t>
      </w:r>
    </w:p>
    <w:bookmarkEnd w:id="0"/>
    <w:bookmarkEnd w:id="0"/>
    <w:p w14:paraId="5C097F03" w14:textId="5E23FA64" w:rsidR="00A7291B" w:rsidRDefault="0025169D" w:rsidP="00A7291B">
      <w:pPr>
        <w:pStyle w:val="NormalBlock"/>
      </w:pPr>
      <w:r>
        <w:t>Ce sont toutes de bonnes choses, des choses nécessaires, et des choses qui arrivent à la suite de notre travail – mais elles ne constituent pas notre tâche/rôle/fonction essentielle et fondamentale. Notre rôle est d'appeler les gens hors du monde et dans le royaume de Dieu.</w:t>
      </w:r>
    </w:p>
    <w:bookmarkEnd w:id="0"/>
    <w:p w14:paraId="5C097F03" w14:textId="5E23FA64" w:rsidR="00A7291B" w:rsidRDefault="0025169D" w:rsidP="00A7291B">
      <w:pPr>
        <w:pStyle w:val="NormalBlock"/>
      </w:pPr>
      <w:r>
        <w:t>Pourquoi pensez-vous que Pierre a dit,</w:t>
      </w:r>
    </w:p>
    <w:bookmarkEnd w:id="0"/>
    <w:p w14:paraId="7E1F9BC8" w14:textId="7BE2687A" w:rsidR="00A7291B" w:rsidRPr="007C2DD5" w:rsidRDefault="0025169D" w:rsidP="007C2DD5">
      <w:pPr>
        <w:pStyle w:val="Quote"/>
      </w:pPr>
      <w:r>
        <w:t>Et, par plusieurs autres paroles, il les conjurait et les exhortait, disant: Sauvez-vous de cette génération perverse.</w:t>
      </w:r>
    </w:p>
    <w:bookmarkEnd w:id="0"/>
    <w:p w14:paraId="44687C10" w14:textId="5FB066C6" w:rsidR="009C22C1" w:rsidRDefault="009C22C1" w:rsidP="00C35B22">
      <w:pPr>
        <w:pStyle w:val="BibleVerseCite"/>
      </w:pPr>
      <w:r w:rsidRPr="007C2DD5">
        <w:t>- Actes 2.40b</w:t>
      </w:r>
    </w:p>
    <w:bookmarkEnd w:id="0"/>
    <w:p w14:paraId="255668C9" w14:textId="77777777" w:rsidR="00A7291B" w:rsidRDefault="0025169D" w:rsidP="00A7291B">
      <w:pPr>
        <w:pStyle w:val="PadTop24"/>
      </w:pPr>
      <w:r>
        <w:t>Et il dit de nouveau,</w:t>
      </w:r>
    </w:p>
    <w:bookmarkEnd w:id="0"/>
    <w:p w14:paraId="7E1F9BC8" w14:textId="7BE2687A" w:rsidR="00A7291B" w:rsidRPr="007C2DD5" w:rsidRDefault="0025169D" w:rsidP="007C2DD5">
      <w:pPr>
        <w:pStyle w:val="Quote"/>
      </w:pPr>
      <w:r>
        <w:t>lesquelles nous assurent de sa part les plus grandes et les plus précieuses promesses, afin que par elles vous deveniez participants de la nature divine, en fuyant la corruption qui existe dans le monde par la convoitise,</w:t>
      </w:r>
    </w:p>
    <w:bookmarkEnd w:id="0"/>
    <w:p w14:paraId="44687C10" w14:textId="5FB066C6" w:rsidR="009C22C1" w:rsidRDefault="009C22C1" w:rsidP="00C35B22">
      <w:pPr>
        <w:pStyle w:val="BibleVerseCite"/>
      </w:pPr>
      <w:r w:rsidRPr="007C2DD5">
        <w:t>- 2 Pierre 1.4</w:t>
      </w:r>
    </w:p>
    <w:bookmarkEnd w:id="0"/>
    <w:p w14:paraId="255668C9" w14:textId="77777777" w:rsidR="00A7291B" w:rsidRDefault="0025169D" w:rsidP="00A7291B">
      <w:pPr>
        <w:pStyle w:val="PadTop24"/>
      </w:pPr>
      <w:r>
        <w:t>Et Paul qui dit,</w:t>
      </w:r>
    </w:p>
    <w:bookmarkEnd w:id="0"/>
    <w:p w14:paraId="7E1F9BC8" w14:textId="7BE2687A" w:rsidR="00A7291B" w:rsidRPr="007C2DD5" w:rsidRDefault="0025169D" w:rsidP="007C2DD5">
      <w:pPr>
        <w:pStyle w:val="Quote"/>
      </w:pPr>
      <w:r>
        <w:t>qui nous a délivrés de la puissance des ténèbres et nous a transportés dans le royaume du Fils de son amour,</w:t>
      </w:r>
    </w:p>
    <w:bookmarkEnd w:id="0"/>
    <w:p w14:paraId="44687C10" w14:textId="5FB066C6" w:rsidR="009C22C1" w:rsidRDefault="009C22C1" w:rsidP="00C35B22">
      <w:pPr>
        <w:pStyle w:val="BibleVerseCite"/>
      </w:pPr>
      <w:r w:rsidRPr="007C2DD5">
        <w:t>- Colossiens 1.13</w:t>
      </w:r>
    </w:p>
    <w:bookmarkEnd w:id="0"/>
    <w:p w14:paraId="255668C9" w14:textId="77777777" w:rsidR="00A7291B" w:rsidRDefault="0025169D" w:rsidP="00A7291B">
      <w:pPr>
        <w:pStyle w:val="PadTop24"/>
      </w:pPr>
      <w:r>
        <w:t>Notre tâche n'est pas de sauver l'environnement, ni de créer la justice sociale pour les pauvres, ni de restaurer l'héritage chrétien de l'Amérique. Notre rôle essentiel est d'appeler les gens à sortir du monde, à fuir le monde, à rejeter le monde, et à devenir partie du royaume de Dieu – l'église. Nous accomplissons cette mission de trois manières distinctes :</w:t>
      </w:r>
    </w:p>
    <w:p w14:paraId="76FE22ED" w14:textId="77777777" w:rsidR="00227BF5" w:rsidRDefault="00227BF5" w:rsidP="00227BF5">
      <w:pPr>
        <w:pStyle w:val="Heading4"/>
      </w:pPr>
      <w:r>
        <w:t>1. En prêchant l'évangile à toute la création – Matthieu 28.18-20</w:t>
      </w:r>
    </w:p>
    <w:bookmarkEnd w:id="0"/>
    <w:bookmarkEnd w:id="0"/>
    <w:p w14:paraId="5C097F03" w14:textId="5E23FA64" w:rsidR="00A7291B" w:rsidRDefault="0025169D" w:rsidP="00A7291B">
      <w:pPr>
        <w:pStyle w:val="NormalBlock"/>
      </w:pPr>
      <w:r>
        <w:t>Ceci indique au peuple comment quitter le monde - en devenant des disciples de Jésus-Christ.</w:t>
      </w:r>
    </w:p>
    <w:p w14:paraId="76FE22ED" w14:textId="77777777" w:rsidR="00227BF5" w:rsidRDefault="00227BF5" w:rsidP="00227BF5">
      <w:pPr>
        <w:pStyle w:val="Heading4"/>
      </w:pPr>
      <w:r>
        <w:t>2. En témoignant au monde par une vie sainte – Romains 12.1-2</w:t>
      </w:r>
    </w:p>
    <w:bookmarkEnd w:id="0"/>
    <w:bookmarkEnd w:id="0"/>
    <w:p w14:paraId="5C097F03" w14:textId="5E23FA64" w:rsidR="00A7291B" w:rsidRDefault="0025169D" w:rsidP="00A7291B">
      <w:pPr>
        <w:pStyle w:val="NormalBlock"/>
      </w:pPr>
      <w:r>
        <w:t>C'est ici que toutes les bonnes œuvres et la vie pure entrent en jeu. J'aide les pauvres, prends soin de la terre, cherche la justice pour les opprimés, m'occupe des orphelins, et fais ces choses, non pas pour sauver ou changer le monde. Je le fais afin de valider que mon message est vrai ; ma vie sainte est un témoignage de l'évangile que je prêche. Cela peut bénéficier au monde, mais ce n'est pas le but de la vie sainte. La vie sainte oriente les autres vers Christ et la vérité de l'évangile. Je me prive des choses du monde pour que vous prêtiez attention à mon message qui dit : « Quittez le monde et soyez sauvés, entrez dans le royaume de Dieu ! »</w:t>
      </w:r>
    </w:p>
    <w:p w14:paraId="76FE22ED" w14:textId="77777777" w:rsidR="00227BF5" w:rsidRDefault="00227BF5" w:rsidP="00227BF5">
      <w:pPr>
        <w:pStyle w:val="Heading4"/>
      </w:pPr>
      <w:r>
        <w:t>3. Nous avertissons du jugement à venir – 2 Thessaloniciens 1.6-8</w:t>
      </w:r>
    </w:p>
    <w:bookmarkEnd w:id="0"/>
    <w:bookmarkEnd w:id="0"/>
    <w:p w14:paraId="5C097F03" w14:textId="5E23FA64" w:rsidR="00A7291B" w:rsidRDefault="0025169D" w:rsidP="00A7291B">
      <w:pPr>
        <w:pStyle w:val="NormalBlock"/>
      </w:pPr>
      <w:r>
        <w:t>Ceci est simplement l'autre face de notre témoignage. Nous témoignons par une vie sainte. Nous avertissons du jugement à venir. Lorsque l'Église se lève pour ce qui est juste, dénonce l'immoralité et parle la vérité au pouvoir, elle avertit simplement du jugement à venir.</w:t>
      </w:r>
    </w:p>
    <w:bookmarkEnd w:id="0"/>
    <w:p w14:paraId="5C097F03" w14:textId="5E23FA64" w:rsidR="00A7291B" w:rsidRDefault="0025169D" w:rsidP="00A7291B">
      <w:pPr>
        <w:pStyle w:val="NormalBlock"/>
      </w:pPr>
      <w:r>
        <w:t>Malheureusement, de nombreux ministres se perdent dans la bataille et font d'autre chose le but de leur prédication et de leur enseignement.</w:t>
      </w:r>
    </w:p>
    <w:bookmarkEnd w:id="0"/>
    <w:p w14:paraId="2EC75E3D" w14:textId="41EDDCE5" w:rsidR="008A3F75" w:rsidRDefault="00932373" w:rsidP="001E1588">
      <w:pPr>
        <w:pStyle w:val="NormalBlock"/>
        <w:numPr>
          <w:ilvl w:val="0"/>
          <w:numId w:val="199"/>
        </w:numPr>
      </w:pPr>
      <w:r w:rsidRPr="00932373">
        <w:t>Libérer les esclaves.</w:t>
      </w:r>
    </w:p>
    <w:bookmarkEnd w:id="0"/>
    <w:p w14:paraId="2EC75E3D" w14:textId="41EDDCE5" w:rsidR="008A3F75" w:rsidRDefault="00932373" w:rsidP="001E1588">
      <w:pPr>
        <w:pStyle w:val="NormalBlock"/>
        <w:numPr>
          <w:ilvl w:val="0"/>
          <w:numId w:val="199"/>
        </w:numPr>
      </w:pPr>
      <w:r w:rsidRPr="00932373">
        <w:t>Élire un gouvernement démocratique.</w:t>
      </w:r>
    </w:p>
    <w:bookmarkEnd w:id="0"/>
    <w:p w14:paraId="2EC75E3D" w14:textId="41EDDCE5" w:rsidR="008A3F75" w:rsidRDefault="00932373" w:rsidP="001E1588">
      <w:pPr>
        <w:pStyle w:val="NormalBlock"/>
        <w:numPr>
          <w:ilvl w:val="0"/>
          <w:numId w:val="199"/>
        </w:numPr>
      </w:pPr>
      <w:r w:rsidRPr="00932373">
        <w:t>Choisir un véritable président chrétien.</w:t>
      </w:r>
    </w:p>
    <w:bookmarkEnd w:id="0"/>
    <w:bookmarkEnd w:id="0"/>
    <w:p w14:paraId="5C097F03" w14:textId="5E23FA64" w:rsidR="00A7291B" w:rsidRDefault="0025169D" w:rsidP="00A7291B">
      <w:pPr>
        <w:pStyle w:val="NormalBlock"/>
      </w:pPr>
      <w:r>
        <w:t>Ces choses sont bonnes, mais elles sont les bénéfices de notre prédication et de notre témoignage, non leur but. À quoi sert une démocratie en Irak, par exemple, si tous sont encore dans les ténèbres sans Christ ? Nous pouvons obtenir la paix et le pétrole pendant un temps, mais les objectifs de l'Église ne sont pas atteints.</w:t>
      </w:r>
    </w:p>
    <w:bookmarkEnd w:id="0"/>
    <w:p w14:paraId="5C097F03" w14:textId="5E23FA64" w:rsidR="00A7291B" w:rsidRDefault="0025169D" w:rsidP="00A7291B">
      <w:pPr>
        <w:pStyle w:val="NormalBlock"/>
      </w:pPr>
      <w:r>
        <w:t>Google réussit parce qu'il n'oublie jamais sa mission principale, et nous non plus ne devrions l'oublier.</w:t>
      </w:r>
    </w:p>
    <w:bookmarkEnd w:id="0"/>
    <w:p w14:paraId="5C097F03" w14:textId="5E23FA64" w:rsidR="00A7291B" w:rsidRDefault="0025169D" w:rsidP="00A7291B">
      <w:pPr>
        <w:pStyle w:val="NormalBlock"/>
      </w:pPr>
      <w:r>
        <w:t>L'Église doit se souvenir que la tâche que Jésus nous a confiée est d'appeler les hommes hors du monde et dans le royaume, et non de sauver, améliorer ou changer le monde. Ce monde présent a été destiné à la destruction depuis longtemps (2 Pierre 3.10) et rien de ce que nous faisons ne changera cela. Le seul salut est d'échapper !</w:t>
      </w:r>
    </w:p>
    <w:p w14:paraId="27FB83DB" w14:textId="77777777" w:rsidR="00227BF5" w:rsidRDefault="00227BF5" w:rsidP="00227BF5">
      <w:pPr>
        <w:pStyle w:val="Heading3"/>
      </w:pPr>
      <w:r>
        <w:t>Résumé</w:t>
      </w:r>
    </w:p>
    <w:bookmarkEnd w:id="0"/>
    <w:bookmarkEnd w:id="0"/>
    <w:p w14:paraId="5C097F03" w14:textId="5E23FA64" w:rsidR="00A7291B" w:rsidRDefault="0025169D" w:rsidP="00A7291B">
      <w:pPr>
        <w:pStyle w:val="NormalBlock"/>
      </w:pPr>
      <w:r>
        <w:t>Une dernière chose à retenir : Google est une chose créée par l'homme et, comme toutes les choses créées par l'homme, elle aura son moment de gloire puis disparaîtra.</w:t>
      </w:r>
    </w:p>
    <w:bookmarkEnd w:id="0"/>
    <w:p w14:paraId="5C097F03" w14:textId="5E23FA64" w:rsidR="00A7291B" w:rsidRDefault="0025169D" w:rsidP="00A7291B">
      <w:pPr>
        <w:pStyle w:val="NormalBlock"/>
      </w:pPr>
      <w:r>
        <w:t>Ce à quoi nous appartenons a été créé par Dieu et garanti par Sa parole de ne jamais faillir (Matthieu 16.18).</w:t>
      </w:r>
    </w:p>
    <w:bookmarkEnd w:id="0"/>
    <w:p w14:paraId="5C097F03" w14:textId="5E23FA64" w:rsidR="00A7291B" w:rsidRDefault="0025169D" w:rsidP="00A7291B">
      <w:pPr>
        <w:pStyle w:val="NormalBlock"/>
      </w:pPr>
      <w:r>
        <w:t>Prenons courage de ce fait. Mais apprenons aussi des choses qui nous entourent, comme l'a dit un jour Salomon : « Va vers la fourmi, paresseux ; considère ses voies, et deviens sage » (Proverbes 6.6).</w:t>
      </w:r>
    </w:p>
    <w:bookmarkEnd w:id="0"/>
    <w:p w14:paraId="5C097F03" w14:textId="5E23FA64" w:rsidR="00A7291B" w:rsidRDefault="0025169D" w:rsidP="00A7291B">
      <w:pPr>
        <w:pStyle w:val="NormalBlock"/>
      </w:pPr>
      <w:r>
        <w:t>Si nous pouvons apprendre des fourmis, nous pouvons aussi tirer quelques leçons de Google sur la manière de mieux et plus sagement fonctionner en tant qu'église dans cette nouvelle ère de l'information.</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 w:numId="201" w16cid:durableId="116222136">
    <w:abstractNumId w:val="4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