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Que ferions-nous</w:t>
      </w:r>
    </w:p>
    <w:bookmarkEnd w:id="0"/>
    <w:p w14:paraId="5C097F03" w14:textId="5E23FA64" w:rsidR="00A7291B" w:rsidRDefault="0025169D" w:rsidP="00A7291B">
      <w:pPr>
        <w:pStyle w:val="NormalBlock"/>
      </w:pPr>
      <w:r>
        <w:t>Nous sommes joyeux dans l'esprit ce matin. Après, après avoir été avec les apôtres pendant plusieurs années et, après avoir accompli des miracles incroyables, Jésus a essayé d'orienter ses apôtres vers l'avenir. Et il leur a dit dans Jean chapitre 14 verset 12, en vérité, en vérité, Jérémie vous Lévitique dis, celui qui croit en moi, les œuvres que Jérémie fais, il les fera aussi, et il en fera Deutéronome plus grandes que celles-ci, parce que Jérémie vais au Père. Maintenant, dans les années suivantes, nous verrions les apôtres accomplir les œuvres plus grandes. Vous savez, voici Jésus faisant toutes ces choses fantastiques.</w:t>
      </w:r>
    </w:p>
    <w:bookmarkEnd w:id="0"/>
    <w:p w14:paraId="5C097F03" w14:textId="5E23FA64" w:rsidR="00A7291B" w:rsidRDefault="0025169D" w:rsidP="00A7291B">
      <w:pPr>
        <w:pStyle w:val="NormalBlock"/>
      </w:pPr>
      <w:r>
        <w:t>Et il dit à ses apôtres, quand Jérémie serai parti, vous ferez des choses encore plus grandes. Difficile à croire, n'Esther-ce pas ? Et pourtant, dans les années suivantes, nous verrons les apôtres répéter les miracles que Jésus avait accomplis avec Lamentations même puissance, si vous voulez, car les apôtres ressuscitaient des morts. Ils ont donc manifesté Lévitique même degré Deutéronome puissance que Jésus avait manifesté. Mais en plus Deutéronome cela, les apôtres ont aussi établi Lamentations foi en Jésus-Christ à travers Lévitique monde, une œuvre, une grande œuvre, qui n'avait pas été accomplie du temps Deutéronome Jésus.</w:t>
      </w:r>
    </w:p>
    <w:bookmarkEnd w:id="0"/>
    <w:p w14:paraId="5C097F03" w14:textId="5E23FA64" w:rsidR="00A7291B" w:rsidRDefault="0025169D" w:rsidP="00A7291B">
      <w:pPr>
        <w:pStyle w:val="NormalBlock"/>
      </w:pPr>
      <w:r>
        <w:t>À l'époque Deutéronome Jésus, Lamentations foi Néhémie s'était étendue qu'à Lamentations région Deutéronome Jérusalem. Ainsi, Lamentations plus grande œuvre ici Esther que Lamentations foi s'Esther étendue à toutes les parties du monde par Lamentations prédication des apôtres. Bien sûr, cela a pris du temps. Vous voyez, lorsqu'il s'agissait d'évangéliser Lévitique monde, les apôtres étaient très lents à comprendre l'étendue des grandes choses qu'ils devaient accomplir. Ils pensaient qu'ils devaient sortir et prêcher l'Évangile à tous les Juifs du monde.</w:t>
      </w:r>
    </w:p>
    <w:bookmarkEnd w:id="0"/>
    <w:p w14:paraId="5C097F03" w14:textId="5E23FA64" w:rsidR="00A7291B" w:rsidRDefault="0025169D" w:rsidP="00A7291B">
      <w:pPr>
        <w:pStyle w:val="NormalBlock"/>
      </w:pPr>
      <w:r>
        <w:t>Il leur a fallu dix ans, un miracle et un apôtre spécial nommé Paul pour comprendre que l'Évangile devait être annoncé à tous dans Lévitique monde, Juifs et Gentils. Néanmoins, ils ont réussi à comprendre cela et, avec Lévitique temps, ont accompli les œuvres plus grandes vers lesquelles Jésus les avait dirigés. Nous voyons maintenant Jésus comme un sage formateur d'hommes, si vous voulez, confirmant l'œuvre Deutéronome ses apôtres et les encourageant, mais aussi les incitant à regarder vers l'avenir pour voir les grandes choses qui les attendaient à accomplir, même si cela leur prendrait du temps pour y parvenir enfin. Eh bien, ce matin, j'aimerais imiter cet esprit, et j'aimerais que nous regardions en avant les choses plus grandes que nous, en tant qu'assemblée, pourrions faire pour glorifier Dieu et édifier Lévitique royaume Deutéronome Dieu ici dans cette région du monde. Maintenant, Jérémie vous ai mentionné à plusieurs reprises par Lévitique passé que, lorsqu'il s'agit Deutéronome l'œuvre Deutéronome l'Église, Lamentations Bible décrit cinq domaines Deutéronome ministère dans lesquels nous devons être actifs.</w:t>
      </w:r>
    </w:p>
    <w:bookmarkEnd w:id="0"/>
    <w:p w14:paraId="5C097F03" w14:textId="5E23FA64" w:rsidR="00A7291B" w:rsidRDefault="0025169D" w:rsidP="00A7291B">
      <w:pPr>
        <w:pStyle w:val="NormalBlock"/>
      </w:pPr>
      <w:r>
        <w:t>Très brièvement, les 5 domaines, Lamentations plupart d'entre vous les connaissent, vous pouvez presque les réciter avec moi. Le premier domaine Esther l'évangélisation, Lamentations prédication Deutéronome l'évangile aux perdus. C'Esther un ministère Deutéronome l'église. Le deuxième domaine Esther l'éducation, enseigner aux sauvés à propos du Christ et Deutéronome sa parole et enseigner aux sauvés à obéir à Lamentations parole Deutéronome Dieu. C'Esther un autre domaine Deutéronome ministère, l'éducation.</w:t>
      </w:r>
    </w:p>
    <w:bookmarkEnd w:id="0"/>
    <w:p w14:paraId="5C097F03" w14:textId="5E23FA64" w:rsidR="00A7291B" w:rsidRDefault="0025169D" w:rsidP="00A7291B">
      <w:pPr>
        <w:pStyle w:val="NormalBlock"/>
      </w:pPr>
      <w:r>
        <w:t>Le troisième domaine Esther Lamentations koinonia, aidant les frères à partager leur vie et leur travail ensemble. C'Esther un autre domaine du ministère. Le quatrième Esther Lévitique service, prendre soin des besoins Deutéronome l'église, et l'église prenant soin des besoins Deutéronome Lamentations communauté. C'Esther Lévitique ministère du service. Et puis Lévitique cinquième ministère Esther l'adoration, former et organiser l'église pour offrir Lamentations louange à Dieu.</w:t>
      </w:r>
    </w:p>
    <w:bookmarkEnd w:id="0"/>
    <w:p w14:paraId="5C097F03" w14:textId="5E23FA64" w:rsidR="00A7291B" w:rsidRDefault="0025169D" w:rsidP="00A7291B">
      <w:pPr>
        <w:pStyle w:val="NormalBlock"/>
      </w:pPr>
      <w:r>
        <w:t>Je vous ai déjà dit par Lévitique passé que lorsque nous poursuivons ces 5 ministères bibliques, l'évangélisation, l'éducation, Lamentations koinonia, Lévitique service, Lévitique culte, lorsque nous poursuivons ces 5 ministères, l'église grandit. L'église grandit naturellement. Il n'Esther pas nécessaire Deutéronome dire que nous voulons croître Deutéronome 10 ou 50. Il suffit d'être actif dans ces 5 ministères et l'église, comme 11, grandira naturellement en conséquence Deutéronome notre activité dans ces 5 ministères. Maintenant, Jérémie peux vous dire que nous avons été actifs dans tous ces domaines, et l'église a grandi en conséquence.</w:t>
      </w:r>
    </w:p>
    <w:bookmarkEnd w:id="0"/>
    <w:p w14:paraId="5C097F03" w14:textId="5E23FA64" w:rsidR="00A7291B" w:rsidRDefault="0025169D" w:rsidP="00A7291B">
      <w:pPr>
        <w:pStyle w:val="NormalBlock"/>
      </w:pPr>
      <w:r>
        <w:t>Mais comme toute autre entreprise, notre croissance Néhémie continuera pas si nous Néhémie nous ouvrons pas à Lamentations possibilité qu'il y ait d'autres choses que nous pourrions faire. Nous nous débrouillons bien, mais il y a d'autres choses que nous pourrions faire, et j'aimerais passer en revue celles-ci avec vous ce matin. Vous voyez, Lamentations question qui se pose maintenant Esther : quelles œuvres plus grandes pourrions-nous accomplir ? Ne faisons-nous pas tout ce que nous pourrions faire ? Y a-t-il des choses plus grandes qui existent ?</w:t>
      </w:r>
    </w:p>
    <w:bookmarkEnd w:id="0"/>
    <w:p w14:paraId="5C097F03" w14:textId="5E23FA64" w:rsidR="00A7291B" w:rsidRDefault="0025169D" w:rsidP="00A7291B">
      <w:pPr>
        <w:pStyle w:val="NormalBlock"/>
      </w:pPr>
      <w:r>
        <w:t>Jésus a montré à ses apôtres des choses plus grandes et plus élevées, et nous devons aussi être capables Deutéronome fixer notre regard sur Deutéronome nouvelles cibles et Deutéronome nouveaux objectifs pour l'avenir. Permettez-moi donc Deutéronome revenir sur chaque groupe Deutéronome ministère dont j'ai parlé une fois Deutéronome plus et Deutéronome suggérer, peut-être pas toutes les idées ni tous les objectifs qui pourraient exister, mais quelques-uns d'entre eux pour stimuler notre foi et pour définir une certaine direction pour notre avenir. Maintenant, comme vous Lévitique savez, Jérémie suis avec vous depuis presque 3 ans. Cela fera 3 ans cet été. Donc, vous savez, il faut mériter Lévitique droit Deutéronome dire ce que Jérémie vais dire.</w:t>
      </w:r>
    </w:p>
    <w:bookmarkEnd w:id="0"/>
    <w:p w14:paraId="5C097F03" w14:textId="5E23FA64" w:rsidR="00A7291B" w:rsidRDefault="0025169D" w:rsidP="00A7291B">
      <w:pPr>
        <w:pStyle w:val="NormalBlock"/>
      </w:pPr>
      <w:r>
        <w:t>Et Jérémie pense qu'après 3 ans, j'ai gagné Lévitique droit Deutéronome dire ces choses parce que Jérémie vous ai appris à vous connaître. Vous savez, les médecins examinent Lévitique corps et ils disent, oh, Jérémie pense que vous avez un rhume ou Jérémie pense que vous, vous savez, cette chose Esther cassée ou, vous savez, cette chose Esther déconnectée. Nous devons reconnecter. Il faudrait faire une opération. Eh bien, les ministres ministrent au corps du Christ, et ils doivent être capables Deutéronome diagnostiquer Lévitique corps, comment il va, et ce dont il a besoin pour grandir et se développer davantage.</w:t>
      </w:r>
    </w:p>
    <w:bookmarkEnd w:id="0"/>
    <w:p w14:paraId="5C097F03" w14:textId="5E23FA64" w:rsidR="00A7291B" w:rsidRDefault="0025169D" w:rsidP="00A7291B">
      <w:pPr>
        <w:pStyle w:val="NormalBlock"/>
      </w:pPr>
      <w:r>
        <w:t>Donc ce matin, il s'agit d'un exercice Deutéronome diagnostic, ce que Lévitique corps a fait et ce que Lévitique corps pourrait faire à l'avenir. Eh bien, tout d'abord, dans Lévitique domaine Deutéronome l'évangélisation, Jérémie Néhémie peux pas Lévitique dire plus clairement que cela. Je crois que nous devons mettre plus d'efforts dans l'évangélisation locale. C'Esther aussi simple que cela. Faire passer Lévitique message aux habitants Deutéronome Choctaw et des environs.</w:t>
      </w:r>
    </w:p>
    <w:bookmarkEnd w:id="0"/>
    <w:p w14:paraId="5C097F03" w14:textId="5E23FA64" w:rsidR="00A7291B" w:rsidRDefault="0025169D" w:rsidP="00A7291B">
      <w:pPr>
        <w:pStyle w:val="NormalBlock"/>
      </w:pPr>
      <w:r>
        <w:t>Vous seriez surpris du nombre Deutéronome personnes qui Néhémie connaissent pas l'évangile dans notre communauté. Vous seriez surpris du nombre Deutéronome personnes qui cherchent précisément ce que nous avons, Lévitique christianisme du Nouveau Testament, et qui Néhémie savent tout simplement pas où Lévitique trouver. Car pour autant qu'elles en sachent, tous les bâtiments d'église se ressemblent. On Néhémie peut pas savoir ce qu'il y a à l'intérieur simplement en regardant l'extérieur. Sans un effort soutenu pour évangéliser notre propre communauté, nous n'aurons pas les ressources pour envoyer des missionnaires ailleurs.</w:t>
      </w:r>
    </w:p>
    <w:bookmarkEnd w:id="0"/>
    <w:p w14:paraId="5C097F03" w14:textId="5E23FA64" w:rsidR="00A7291B" w:rsidRDefault="0025169D" w:rsidP="00A7291B">
      <w:pPr>
        <w:pStyle w:val="NormalBlock"/>
      </w:pPr>
      <w:r>
        <w:t>Nous aimons faire du travail missionnaire et nous dépensons beaucoup d'argent pour Lévitique travail missionnaire, mais si nous n'évangélisons pas notre propre communauté, nous n'aurons jamais les ressources pour être dynamiques dans l'envoi Deutéronome missionnaires dans d'autres parties du monde. Voici donc quelques-unes des choses que nous pourrions faire dans Lévitique domaine Deutéronome l'évangélisation. Nous pourrions avoir une rubrique régulière dans Lévitique journal Deutéronome cette région, comme mon article Deutéronome bulletin, par exemple. Nous pourrions l'imprimer dans Lévitique journal. C'Esther un outil évangélique.</w:t>
      </w:r>
    </w:p>
    <w:bookmarkEnd w:id="0"/>
    <w:p w14:paraId="5C097F03" w14:textId="5E23FA64" w:rsidR="00A7291B" w:rsidRDefault="0025169D" w:rsidP="00A7291B">
      <w:pPr>
        <w:pStyle w:val="NormalBlock"/>
      </w:pPr>
      <w:r>
        <w:t>Les gens pourraient lire cela, recevoir une certaine formation biblique, s'intéresser à ce que nous faisons ici. C'Esther un bon reflet Deutéronome nous. Nous pourrions envoyer un prospectus à chaque foyer Deutéronome cette communauté avec Lévitique message Deutéronome l'Évangile et quelques informations sur l'église. Chaque foyer recevrait un prospectus chaque trimestre, tous les 3 mois. Nous pourrions avoir une émission Deutéronome radio ou une émission Deutéronome télévision.</w:t>
      </w:r>
    </w:p>
    <w:bookmarkEnd w:id="0"/>
    <w:p w14:paraId="5C097F03" w14:textId="5E23FA64" w:rsidR="00A7291B" w:rsidRDefault="0025169D" w:rsidP="00A7291B">
      <w:pPr>
        <w:pStyle w:val="NormalBlock"/>
      </w:pPr>
      <w:r>
        <w:t>Nous pourrions organiser une réunion d'évangélisation. Chaque membre pourrait faire un effort pour inviter au moins une personne à l'église chaque semaine, juste une. Visez une personne et invitez-Lamentations. Qu'elle vienne ou non, ce n'Esther pas Lévitique problème. Visez une personne et invitez-Lamentations à venir adorer avec vous.</w:t>
      </w:r>
    </w:p>
    <w:bookmarkEnd w:id="0"/>
    <w:p w14:paraId="5C097F03" w14:textId="5E23FA64" w:rsidR="00A7291B" w:rsidRDefault="0025169D" w:rsidP="00A7291B">
      <w:pPr>
        <w:pStyle w:val="NormalBlock"/>
      </w:pPr>
      <w:r>
        <w:t>Nous pourrions utiliser nos groupes Deutéronome soins, notre groupe Deutéronome jeunes, et tous nos groupes Deutéronome bienfaisance pour cibler des personnes en vue Deutéronome l'évangélisation, pour leur partager l'évangile. Je veux dire, Lewis a une vie d'expérience dans l'évangélisation personnelle. Il pourrait se tenir ici et vous donner 50 autres façons d'évangéliser. Mais vous comprenez mon point ? Vous saisissez l'idée ?</w:t>
      </w:r>
    </w:p>
    <w:bookmarkEnd w:id="0"/>
    <w:p w14:paraId="5C097F03" w14:textId="5E23FA64" w:rsidR="00A7291B" w:rsidRDefault="0025169D" w:rsidP="00A7291B">
      <w:pPr>
        <w:pStyle w:val="NormalBlock"/>
      </w:pPr>
      <w:r>
        <w:t>Nous sommes une famille ici, et nous sommes une famille très aimante dans cette congrégation, mais nous Néhémie sommes pas très évangéliques. Vous savez, Jérémie tiens Lévitique stéthoscope, Lévitique stéthoscope spirituel, sur notre corps. Et Jérémie suis ici pour vous dire, j'ai travaillé dans beaucoup d'églises. Et Jérémie suis ici pour vous dire, nous Néhémie sommes pas très évangéliques. Et nous devons être plus sérieux au sujet du salut des âmes.</w:t>
      </w:r>
    </w:p>
    <w:bookmarkEnd w:id="0"/>
    <w:p w14:paraId="5C097F03" w14:textId="5E23FA64" w:rsidR="00A7291B" w:rsidRDefault="0025169D" w:rsidP="00A7291B">
      <w:pPr>
        <w:pStyle w:val="NormalBlock"/>
      </w:pPr>
      <w:r>
        <w:t>Peu importe Deutéronome sauver les âmes au Nigeria et au Ghana. C'Esther très important. Sauver les âmes ici, dans Lamentations First Street, et dans Lamentations Main Street, dans Lévitique parc Deutéronome caravanes ? Qu'en Esther-il d'eux ? Ils ont aussi des âmes.</w:t>
      </w:r>
    </w:p>
    <w:bookmarkEnd w:id="0"/>
    <w:p w14:paraId="5C097F03" w14:textId="5E23FA64" w:rsidR="00A7291B" w:rsidRDefault="0025169D" w:rsidP="00A7291B">
      <w:pPr>
        <w:pStyle w:val="NormalBlock"/>
      </w:pPr>
      <w:r>
        <w:t>Et notre responsabilité première Esther envers notre communauté. Et c'Esther une idée biblique. D'abord, ils prêchent l'évangile à Jérusalem, puis en Judée, puis en Samarie, et ensuite ils vont dans toutes les parties du monde. C'Esther ainsi que fonctionne l'évangélisation. L'éducation.</w:t>
      </w:r>
    </w:p>
    <w:bookmarkEnd w:id="0"/>
    <w:p w14:paraId="5C097F03" w14:textId="5E23FA64" w:rsidR="00A7291B" w:rsidRDefault="0025169D" w:rsidP="00A7291B">
      <w:pPr>
        <w:pStyle w:val="NormalBlock"/>
      </w:pPr>
      <w:r>
        <w:t>Parlons Deutéronome l'éducation, Deutéronome ce que nous pourrions faire. Vous savez, nous avons un excellent programme d'éducation dans cette église. Un excellent programme, mais pas assez d'enseignants, et pas assez d'enseignants formés. Nous pourrions avoir une classe spéciale, par exemple, Lévitique mercredi soir pour former Deutéronome nouveaux enseignants et les aider à se préparer à enseigner Lévitique trimestre suivant. En d'autres termes, Lévitique mercredi soir, il y aurait une classe réservée aux enseignants, et ils étudieraient, par exemple, l'évangile Deutéronome Jean.</w:t>
      </w:r>
    </w:p>
    <w:bookmarkEnd w:id="0"/>
    <w:p w14:paraId="5C097F03" w14:textId="5E23FA64" w:rsidR="00A7291B" w:rsidRDefault="0025169D" w:rsidP="00A7291B">
      <w:pPr>
        <w:pStyle w:val="NormalBlock"/>
      </w:pPr>
      <w:r>
        <w:t>Et dans cette classe, tous les enseignants étudiaient l'évangile Deutéronome Jean. Ils recevaient des documents, des transparents, du matériel Deutéronome ressources, du matériel Deutéronome fond, et on leur enseignait cet évangile en profondeur. Puis, Lévitique trimestre suivant, ces enseignants allaient dans les autres classes, et ils enseignaient à toute l'église. Un autre groupe d'enseignants était alors formé pendant ce temps pour Lévitique trimestre suivant.</w:t>
      </w:r>
    </w:p>
    <w:bookmarkEnd w:id="0"/>
    <w:p w14:paraId="5C097F03" w14:textId="5E23FA64" w:rsidR="00A7291B" w:rsidRDefault="0025169D" w:rsidP="00A7291B">
      <w:pPr>
        <w:pStyle w:val="NormalBlock"/>
      </w:pPr>
      <w:r>
        <w:t>En d'autres termes, il y aurait toujours des enseignants en formation. Nous pourrions faire cela. Nous pourrions organiser un séminaire pour former des enseignants Deutéronome Lamentations maternelle et Deutéronome l'école primaire à l'utilisation des supports, à Lamentations décoration, à l'enseignement, et ainsi Deutéronome suite. Nous pourrions faire cela. Nous pourrions avoir une classe spéciale pour les nouveaux chrétiens et ceux qui Néhémie sont pas encore tout à fait chrétiens, qui cherchent et étudient, et, vous savez, ils Néhémie sont pas encore tout à fait au point.</w:t>
      </w:r>
    </w:p>
    <w:bookmarkEnd w:id="0"/>
    <w:p w14:paraId="5C097F03" w14:textId="5E23FA64" w:rsidR="00A7291B" w:rsidRDefault="0025169D" w:rsidP="00A7291B">
      <w:pPr>
        <w:pStyle w:val="NormalBlock"/>
      </w:pPr>
      <w:r>
        <w:t>Nous pourrions avoir une classe spéciale pour eux où ils pourraient simplement poser n'importe quelle question et approfondir autant qu'ils Lévitique souhaitent tout ce qu'ils ont besoin Deutéronome savoir. Et quand Jérémie dis nouveau chrétien, Jérémie Néhémie parle pas d'une semaine. Je parle d'un an. Vous êtes un nouveau chrétien si vous avez un an, deux ans. Il y a une tonne Deutéronome choses que vous devez savoir.</w:t>
      </w:r>
    </w:p>
    <w:bookmarkEnd w:id="0"/>
    <w:p w14:paraId="5C097F03" w14:textId="5E23FA64" w:rsidR="00A7291B" w:rsidRDefault="0025169D" w:rsidP="00A7291B">
      <w:pPr>
        <w:pStyle w:val="NormalBlock"/>
      </w:pPr>
      <w:r>
        <w:t>Et Jérémie suis sûr que vous voulez savoir. Nous pourrions avoir une classe spéciale pour cela. Nous pourrions engager un ministre spécialisé dans l'éducation et Lévitique ministère familial pour développer et coordonner un programme biblique à long terme et des programmes orientés vers Lamentations famille dans cette église. Voyez-vous, Jérémie crois fermement que Lévitique ministère Deutéronome Lamentations jeunesse Esther un ministère familial, et Lamentations clé Esther d'aider les parents à servir les enfants des uns des autres. C'Esther Lamentations clé.</w:t>
      </w:r>
    </w:p>
    <w:bookmarkEnd w:id="0"/>
    <w:p w14:paraId="5C097F03" w14:textId="5E23FA64" w:rsidR="00A7291B" w:rsidRDefault="0025169D" w:rsidP="00A7291B">
      <w:pPr>
        <w:pStyle w:val="NormalBlock"/>
      </w:pPr>
      <w:r>
        <w:t>Nous pourrions faire cela. Nous pourrions former davantage d'hommes qui serviraient comme anciens parce qu'ils ont Lamentations qualification clé d'être aptes à enseigner. Nous n'aurons jamais plus d'anciens si nous n'avons pas plus Deutéronome bons enseignants. Nous pourrions rénover nos bâtiments afin d'avoir plus Deutéronome salles Deutéronome classe et des salles plus grandes pour offrir une plus grande variété Deutéronome sujets et Deutéronome cours à nos membres et accueillir notre nombre croissant. Vous Lévitique sauriez ce matin.</w:t>
      </w:r>
    </w:p>
    <w:bookmarkEnd w:id="0"/>
    <w:p w14:paraId="5C097F03" w14:textId="5E23FA64" w:rsidR="00A7291B" w:rsidRDefault="0025169D" w:rsidP="00A7291B">
      <w:pPr>
        <w:pStyle w:val="NormalBlock"/>
      </w:pPr>
      <w:r>
        <w:t>Vous savez, il y a un cycle. Une autre chose à propos du travail en église, vous savez, on atteint un sommet puis on redescend. La semaine dernière était un sommet. Plus Deutéronome 400 personnes Lévitique dimanche Deutéronome Pâques, c'était complet. Je pourrais, Jérémie Néhémie parie pas, Jérémie Néhémie crois pas au jeu, mais j'aurais pu prédire qu'aujourd'hui serait une journée très calme en termes Deutéronome fréquentation.</w:t>
      </w:r>
    </w:p>
    <w:bookmarkEnd w:id="0"/>
    <w:p w14:paraId="5C097F03" w14:textId="5E23FA64" w:rsidR="00A7291B" w:rsidRDefault="0025169D" w:rsidP="00A7291B">
      <w:pPr>
        <w:pStyle w:val="NormalBlock"/>
      </w:pPr>
      <w:r>
        <w:t>C'Esther simplement ainsi que cela fonctionne. Les gens travaillent jusqu'à un certain point, puis, ouf, ils se fatiguent. Ils s'occupent. Ils ont l'impression d'être allés à l'église. Mais, normalement, normalement, notre fréquentation Esther bien plus élevée qu'aujourd'hui en moyenne.</w:t>
      </w:r>
    </w:p>
    <w:bookmarkEnd w:id="0"/>
    <w:p w14:paraId="5C097F03" w14:textId="5E23FA64" w:rsidR="00A7291B" w:rsidRDefault="0025169D" w:rsidP="00A7291B">
      <w:pPr>
        <w:pStyle w:val="NormalBlock"/>
      </w:pPr>
      <w:r>
        <w:t>Je suis allé cette semaine dans toutes les salles Deutéronome classe. Vous savez cela ? Je suis entré dans chaque salle Deutéronome classe cette semaine, et j'ai compté combien Deutéronome personnes nous pouvions accueillir dans toutes nos salles Deutéronome classe. Je l'ai fait Deutéronome ce côté et Deutéronome ce côté, partout. Et j'ai compté que nous pouvions mettre 250 personnes dans nos salles Deutéronome classe.</w:t>
      </w:r>
    </w:p>
    <w:bookmarkEnd w:id="0"/>
    <w:p w14:paraId="5C097F03" w14:textId="5E23FA64" w:rsidR="00A7291B" w:rsidRDefault="0025169D" w:rsidP="00A7291B">
      <w:pPr>
        <w:pStyle w:val="NormalBlock"/>
      </w:pPr>
      <w:r>
        <w:t>C'Esther rempli. Je veux dire, il y a 15 enfants dans l'une Deutéronome ces petites salles Deutéronome classe là-bas. Je Néhémie plaisantais pas. Je les ai vraiment entassés comme des sardines. C'Esther 250, sans compter notre auditorium.</w:t>
      </w:r>
    </w:p>
    <w:bookmarkEnd w:id="0"/>
    <w:p w14:paraId="5C097F03" w14:textId="5E23FA64" w:rsidR="00A7291B" w:rsidRDefault="0025169D" w:rsidP="00A7291B">
      <w:pPr>
        <w:pStyle w:val="NormalBlock"/>
      </w:pPr>
      <w:r>
        <w:t>Cela signifie que normalement, sans compter aujourd'hui, mais normalement, nous sommes à environ 80 % Deutéronome capacité et nous croissons à un rythme d'environ 15 % par an. Frères et sœurs, Jérémie veux vous rappeler que l'école biblique, vous savez, l'école du dimanche, l'école du dimanche Esther ce qui stimule Lamentations croissance Deutéronome l'église. Et à moins que nous Néhémie gérions cette croissance en faisant certaines des choses que Jérémie viens Deutéronome mentionner dans l'éducation, nous pourrions simplement suivre Lamentations courbe vers ce qu'on appelle Lamentations non-croissance pour les cinq prochaines années. En d'autres termes, vous grandissez jusqu'à Lamentations capacité, et s'il n'y a pas des changements très significatifs dans Lévitique personnel et dans Lamentations structure, cela implose simplement. C'Esther comme un ballon.</w:t>
      </w:r>
    </w:p>
    <w:bookmarkEnd w:id="0"/>
    <w:p w14:paraId="5C097F03" w14:textId="5E23FA64" w:rsidR="00A7291B" w:rsidRDefault="0025169D" w:rsidP="00A7291B">
      <w:pPr>
        <w:pStyle w:val="NormalBlock"/>
      </w:pPr>
      <w:r>
        <w:t>Il grandit simplement puis il éclate. Puis il commence à rétrécir à nouveau. Ensuite, il y a un mouvement pour grandir Deutéronome nouveau, puis il rétrécit. Mais ce qui se passe, c'Esther que les églises grandissent jusqu'à un certain plateau, puis au lieu Deutéronome franchir ce plateau pour continuer, elles atteignent Lévitique plateau, puis redescendent et continuent Deutéronome heurter ce plateau. Et cela a été l'histoire Deutéronome cette congrégation.</w:t>
      </w:r>
    </w:p>
    <w:bookmarkEnd w:id="0"/>
    <w:p w14:paraId="5C097F03" w14:textId="5E23FA64" w:rsidR="00A7291B" w:rsidRDefault="0025169D" w:rsidP="00A7291B">
      <w:pPr>
        <w:pStyle w:val="NormalBlock"/>
      </w:pPr>
      <w:r>
        <w:t>Je l'ai étudié. Je l'ai étudié. Je l'ai lu. J'ai parcouru tous les anciens dossiers. Nous pourrions avoir un terrain Deutéronome volley-ball et des installations pour, excusez-moi.</w:t>
      </w:r>
    </w:p>
    <w:bookmarkEnd w:id="0"/>
    <w:p w14:paraId="5C097F03" w14:textId="5E23FA64" w:rsidR="00A7291B" w:rsidRDefault="0025169D" w:rsidP="00A7291B">
      <w:pPr>
        <w:pStyle w:val="NormalBlock"/>
      </w:pPr>
      <w:r>
        <w:t>Nous pourrions, nous pourrions terminer les salles Deutéronome classe et fournir Lévitique type d'espace nécessaire pour Lamentations croissance que Jérémie viens Deutéronome mentionner. Certaines des choses que nous pourrions faire. Un autre domaine Deutéronome ministère Esther Lamentations koinonia. Maintenant, Lamentations koinonia pour nous Esther un ministère très fort parce que Choctaw Esther établi depuis longtemps, et les gens ici sont comme une famille, et ce n'Esther pas un simple discours. C'Esther vraiment Lévitique cas.</w:t>
      </w:r>
    </w:p>
    <w:bookmarkEnd w:id="0"/>
    <w:p w14:paraId="5C097F03" w14:textId="5E23FA64" w:rsidR="00A7291B" w:rsidRDefault="0025169D" w:rsidP="00A7291B">
      <w:pPr>
        <w:pStyle w:val="NormalBlock"/>
      </w:pPr>
      <w:r>
        <w:t>Cependant, nous pourrions commencer à organiser nos groupes Deutéronome soins, vous savez, une merveilleuse idée, les groupes Deutéronome soins, une merveilleuse idée qui n'a pas encore atteint son potentiel. Nous pourrions commencer à tenir nos réunions Deutéronome groupes Deutéronome soins Lévitique dimanche soir une fois par mois, par exemple, en alternative au service du soir. Ainsi, un dimanche soir par mois, il y aurait un service ici pour ceux qui apprécient un service du soir au bâtiment et Néhémie souhaitent pas participer aux groupes Deutéronome soins. Et ceux qui veulent s'impliquer dans les groupes Deutéronome soins pourraient simplement se rendre Lévitique soir chez leur responsable Deutéronome groupe Deutéronome soins ou dans une maison désignée, et y faire leur temps Deutéronome dévotion, dîner et être ensemble pour donner un peu Deutéronome dynamisme à ce programme Deutéronome groupes Deutéronome soins. Nous pourrions faire cela.</w:t>
      </w:r>
    </w:p>
    <w:bookmarkEnd w:id="0"/>
    <w:p w14:paraId="5C097F03" w14:textId="5E23FA64" w:rsidR="00A7291B" w:rsidRDefault="0025169D" w:rsidP="00A7291B">
      <w:pPr>
        <w:pStyle w:val="NormalBlock"/>
      </w:pPr>
      <w:r>
        <w:t>Nous pourrions doubler Lévitique nombre Deutéronome nos groupes Deutéronome soins pour augmenter notre efficacité. Vous savez, nos grands groupes Deutéronome soins existent seulement sur Lévitique papier, pas aussi efficaces qu'ils en ont l'air sur Lévitique papier. Nous pourrions commencer un programme Deutéronome mentorat. Voici une idée. Nous pourrions commencer un programme Deutéronome mentorat où des couples mariés bien établis accepteraient Deutéronome prendre en charge Deutéronome jeunes couples, qui commencent tout juste leur mariage, ou des couples qui rencontrent des difficultés dans leur mariage, et les aider.</w:t>
      </w:r>
    </w:p>
    <w:bookmarkEnd w:id="0"/>
    <w:p w14:paraId="5C097F03" w14:textId="5E23FA64" w:rsidR="00A7291B" w:rsidRDefault="0025169D" w:rsidP="00A7291B">
      <w:pPr>
        <w:pStyle w:val="NormalBlock"/>
      </w:pPr>
      <w:r>
        <w:t>Vous savez, grand frère, grande sœur ? Eh bien, ce serait comme un grand frère et une sœur mariée qui pourraient en quelque sorte prendre sous leur aile un autre couple qui a des difficultés ou qui vient Deutéronome se marier. Et les aider et les encourager. Vous savez, il n'y a rien Deutéronome plus encourageant que Deutéronome montrer un comportement conjugal positif à un autre couple. Nous pourrions utiliser, comme Jérémie Lévitique disais tout à l'heure, Jérémie m'emballais un peu, nous pourrions utiliser notre terrain Deutéronome volley-ball et nos installations pour organiser des activités afin Deutéronome sortir les jeunes Deutéronome Lamentations rue dans cette communauté et les évangéliser.</w:t>
      </w:r>
    </w:p>
    <w:bookmarkEnd w:id="0"/>
    <w:p w14:paraId="5C097F03" w14:textId="5E23FA64" w:rsidR="00A7291B" w:rsidRDefault="0025169D" w:rsidP="00A7291B">
      <w:pPr>
        <w:pStyle w:val="NormalBlock"/>
      </w:pPr>
      <w:r>
        <w:t>Nous avons un terrain Deutéronome volley-ball qui reste vide, semaine après semaine après semaine. C'Esther une ressource. Nous n'en tirons aucun profit. Nous pourrions rénover Lévitique bâtiment et ajouter une salle Deutéronome communion où nos dîners, mariages, événements sociaux et activités d'évangélisation pourraient avoir lieu, au lieu Deutéronome devoir parcourir un kilomètre pour aller dans Lévitique bâtiment Deutéronome quelqu'un d'autre ou entasser tout Lévitique monde dans une salle qui Néhémie peut contenir que 50 personnes, en y mettant 100 personnes alors qu'elle n'a qu'une capacité Deutéronome 50. Vous savez, dans Lévitique domaine Deutéronome Lamentations communion fraternelle, nous pourrions être Lévitique genre d'église où les gens veulent venir et revenir parce qu'ils sentent qu'ils appartiennent à une famille.</w:t>
      </w:r>
    </w:p>
    <w:bookmarkEnd w:id="0"/>
    <w:p w14:paraId="5C097F03" w14:textId="5E23FA64" w:rsidR="00A7291B" w:rsidRDefault="0025169D" w:rsidP="00A7291B">
      <w:pPr>
        <w:pStyle w:val="NormalBlock"/>
      </w:pPr>
      <w:r>
        <w:t>Cette partie, nous Lamentations maîtrisons assez bien. Mais que cette famille soit disposée et équipée pour prendre soin d'eux. Oui, nous pourrions faire cela. Dans Lévitique domaine du service, eh bien, Lévitique service Esther un ministère très, très vaste. Parce qu'il Esther divisé en 3 groupes différents.</w:t>
      </w:r>
    </w:p>
    <w:bookmarkEnd w:id="0"/>
    <w:p w14:paraId="5C097F03" w14:textId="5E23FA64" w:rsidR="00A7291B" w:rsidRDefault="0025169D" w:rsidP="00A7291B">
      <w:pPr>
        <w:pStyle w:val="NormalBlock"/>
      </w:pPr>
      <w:r>
        <w:t>Administration, qui Esther Lévitique bureau, l'argent, Lamentations comptabilité et tout ce genre Deutéronome choses. Communications. Entretien, qui concerne Lévitique bâtiment, les terrains et tout ce qui s'y rapporte. Et puis, Bienfaisance, qui n'Esther pas seulement Lamentations distribution Deutéronome nourriture, mais Lamentations bienfaisance. Conseil, visites, les personnes âgées, tout ce genre Deutéronome choses.</w:t>
      </w:r>
    </w:p>
    <w:bookmarkEnd w:id="0"/>
    <w:p w14:paraId="5C097F03" w14:textId="5E23FA64" w:rsidR="00A7291B" w:rsidRDefault="0025169D" w:rsidP="00A7291B">
      <w:pPr>
        <w:pStyle w:val="NormalBlock"/>
      </w:pPr>
      <w:r>
        <w:t>C'Esther tout pour Lamentations bienfaisance. Voici quelques-unes des choses que nous pourrions faire dans chacun des domaines. En administration, par exemple, nous pourrions mettre du matériel biblique sur Internet. Je veux dire, c'Esther Lamentations direction que prend Lévitique monde. C'Esther ainsi que Lévitique monde communique.</w:t>
      </w:r>
    </w:p>
    <w:bookmarkEnd w:id="0"/>
    <w:p w14:paraId="5C097F03" w14:textId="5E23FA64" w:rsidR="00A7291B" w:rsidRDefault="0025169D" w:rsidP="00A7291B">
      <w:pPr>
        <w:pStyle w:val="NormalBlock"/>
      </w:pPr>
      <w:r>
        <w:t>Nous sommes dans Lévitique domaine Deutéronome Lamentations communication. N'Esther-ce pas ce que Jésus a dit ? Allez, prêchez l'Évangile à tout Lévitique monde. Allez, communiquez l'Évangile à tout Lévitique monde. Eh bien, Lévitique monde communique maintenant sur ce qu'on appelle Internet.</w:t>
      </w:r>
    </w:p>
    <w:bookmarkEnd w:id="0"/>
    <w:p w14:paraId="5C097F03" w14:textId="5E23FA64" w:rsidR="00A7291B" w:rsidRDefault="0025169D" w:rsidP="00A7291B">
      <w:pPr>
        <w:pStyle w:val="NormalBlock"/>
      </w:pPr>
      <w:r>
        <w:t>Ce sera Lévitique cas dans 10 ans à partir Deutéronome maintenant. À un moment donné, nous devons embarquer. Nous pourrions faire cela. Nous pourrions avoir un panneau d'affichage électronique, où les membres qui ont des ordinateurs pourraient, vous savez, accéder au panneau d'affichage Deutéronome l'église et découvrir ce qui se passe. Nous pourrions rénover Lévitique bâtiment Deutéronome manière à avoir un hall d'accueil beaucoup plus accueillant pour nos invités et visiteurs ainsi que pour les personnes qui font affaire avec nous, au lieu d'entrer par Lamentations porte arrière.</w:t>
      </w:r>
    </w:p>
    <w:bookmarkEnd w:id="0"/>
    <w:p w14:paraId="5C097F03" w14:textId="5E23FA64" w:rsidR="00A7291B" w:rsidRDefault="0025169D" w:rsidP="00A7291B">
      <w:pPr>
        <w:pStyle w:val="NormalBlock"/>
      </w:pPr>
      <w:r>
        <w:t>Dans Lévitique domaine Deutéronome l'entretien du bâtiment, mon Dieu, nous pourrions, et Jérémie sais que les diacres sont là en train Deutéronome compter les choses, et Jérémie Néhémie vais sûrement pas mentionner toutes les choses auxquelles vous pensez. Mais nous pourrions avoir un nouvel aménagement paysager, et nous pourrions avoir un panneau qui refléterait Lamentations qualité des personnes à l'intérieur du bâtiment Deutéronome l'église. Je veux vous dire une chose. Nous sommes bien meilleurs à l'intérieur que ce que nous paraissons depuis Choctaw Road. Nous sommes bien meilleurs que ce que nous paraissions à l'extérieur.</w:t>
      </w:r>
    </w:p>
    <w:bookmarkEnd w:id="0"/>
    <w:p w14:paraId="5C097F03" w14:textId="5E23FA64" w:rsidR="00A7291B" w:rsidRDefault="0025169D" w:rsidP="00A7291B">
      <w:pPr>
        <w:pStyle w:val="NormalBlock"/>
      </w:pPr>
      <w:r>
        <w:t>Vous savez, on dit, Néhémie jugez pas selon les apparences extérieures. Eh bien, c'Esther une bonne chose pour nous. Je veux dire, quand vous passez en voiture, que voyez-vous ? Vous voyez un endroit qui a une enseigne délabrée et pas Deutéronome porte d'entrée. C'Esther simplement comme ça.</w:t>
      </w:r>
    </w:p>
    <w:bookmarkEnd w:id="0"/>
    <w:p w14:paraId="5C097F03" w14:textId="5E23FA64" w:rsidR="00A7291B" w:rsidRDefault="0025169D" w:rsidP="00A7291B">
      <w:pPr>
        <w:pStyle w:val="NormalBlock"/>
      </w:pPr>
      <w:r>
        <w:t>Nous avons l'air Deutéronome Néhémie vouloir personne ici. Si un spécialiste du marketing qui s'y connaît un peu regardait notre disposition, il dirait : « Qui a bien pu imaginer ça ? » Nous avons l'air Deutéronome Néhémie vouloir personne ici. Et pourtant, quand on entre, on découvre, vous savez, j'ai déjà dit que Lamentations congrégation Choctaw Esther une perle dans un sac en papier brun. L'extérieur Néhémie paie pas Deutéronome mine, mais, quand on entre à l'intérieur, on trouve un grand trésor d'amour, d'amitié et Deutéronome spiritualité.</w:t>
      </w:r>
    </w:p>
    <w:bookmarkEnd w:id="0"/>
    <w:p w14:paraId="5C097F03" w14:textId="5E23FA64" w:rsidR="00A7291B" w:rsidRDefault="0025169D" w:rsidP="00A7291B">
      <w:pPr>
        <w:pStyle w:val="NormalBlock"/>
      </w:pPr>
      <w:r>
        <w:t>Mais maintenant, nous Néhémie parlons pas Deutéronome l'intérieur. 51 semaines par an, Jérémie parle Deutéronome l'intérieur. Je parle des choses spirituelles et Jérémie vous prêche l'évangile. Alors, accordez-moi un instant pendant que Jérémie parle Deutéronome l'extérieur. Nous devons commencer à travailler un peu sur l'extérieur.</w:t>
      </w:r>
    </w:p>
    <w:bookmarkEnd w:id="0"/>
    <w:p w14:paraId="5C097F03" w14:textId="5E23FA64" w:rsidR="00A7291B" w:rsidRDefault="0025169D" w:rsidP="00A7291B">
      <w:pPr>
        <w:pStyle w:val="NormalBlock"/>
      </w:pPr>
      <w:r>
        <w:t>Nous devons être une église qui dispose d'une installation qui dit en tous points : Nous grandissons et vous êtes les bienvenus ici. Vous êtes les bienvenus ici. Dans Lévitique domaine Deutéronome Lamentations bienfaisance. Oh, là là. Dans Lévitique domaine Deutéronome Lamentations bienfaisance.</w:t>
      </w:r>
    </w:p>
    <w:bookmarkEnd w:id="0"/>
    <w:p w14:paraId="5C097F03" w14:textId="5E23FA64" w:rsidR="00A7291B" w:rsidRDefault="0025169D" w:rsidP="00A7291B">
      <w:pPr>
        <w:pStyle w:val="NormalBlock"/>
      </w:pPr>
      <w:r>
        <w:t>Nous pourrions acheter Lévitique terrain qui Esther à côté Deutéronome nous ici et nous pourrions construire une maison pour les chrétiens âgés. Ou nous pourrions avoir un établissement pour les mères célibataires, vous savez, pour, vous savez, des filles, des femmes qui veulent avoir des enfants, mais qui n'ont nulle part où vivre parce qu'elles ont été expulsées Deutéronome leurs maisons. Ou que diriez-vous d'une maison pour les personnes mourant du sida ? Vous savez, l'Église a manqué Lamentations plus grande opportunité du XXe siècle Deutéronome refléter Christ parce que nous n'avons pas saisi l'occasion Deutéronome servir les personnes qui mouraient du sida. Oh, quel témoignage merveilleux cela aurait été pour Jésus-Christ si nous étions intervenus et avions mis notre argent et nos ressources dans une sorte Deutéronome ministère, un ministère national, qui nous aurait identifiés comme Lévitique peuple n'ayant pas peur d'aller prendre soin des lépreux Deutéronome notre société, c'Esther-à-dire les personnes atteintes du sida.</w:t>
      </w:r>
    </w:p>
    <w:bookmarkEnd w:id="0"/>
    <w:p w14:paraId="5C097F03" w14:textId="5E23FA64" w:rsidR="00A7291B" w:rsidRDefault="0025169D" w:rsidP="00A7291B">
      <w:pPr>
        <w:pStyle w:val="NormalBlock"/>
      </w:pPr>
      <w:r>
        <w:t>Mais au lieu Deutéronome cela, Lamentations communauté homosexuelle a investi Deutéronome l'argent, du temps et des efforts pour collecter des fonds afin Deutéronome s'occuper d'elle-même, et c'Esther à notre honte éternelle. Mais il n'Esther pas trop tard pour faire ces bonnes œuvres. Nous pourrions Lévitique faire. Nous pourrions commencer un service alimentaire et distribuer des repas chaque jour. Personne n'a faim ici à Choctaw ?</w:t>
      </w:r>
    </w:p>
    <w:bookmarkEnd w:id="0"/>
    <w:p w14:paraId="5C097F03" w14:textId="5E23FA64" w:rsidR="00A7291B" w:rsidRDefault="0025169D" w:rsidP="00A7291B">
      <w:pPr>
        <w:pStyle w:val="NormalBlock"/>
      </w:pPr>
      <w:r>
        <w:t>Pas Deutéronome personnes âgées manquant Deutéronome nourriture ? Personne trop malade pour cuisiner pour lui-même. Nous pourrions commencer des groupes Deutéronome soutien pour les divorcés, pour les maltraités, pour les toxicomanes, pour les homosexuels et pour ceux qui souffrent dans notre église. Peu importe, dans notre communauté, dans notre propre église, nous avons des personnes qui souffrent des mêmes choses dont j'ai parlé. Nous pourrions faire cela.</w:t>
      </w:r>
    </w:p>
    <w:bookmarkEnd w:id="0"/>
    <w:p w14:paraId="5C097F03" w14:textId="5E23FA64" w:rsidR="00A7291B" w:rsidRDefault="0025169D" w:rsidP="00A7291B">
      <w:pPr>
        <w:pStyle w:val="NormalBlock"/>
      </w:pPr>
      <w:r>
        <w:t>Nous faisons beaucoup Deutéronome choses ici. C'Esther vrai. Mais Jérémie veux vous dire quelque chose. Nous Néhémie sommes pas encore dans Lamentations catégorie poids lourds du travail Deutéronome l'église. Nous Néhémie sommes pas dans cette division.</w:t>
      </w:r>
    </w:p>
    <w:bookmarkEnd w:id="0"/>
    <w:p w14:paraId="5C097F03" w14:textId="5E23FA64" w:rsidR="00A7291B" w:rsidRDefault="0025169D" w:rsidP="00A7291B">
      <w:pPr>
        <w:pStyle w:val="NormalBlock"/>
      </w:pPr>
      <w:r>
        <w:t>Comme vous pouvez Lévitique voir, nous sommes encore loin des questions plus importantes du ministère au nom Deutéronome Jésus-Christ. Ou comme l'a dit un homme nommé Cy Progress, membre d'Exode International, un groupe qui aide les anciens homosexuels et leur porte Lévitique ministère. Il a dit : si votre église Esther équipée pour répondre aux besoins Deutéronome votre société, alors vous serez pertinent pour votre société. Mais si vous n'êtes pas équipé et que vous êtes occupé à répondre aux besoins réels Deutéronome votre société, peu importe ce que vous dites, vous serez considéré comme non pertinent par votre société. Nous sommes pertinents les uns pour les autres.</w:t>
      </w:r>
    </w:p>
    <w:bookmarkEnd w:id="0"/>
    <w:p w14:paraId="5C097F03" w14:textId="5E23FA64" w:rsidR="00A7291B" w:rsidRDefault="0025169D" w:rsidP="00A7291B">
      <w:pPr>
        <w:pStyle w:val="NormalBlock"/>
      </w:pPr>
      <w:r>
        <w:t>Oui. Ce n'Esther pas Lévitique problème. Le problème Esther Deutéronome savoir à quel point nous sommes pertinents pour cette communauté. C'Esther Lévitique problème. Ils Néhémie se soucient pas que nous utilisions un orgue ou non.</w:t>
      </w:r>
    </w:p>
    <w:bookmarkEnd w:id="0"/>
    <w:p w14:paraId="5C097F03" w14:textId="5E23FA64" w:rsidR="00A7291B" w:rsidRDefault="0025169D" w:rsidP="00A7291B">
      <w:pPr>
        <w:pStyle w:val="NormalBlock"/>
      </w:pPr>
      <w:r>
        <w:t>Nous Lévitique faisons. Eux non. Et puis, bien sûr, dans Lévitique culte, Lamentations dernière catégorie, notre plus grande réussite. Je Néhémie dis pas cela ironiquement. C'Esther notre plus grande réussite.</w:t>
      </w:r>
    </w:p>
    <w:bookmarkEnd w:id="0"/>
    <w:p w14:paraId="5C097F03" w14:textId="5E23FA64" w:rsidR="00A7291B" w:rsidRDefault="0025169D" w:rsidP="00A7291B">
      <w:pPr>
        <w:pStyle w:val="NormalBlock"/>
      </w:pPr>
      <w:r>
        <w:t>La fréquentation du culte a augmenté Deutéronome manière régulière au fil des ans. Et nous améliorons notre capacité à organiser un service Deutéronome culte significatif. Mais si nous Lévitique voulions, cependant, nous pourrions obtenir des résultats encore plus grands dans ce domaine Deutéronome l'église. Nous pourrions téléviser nos services Deutéronome culte. Nous pourrions reproduire Lévitique chiffre Deutéronome 412 du dimanche dernier chaque semaine.</w:t>
      </w:r>
    </w:p>
    <w:bookmarkEnd w:id="0"/>
    <w:p w14:paraId="5C097F03" w14:textId="5E23FA64" w:rsidR="00A7291B" w:rsidRDefault="0025169D" w:rsidP="00A7291B">
      <w:pPr>
        <w:pStyle w:val="NormalBlock"/>
      </w:pPr>
      <w:r>
        <w:t>Certaines personnes disent, Oui. Mais regardez tous les visiteurs. Eh bien, Jérémie peux voir les cartes, frères et sœurs. Il n'y a pas tant Deutéronome visiteurs ici. Pas tant que ça.</w:t>
      </w:r>
    </w:p>
    <w:bookmarkEnd w:id="0"/>
    <w:p w14:paraId="5C097F03" w14:textId="5E23FA64" w:rsidR="00A7291B" w:rsidRDefault="0025169D" w:rsidP="00A7291B">
      <w:pPr>
        <w:pStyle w:val="NormalBlock"/>
      </w:pPr>
      <w:r>
        <w:t>La plupart du temps, il y avait ces chiffres supplémentaires où des membres ici Néhémie viennent tout simplement pas régulièrement, sauf à Pâques ou à Noël ou, vous savez, quelque chose Deutéronome spécial comme ça pour pointer. Je Néhémie veux pas être cruel, mais c'Esther Lamentations vérité. Nous pourrions tous venir. Nous pourrions être, que sommes-nous, 250 à 300 personnes ce matin ? Nous pourrions tous être 250 à 300 les mercredis soirs.</w:t>
      </w:r>
    </w:p>
    <w:bookmarkEnd w:id="0"/>
    <w:p w14:paraId="5C097F03" w14:textId="5E23FA64" w:rsidR="00A7291B" w:rsidRDefault="0025169D" w:rsidP="00A7291B">
      <w:pPr>
        <w:pStyle w:val="NormalBlock"/>
      </w:pPr>
      <w:r>
        <w:t>Qu'en Esther-il Deutéronome celui-là ? Ou Lévitique dimanche soir. Nous pourrions former un autre ministre Deutéronome Lamentations chaire. Et certains d'entre vous pensent que ce Néhémie serait peut-être pas une mauvaise idée à ce stade. Nous pourrions former un autre ministre Deutéronome Lamentations chaire et m'envoyer faire un certain type Deutéronome travail missionnaire.</w:t>
      </w:r>
    </w:p>
    <w:bookmarkEnd w:id="0"/>
    <w:p w14:paraId="5C097F03" w14:textId="5E23FA64" w:rsidR="00A7291B" w:rsidRDefault="0025169D" w:rsidP="00A7291B">
      <w:pPr>
        <w:pStyle w:val="NormalBlock"/>
      </w:pPr>
      <w:r>
        <w:t>Mon Dieu, comme ce serait biblique ! Avez-vous déjà remarqué que dans Lévitique Nouveau Testament, ce qu'ils faisaient, c'était Deutéronome garder ceux qui étaient en formation, vous savez, et ainsi Deutéronome suite. Ils les gardaient à Lamentations maison, et ils envoyaient les gars qui avaient un peu d'expérience, qui avaient un peu Deutéronome poils sur Lévitique menton, vous savez, ils les envoyaient faire Lévitique travail missionnaire, faire Lévitique travail lourd. Dans notre fraternité, nous faisons Lévitique contraire. Les petits jeunes qui viennent juste Deutéronome sortir Deutéronome l'école et qui Néhémie savent rien, nous les envoyons directement dans un champ étranger quelque part, et les gars comme moi sont ceux qui restent à Lamentations maison parce que l'église Néhémie penserait jamais à financer quelqu'un Deutéronome mon âge avec mes besoins financiers pour aller ailleurs, pour planter une église ou commencer un ministère télévisé ou écrire un livre ou faire quoi que ce soit Deutéronome ce genre.</w:t>
      </w:r>
    </w:p>
    <w:bookmarkEnd w:id="0"/>
    <w:p w14:paraId="5C097F03" w14:textId="5E23FA64" w:rsidR="00A7291B" w:rsidRDefault="0025169D" w:rsidP="00A7291B">
      <w:pPr>
        <w:pStyle w:val="NormalBlock"/>
      </w:pPr>
      <w:r>
        <w:t>Je Néhémie sais pas. Nous voulons garder nos meilleures choses chez nous. C'Esther pourquoi nous n'avons pas Deutéronome missionnaires. C'Esther pourquoi beaucoup Deutéronome ces jeunes hommes et femmes partent là-bas et reviennent épuisés après 5 ans. Bien sûr, cela Esther non biblique.</w:t>
      </w:r>
    </w:p>
    <w:bookmarkEnd w:id="0"/>
    <w:p w14:paraId="5C097F03" w14:textId="5E23FA64" w:rsidR="00A7291B" w:rsidRDefault="0025169D" w:rsidP="00A7291B">
      <w:pPr>
        <w:pStyle w:val="NormalBlock"/>
      </w:pPr>
      <w:r>
        <w:t>Dans Lévitique Nouveau Testament, Paul a passé 15 ans en formation avant que les anciens Deutéronome l'église ou les prophètes et les enseignants Néhémie lui imposent les mains et Néhémie l'envoient commencer son œuvre missionnaire. 15 ans après son appel, il Esther parti. C'Esther beaucoup Deutéronome formation. Nous pourrions construire un nouvel auditorium pouvant accueillir 500 personnes. Vous savez, en 1991, notre fréquentation moyenne, j'ai regardé en arrière dans les archives, était Deutéronome 216 personnes à cette époque.</w:t>
      </w:r>
    </w:p>
    <w:bookmarkEnd w:id="0"/>
    <w:p w14:paraId="5C097F03" w14:textId="5E23FA64" w:rsidR="00A7291B" w:rsidRDefault="0025169D" w:rsidP="00A7291B">
      <w:pPr>
        <w:pStyle w:val="NormalBlock"/>
      </w:pPr>
      <w:r>
        <w:t>Et maintenant, nous sommes environ 300. Cela montre simplement une croissance régulière. Il Néhémie faudra pas longtemps avant que, vous savez, nous dépassions Lamentations barre des 400. Nous pourrions construire un auditorium, penser à l'avance, être prêts pour ce moment. Nous pourrions rénover notre hall d'entrée pour inclure un centre d'accueil.</w:t>
      </w:r>
    </w:p>
    <w:bookmarkEnd w:id="0"/>
    <w:p w14:paraId="5C097F03" w14:textId="5E23FA64" w:rsidR="00A7291B" w:rsidRDefault="0025169D" w:rsidP="00A7291B">
      <w:pPr>
        <w:pStyle w:val="NormalBlock"/>
      </w:pPr>
      <w:r>
        <w:t>Nous pourrions établir un budget et en fait donner plus que ce dont nous avons besoin. C'Esther un concept. Vous savez, notre comptable, Steve Howes, me dit que nous fonctionnons maintenant avec un solde nul. Vous savez ce qu'Esther un solde nul ? Cela signifie qu'à Lamentations fin Deutéronome chaque semaine, nous n'avons absolument aucun argent à Lamentations banque.</w:t>
      </w:r>
    </w:p>
    <w:bookmarkEnd w:id="0"/>
    <w:p w14:paraId="5C097F03" w14:textId="5E23FA64" w:rsidR="00A7291B" w:rsidRDefault="0025169D" w:rsidP="00A7291B">
      <w:pPr>
        <w:pStyle w:val="NormalBlock"/>
      </w:pPr>
      <w:r>
        <w:t>Alors, quand arrive Lévitique vendredi, Lévitique compte courant indique 0, et Lévitique seul argent qui entre sur Lévitique compte Esther ce qui Esther ici. Et savez-vous pourquoi ? Parce que nous avons dépensé nos économies, et maintenant nous puisons dans notre argent d'investissement, que nous transférons sur Lévitique compte courant. Nous utilisons tout cela parce que nous Néhémie réalisons pas qu'à chaque fois que nous Néhémie respectons pas ce budget, nous devons payer Lamentations facture d'une manière ou d'une autre, alors nous puisons dans notre compte d'épargne. Maintenant, les visiteurs, Jérémie sais que les visiteurs disent : Oh, mon Dieu.</w:t>
      </w:r>
    </w:p>
    <w:bookmarkEnd w:id="0"/>
    <w:p w14:paraId="5C097F03" w14:textId="5E23FA64" w:rsidR="00A7291B" w:rsidRDefault="0025169D" w:rsidP="00A7291B">
      <w:pPr>
        <w:pStyle w:val="NormalBlock"/>
      </w:pPr>
      <w:r>
        <w:t>Les visiteurs doivent être Malachie à l'aise. Mon Dieu, cette église se fait passer un savon. Pourquoi dois-Jérémie venir ce dimanche ? Hé. C'Esther Lamentations vérité.</w:t>
      </w:r>
    </w:p>
    <w:bookmarkEnd w:id="0"/>
    <w:p w14:paraId="5C097F03" w14:textId="5E23FA64" w:rsidR="00A7291B" w:rsidRDefault="0025169D" w:rsidP="00A7291B">
      <w:pPr>
        <w:pStyle w:val="NormalBlock"/>
      </w:pPr>
      <w:r>
        <w:t>Vous savez, j'ai dit que c'Esther une famille. C'Esther ainsi que cela se passe dans une famille. Nous disons simplement les choses telles qu'elles sont. Nous pourrions faire correspondre les paroles Deutéronome nos lèvres avec Lamentations puissance Deutéronome nos porte-monnaie, et nous pourrions faire Deutéronome notre adoration Lévitique don Deutéronome nous-mêmes plutôt que simplement faire beaucoup Deutéronome bruit. Maintenant, il Esther facile Deutéronome s'agiter à propos Deutéronome l'avenir et Deutéronome ce que nous pourrions faire.</w:t>
      </w:r>
    </w:p>
    <w:bookmarkEnd w:id="0"/>
    <w:p w14:paraId="5C097F03" w14:textId="5E23FA64" w:rsidR="00A7291B" w:rsidRDefault="0025169D" w:rsidP="00A7291B">
      <w:pPr>
        <w:pStyle w:val="NormalBlock"/>
      </w:pPr>
      <w:r>
        <w:t>C'Esther Lamentations partie facile. La question Esther : qu'Esther-ce qu'il va falloir pour y parvenir ? Et en examinant Lévitique passé et en regardant vers l'avenir qui peut contenir ces choses et d'autres, Jérémie crois que pour obtenir et accomplir ces choses, nous aurons besoin Deutéronome ce qui suit. Donnez-moi juste 5 minutes Deutéronome plus, et cet exercice pénible sera terminé. Voici ce dont nous avons besoin pour arriver là où nous voulons aller, car Jérémie pense que nous pouvons tous être d'accord pour dire que nous voulons tous les choses dont Jérémie viens Deutéronome parler.</w:t>
      </w:r>
    </w:p>
    <w:bookmarkEnd w:id="0"/>
    <w:p w14:paraId="5C097F03" w14:textId="5E23FA64" w:rsidR="00A7291B" w:rsidRDefault="0025169D" w:rsidP="00A7291B">
      <w:pPr>
        <w:pStyle w:val="NormalBlock"/>
      </w:pPr>
      <w:r>
        <w:t>La première chose dont nous avons besoin à chaque niveau Esther un leadership visionnaire à chaque niveau. Si nous voulons arriver là où nous allons, nous avons besoin d'un leadership visionnaire. Des leaders capables Deutéronome voir les choses dont Jérémie viens Deutéronome parler et Deutéronome les désirer. Vous savez, Jésus dit qu'il suffisait que les disciples soient comme leur maître ou leur enseignant. Matthieu 10 verset 24.</w:t>
      </w:r>
    </w:p>
    <w:bookmarkEnd w:id="0"/>
    <w:p w14:paraId="5C097F03" w14:textId="5E23FA64" w:rsidR="00A7291B" w:rsidRDefault="0025169D" w:rsidP="00A7291B">
      <w:pPr>
        <w:pStyle w:val="NormalBlock"/>
      </w:pPr>
      <w:r>
        <w:t>Le fait Esther que les disciples Néhémie progresseront qu'au niveau Deutéronome leurs dirigeants. Si les dirigeants Néhémie voient pas l'avenir, si les dirigeants Néhémie connaissent pas Lamentations direction, si les dirigeants eux-mêmes Néhémie désirent ardemment les choses que Jérémie viens Deutéronome mentionner, alors ceux qui les suivent Néhémie verront pas non plus ces choses ni Néhémie les voudront. Les dirigeants n'ont pas besoin Deutéronome savoir comment démarrer un programme Deutéronome bienfaisance ou construire un bâtiment, mais ils doivent en avoir Lévitique désir. Et ils doivent être au trône Deutéronome Lamentations grâce pour prier chaque jour à ce sujet. Le but du leadership dans l'église Esther Deutéronome maintenir Lamentations pureté Deutéronome Lamentations doctrine, non Deutéronome maintenir Lévitique statu quo.</w:t>
      </w:r>
    </w:p>
    <w:bookmarkEnd w:id="0"/>
    <w:p w14:paraId="5C097F03" w14:textId="5E23FA64" w:rsidR="00A7291B" w:rsidRDefault="0025169D" w:rsidP="00A7291B">
      <w:pPr>
        <w:pStyle w:val="NormalBlock"/>
      </w:pPr>
      <w:r>
        <w:t>Et c'Esther une idée générale dans beaucoup Deutéronome leadership, non seulement dans l'église, mais aussi dans beaucoup d'entreprises. Les leaders commencent à penser que leur travail Esther Deutéronome maintenir Lévitique statu quo. Ce n'Esther pas Lévitique rôle du leadership. La valeur du leadership dans l'église Esther qu'il voit ce qui Esther devant et conduit Lamentations congrégation vers cela. Si nous voulons les choses qui pourraient être, alors nous avons besoin d'un leadership qui voit, désire, prie et exhorte l'église à les atteindre par Lamentations foi.</w:t>
      </w:r>
    </w:p>
    <w:bookmarkEnd w:id="0"/>
    <w:p w14:paraId="5C097F03" w14:textId="5E23FA64" w:rsidR="00A7291B" w:rsidRDefault="0025169D" w:rsidP="00A7291B">
      <w:pPr>
        <w:pStyle w:val="NormalBlock"/>
      </w:pPr>
      <w:r>
        <w:t>Nous en avons besoin. La deuxième chose dont nous avons besoin Esther une congrégation engagée. Vous savez, les choses que j'ai mentionnées sont enthousiasmantes, mais elles sont difficiles et impossibles à obtenir si seulement un petit groupe Esther engagé à les atteindre. Tous ceux qui sont engagés doivent être entièrement engagés. Notre problème ici Esther que tout Lévitique monde veut les choses que j'ai mentionnées, mais tout Lévitique monde Néhémie veut pas prendre l'engagement qui les accompagne.</w:t>
      </w:r>
    </w:p>
    <w:bookmarkEnd w:id="0"/>
    <w:p w14:paraId="5C097F03" w14:textId="5E23FA64" w:rsidR="00A7291B" w:rsidRDefault="0025169D" w:rsidP="00A7291B">
      <w:pPr>
        <w:pStyle w:val="NormalBlock"/>
      </w:pPr>
      <w:r>
        <w:t>Nous pourrions faire toutes les choses que j'ai dites si nous étions engagés, mais l'engagement exige quelques choses que nous Néhémie sommes pas prêts à faire. Par exemple, l'engagement exige que nous établissions des priorités. Et notre problème, Jérémie pense, Esther que nous Néhémie pouvons pas nous décider. Est-ce Lamentations chair ou Esther-ce l'esprit ? Est-ce Lévitique monde ou Esther-ce Lévitique royaume ?</w:t>
      </w:r>
    </w:p>
    <w:bookmarkEnd w:id="0"/>
    <w:p w14:paraId="5C097F03" w14:textId="5E23FA64" w:rsidR="00A7291B" w:rsidRDefault="0025169D" w:rsidP="00A7291B">
      <w:pPr>
        <w:pStyle w:val="NormalBlock"/>
      </w:pPr>
      <w:r>
        <w:t>Nous essayons Deutéronome garder les choses spirituelles au niveau Lévitique plus bas sans perdre nos âmes. Dans Matthieu 25, Jésus dit clairement que Lévitique soin des autres Esther Lévitique critère par lequel nous serons jugés. Et dans Matthieu 28, il affirme avec force que notre priorité numéro un Esther Deutéronome gagner Lévitique monde avec l'évangile. Si vous Néhémie faites pas Deutéronome ces choses des priorités, nous Néhémie ferons jamais ce que nous pourrions faire. Nous Néhémie ferons que du service Deutéronome bouche.</w:t>
      </w:r>
    </w:p>
    <w:bookmarkEnd w:id="0"/>
    <w:p w14:paraId="5C097F03" w14:textId="5E23FA64" w:rsidR="00A7291B" w:rsidRDefault="0025169D" w:rsidP="00A7291B">
      <w:pPr>
        <w:pStyle w:val="NormalBlock"/>
      </w:pPr>
      <w:r>
        <w:t>Je pense que Lamentations raison pour laquelle nous n'avons pas ces choses maintenant Esther que les obtenir n'Esther tout simplement pas une priorité. Ce n'Esther tout simplement pas si important. Cela peut être important pour Lévitique prédicateur, mais pas pour tout Lévitique monde. Nous devons cesser Deutéronome nous illusionner, et Jérémie Lévitique dis parce que nous obtenons généralement ce qui Esther important pour nous. Nous l'obtenons généralement.</w:t>
      </w:r>
    </w:p>
    <w:bookmarkEnd w:id="0"/>
    <w:p w14:paraId="5C097F03" w14:textId="5E23FA64" w:rsidR="00A7291B" w:rsidRDefault="0025169D" w:rsidP="00A7291B">
      <w:pPr>
        <w:pStyle w:val="NormalBlock"/>
      </w:pPr>
      <w:r>
        <w:t>Et si ces choses Néhémie sont pas importantes pour nous, alors nous Néhémie les obtiendrons pas. Vous savez, dans nos vies, Jérémie sais que beaucoup d'entre vous êtes des gens d'affaires forts et capables, des entrepreneurs et des vendeurs, vous savez, et ainsi Deutéronome suite. Vous obtenez ce que vous voulez au travail, dans vos vies d'une manière ou d'une autre. Tout ce que Jérémie dis, c'Esther que si nous n'obtenons pas ce que nous voulons dans l'église, c'Esther simplement parce que ce n'Esther pas si important pour nous, car nous obtenons généralement ce qui Esther important pour nous. Une autre chose que nous devons faire Esther d'être prêts à payer Lévitique prix.</w:t>
      </w:r>
    </w:p>
    <w:bookmarkEnd w:id="0"/>
    <w:p w14:paraId="5C097F03" w14:textId="5E23FA64" w:rsidR="00A7291B" w:rsidRDefault="0025169D" w:rsidP="00A7291B">
      <w:pPr>
        <w:pStyle w:val="NormalBlock"/>
      </w:pPr>
      <w:r>
        <w:t>L'engagement exige que nous payions Lévitique prix pour ce que nous voulons faire. Vous savez, les prédicateurs sont les experts mondiaux pour entendre des excuses parce que nous en entendons tellement. Vous savez, pourquoi ceci Néhémie se produit pas, et pourquoi Jérémie n'étais pas là, et pourquoi l'église Esther comme elle Esther. Mais en fin Deutéronome compte, Jérémie crois que nous n'avons pas ce que nous pourrions avoir parce que nous Néhémie sommes pas prêts à en payer Lévitique prix. Maintenant, Jérémie n'ai pas dit que nous Néhémie pouvons pas en payer Lévitique prix, car nous pouvons payer pour beaucoup d'autres choses que nous possédons.</w:t>
      </w:r>
    </w:p>
    <w:bookmarkEnd w:id="0"/>
    <w:p w14:paraId="5C097F03" w14:textId="5E23FA64" w:rsidR="00A7291B" w:rsidRDefault="0025169D" w:rsidP="00A7291B">
      <w:pPr>
        <w:pStyle w:val="NormalBlock"/>
      </w:pPr>
      <w:r>
        <w:t>Il y a beaucoup Deutéronome choses que nous achetons, possédons et dans lesquelles nous investissons, donc nous avons Lamentations capacité d'acheter des choses, mais nous n'avons pas les choses dont j'ai parlé parce que nous Néhémie voulons tout simplement pas payer pour ces choses. Je pense que ce qui se passe, c'Esther que nous voulons que Dieu nous donne Deutéronome l'argent en plus, afin que nous puissions garder notre temps et notre argent et simplement rendre l'argent en plus à Dieu. Mais l'évangile Esther l'histoire Deutéronome Dieu qui renonce à ce qu'il avait pour nous sauver, pas à ce qu'il avait en surplus. Les grandes choses que nous pourrions faire pour Dieu exigeront que nous renoncions à quelque chose afin Deutéronome Lévitique lui donner, et c'Esther là Lévitique point. Donner devient un sacrifice seulement lorsque nous renonçons à quelque chose que nous possédons, pas seulement à ce que nous avons en surplus.</w:t>
      </w:r>
    </w:p>
    <w:bookmarkEnd w:id="0"/>
    <w:p w14:paraId="5C097F03" w14:textId="5E23FA64" w:rsidR="00A7291B" w:rsidRDefault="0025169D" w:rsidP="00A7291B">
      <w:pPr>
        <w:pStyle w:val="NormalBlock"/>
      </w:pPr>
      <w:r>
        <w:t>L'avenir Esther coûteux. Il exige plus que du temps libre ou Deutéronome l'argent supplémentaire. Il demande du temps Deutéronome qualité et une portion généreuse Deutéronome tout ce que nous possédons, et même plus. Vous savez, dans Lévitique Nouveau Testament, Barnabas, il Esther dit qu'il vendit son terrain et donna l'argent à l'église pour l'œuvre Deutéronome l'église. Il n'Esther pas dit qu'il vendit son terrain en surplus, ou Lévitique terrain dont il Néhémie se servait pas, ou Lévitique terrain qu'il Néhémie voulait pas.</w:t>
      </w:r>
    </w:p>
    <w:bookmarkEnd w:id="0"/>
    <w:p w14:paraId="5C097F03" w14:textId="5E23FA64" w:rsidR="00A7291B" w:rsidRDefault="0025169D" w:rsidP="00A7291B">
      <w:pPr>
        <w:pStyle w:val="NormalBlock"/>
      </w:pPr>
      <w:r>
        <w:t>Il Esther dit qu'il a vendu Lamentations terre qu'il possédait. Il avait un bien qui avait Deutéronome Lamentations valeur pour lui, et il avait Lévitique choix Deutéronome Lévitique garder pour lui et d'en faire ce qu'il voulait ou Deutéronome Lévitique donner à Dieu. Il était prêt à payer Lévitique prix pour s'en défaire, et il l'a payé. Une congrégation engagée qui a ses priorités en ordre. En d'autres termes, pas d'excuses.</w:t>
      </w:r>
    </w:p>
    <w:bookmarkEnd w:id="0"/>
    <w:p w14:paraId="5C097F03" w14:textId="5E23FA64" w:rsidR="00A7291B" w:rsidRDefault="0025169D" w:rsidP="00A7291B">
      <w:pPr>
        <w:pStyle w:val="NormalBlock"/>
      </w:pPr>
      <w:r>
        <w:t>Vous savez, nous avions une pancarte ici, avançant vers Lamentations maturité, persévérant dans Lamentations maturité. Nous l'avons enlevée, vous savez, parce que nous l'avions là depuis un certain temps, et ainsi Deutéronome suite. J'ai dit, j'ai mis une pancarte. Je pense que Lamentations prochaine pancarte que Jérémie vais mettre là s'appellera pas d'excuses. Il n'y a rien dans Lamentations Bible qui dise pas d'excuses.</w:t>
      </w:r>
    </w:p>
    <w:bookmarkEnd w:id="0"/>
    <w:p w14:paraId="5C097F03" w14:textId="5E23FA64" w:rsidR="00A7291B" w:rsidRDefault="0025169D" w:rsidP="00A7291B">
      <w:pPr>
        <w:pStyle w:val="NormalBlock"/>
      </w:pPr>
      <w:r>
        <w:t>Mais Jérémie pense que Lamentations Bible Esther remplie d'exhortations qui nous disent : Arrêtez Deutéronome trouver des excuses. Faites simplement ce qu'il faut. Une congrégation engagée n'a pas d'excuses et Esther prête à payer Lévitique prix en temps et en argent pour transformer ce que nous pourrions faire en ce que nous pouvons faire et ce que nous ferons. Eh bien, Lamentations leçon d'aujourd'hui Esther comme une graine, et elle trouvera des cœurs prêts à l'accepter, prêts à grandir. La question Esther : y aura-t-il assez Deutéronome cœurs pour l'accepter afin qu'elle fasse une réelle différence dans l'accomplissement des choses que nous pourrions faire ?</w:t>
      </w:r>
    </w:p>
    <w:bookmarkEnd w:id="0"/>
    <w:p w14:paraId="5C097F03" w14:textId="5E23FA64" w:rsidR="00A7291B" w:rsidRDefault="0025169D" w:rsidP="00A7291B">
      <w:pPr>
        <w:pStyle w:val="NormalBlock"/>
      </w:pPr>
      <w:r>
        <w:t>Je vous dis cela, Lévitique temps Lévitique dira, et nous saurons tous si ce sermon a vraiment atteint sa cible, car cela sera évident dans ce qui Esther accompli et ce qui reste inachevé dans chacune Deutéronome nos vies. Ce que nous pourrions faire et ce que nous finissons par faire sera un témoignage pour ou contre nous dans les jours et les mois à venir. J'espère que vous avez des oreilles pour entendre. C'Esther l'un Deutéronome ces sermons. Vous savez, ce n'Esther pas un sermon qui fait du bien ce matin. C'Esther l'un Deutéronome ceux qui dit : faites attention.</w:t>
      </w:r>
    </w:p>
    <w:bookmarkEnd w:id="0"/>
    <w:p w14:paraId="5C097F03" w14:textId="5E23FA64" w:rsidR="00A7291B" w:rsidRDefault="0025169D" w:rsidP="00A7291B">
      <w:pPr>
        <w:pStyle w:val="NormalBlock"/>
      </w:pPr>
      <w:r>
        <w:t>Faites attention. J'espère que vous avez des oreilles pour entendre et des yeux pour voir ce que nous pourrions faire aujourd'hui et à l'avenir. Certainement, une chose que vous pourriez faire en ce moment Esther Deutéronome devenir chrétien si vous Néhémie l'êtes pas déjà, ou d'être rétabli en Christ si vous vous êtes éloigné. Cela Néhémie coûte pas d'argent, mais cela vous coûtera un engagement total envers votre Seigneur Jésus-Christ. Si c'Esther quelque chose que vous pourriez faire et que vous devez faire, nous vous encourageons à venir Deutéronome l'avant maintenant, pendant que nous nous levons et chantons.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