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Que voulez-vous de plus ?</w:t>
      </w:r>
    </w:p>
    <w:bookmarkEnd w:id="0"/>
    <w:p w14:paraId="5C097F03" w14:textId="5E23FA64" w:rsidR="00A7291B" w:rsidRDefault="0025169D" w:rsidP="00A7291B">
      <w:pPr>
        <w:pStyle w:val="NormalBlock"/>
      </w:pPr>
      <w:r>
        <w:t>Je n'en fais jamais assez. Je veux dire que, comme parent, mari ou ministre, je ne fais jamais tout ce qui doit ou devrait être fait. Même si l'essentiel est assuré, que je parviens à en faire suffisamment pour élever mes enfants jusqu'à l'âge adulte dans des conditions raisonnables, que ma femme semble heureuse d'être mariée avec moi et que les sermons sont prêchés, à la fin de la journée, je suis douloureusement conscient que j'aurais probablement pu faire mieux.</w:t>
      </w:r>
    </w:p>
    <w:bookmarkEnd w:id="0"/>
    <w:p w14:paraId="5C097F03" w14:textId="5E23FA64" w:rsidR="00A7291B" w:rsidRDefault="0025169D" w:rsidP="00A7291B">
      <w:pPr>
        <w:pStyle w:val="NormalBlock"/>
      </w:pPr>
      <w:r>
        <w:t>Je ne dis pas cela pour exprimer une quelconque forme d'autocritique ou de culpabilité. Je me contente d'énoncer la froide et dure réalité selon laquelle, quoi que l'on fasse dans ma vie, même les choses que les autres considèrent comme « réussies », cela aurait pu être meilleur, plus complet, amélioré d'une manière ou d'une autre ; et voir cette réalité clarifie une autre vérité dans ma vie : le sacrifice de Jésus est parfait, il est impossible de l'améliorer !</w:t>
      </w:r>
    </w:p>
    <w:bookmarkEnd w:id="0"/>
    <w:p w14:paraId="5C097F03" w14:textId="5E23FA64" w:rsidR="00A7291B" w:rsidRDefault="0025169D" w:rsidP="00A7291B">
      <w:pPr>
        <w:pStyle w:val="NormalBlock"/>
      </w:pPr>
      <w:r>
        <w:t>Lorsque Jésus a dit : « Car Dieu a tant aimé le monde qu'il a donné son Fils unique, afin que quiconque croit en lui ne périsse point, mais qu'il ait la vie éternelle », (Jean 3.16) il décrivait le plan parfait et complet de Dieu pour sauver mon âme, un plan auquel on ne peut rien ajouter. Après tout, que pourrait encore faire Dieu pour moi, sinon apparaître sous la forme d'un homme pour mourir pour mes péchés, puis ressusciter afin de me rassurer sur le fait que je vivrai éternellement ?</w:t>
      </w:r>
    </w:p>
    <w:bookmarkEnd w:id="0"/>
    <w:p w14:paraId="5C097F03" w14:textId="5E23FA64" w:rsidR="00A7291B" w:rsidRDefault="0025169D" w:rsidP="00A7291B">
      <w:pPr>
        <w:pStyle w:val="NormalBlock"/>
      </w:pPr>
      <w:r>
        <w:t>Je ne trouve rien à dire. Bien sûr, je continuerai à essayer de m'améliorer, ne serait-ce que pour remercier Celui qui m'a donné quelque chose de parfait. Je suis pleinement convaincu que mon pire péché serait de Lui demander davantage.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