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Quietude e solidão</w:t>
      </w:r>
    </w:p>
    <w:bookmarkEnd w:id="0"/>
    <w:p w14:paraId="5C097F03" w14:textId="5E23FA64" w:rsidR="00A7291B" w:rsidRDefault="0025169D" w:rsidP="00A7291B">
      <w:pPr>
        <w:pStyle w:val="NormalBlock"/>
      </w:pPr>
      <w:r>
        <w:t>Nesta sessão, examinaremos as etapas nº 4 e nº 5 no processo de maturidade espiritual, à medida que buscamos o objetivo da piedade — aquilo pelo que todos os cristãos devem se esforçar.</w:t>
      </w:r>
    </w:p>
    <w:bookmarkEnd w:id="0"/>
    <w:p w14:paraId="5C097F03" w14:textId="5E23FA64" w:rsidR="00A7291B" w:rsidRDefault="0025169D" w:rsidP="00A7291B">
      <w:pPr>
        <w:pStyle w:val="NormalBlock"/>
      </w:pPr>
      <w:r>
        <w:t>Na última sessão, concluímos que simplificar nossas vidas nos ajuda a alcançar maior intimidade com Deus. Isso acontece porque: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Remover a desordem deixa mais tempo para estar com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Estar com Deus ou mais perto dele permite que ele nos molde segundo o caráter de Cristo.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Neste capítulo, portanto, revisaremos o 4º passo em nossa jornada rumo à maturidade cristã, a virtude da quietude e sua virtude companheira e 5º passo, a solitude.</w:t>
      </w:r>
    </w:p>
    <w:p w14:paraId="6ABE7781" w14:textId="77777777" w:rsidR="00227BF5" w:rsidRDefault="00227BF5" w:rsidP="00227BF5">
      <w:pPr>
        <w:pStyle w:val="Heading2"/>
      </w:pPr>
      <w:r>
        <w:t>Desacelerando o ritmo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Doug Harvey era um defensor que jogou pelo Montreal Canadiens nas décadas de 1950 e 1960. Ele era um grande jogador de hóquei porque podia mudar sozinho o ritmo do jogo.</w:t>
      </w:r>
    </w:p>
    <w:bookmarkEnd w:id="0"/>
    <w:p w14:paraId="5C097F03" w14:textId="5E23FA64" w:rsidR="00A7291B" w:rsidRDefault="0025169D" w:rsidP="00A7291B">
      <w:pPr>
        <w:pStyle w:val="NormalBlock"/>
      </w:pPr>
      <w:r>
        <w:t>Por exemplo, ele poderia acelerá-lo fazendo uma investida individual para dentro da zona da equipe adversária com o disco, ou poderia desacelerá-lo mantendo o disco em sua própria área defensiva. Como defensor, ele não marcava muitos gols, mas podia mudar o ritmo do jogo, o que frequentemente animava seus companheiros de equipe e frustrava seus adversários.</w:t>
      </w:r>
    </w:p>
    <w:bookmarkEnd w:id="0"/>
    <w:p w14:paraId="5C097F03" w14:textId="5E23FA64" w:rsidR="00A7291B" w:rsidRDefault="0025169D" w:rsidP="00A7291B">
      <w:pPr>
        <w:pStyle w:val="NormalBlock"/>
      </w:pPr>
      <w:r>
        <w:t>Falando de ritmo, em uma escala de 1 (muito lento) a 10 (super-rápido), em que ritmo você diria que sua vida em geral está? Deuteronômio 1 a 10? Aqui está outra pergunta: "Em que velocidade você acha que sua vida precisa estar para desenvolver piedade/maturidade espiritual?" O salmista explica em que velocidade aprendemos mais sobre Deus e passamos a nos assemelhar a Ele. Você observará que o escritor divide este salmo repetindo a palavra "SELAH" três vezes. Selah significa parar/cessar/fazer uma pausa.</w:t>
      </w:r>
    </w:p>
    <w:bookmarkEnd w:id="0"/>
    <w:p w14:paraId="5C097F03" w14:textId="5E23FA64" w:rsidR="00A7291B" w:rsidRDefault="0025169D" w:rsidP="00A7291B">
      <w:pPr>
        <w:pStyle w:val="NormalBlock"/>
      </w:pPr>
      <w:r>
        <w:t>Com esta instrução repetida, ele está dizendo ao leitor: "pare, faça uma pausa e deixe isto penetrar." Neste salmo, ele descreve a convulsão da natureza; o ataque dos inimigos; e a violência da guerra. Agora, diante desses acontecimentos de velocidade de nível 10, Deus diz ao homem: pare, faça uma pausa e considere que Deus está no controle, Ele está conosco e nos protege:</w:t>
      </w:r>
    </w:p>
    <w:p w14:paraId="6ABE7781" w14:textId="77777777" w:rsidR="00227BF5" w:rsidRDefault="00227BF5" w:rsidP="00227BF5">
      <w:pPr>
        <w:pStyle w:val="Heading2"/>
      </w:pPr>
      <w:r>
        <w:t>Salmo 46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Deus é o nosso refúgio e fortaleza, socorro bem-presente na angústia. ² Pelo que não temeremos, ainda que a terra se mude, e ainda que os montes se transportem para o meio dos mares. ³ Ainda que as águas rujam e se perturbem, ainda que os montes se abalem pela sua braveza. (Selá)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46:1-3</w:t>
      </w:r>
    </w:p>
    <w:bookmarkEnd w:id="0"/>
    <w:p w14:paraId="255668C9" w14:textId="77777777" w:rsidR="00A7291B" w:rsidRDefault="0025169D" w:rsidP="00A7291B">
      <w:pPr>
        <w:pStyle w:val="PadTop24"/>
      </w:pPr>
      <w:r>
        <w:t>Ele começa dizendo que, apesar dos desastres naturais, as pessoas piedosas sabem que Deus as ajudará; não há necessidade de entrar em pânico.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⁶ As nações se embraveceram; os reinos se moveram; ele levantou a sua voz e a terra se derreteu. ⁷ O Senhor dos Exércitos está conosco; o Deus de Jacó é o nosso refúgio. (Selá)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46:6-7</w:t>
      </w:r>
    </w:p>
    <w:bookmarkEnd w:id="0"/>
    <w:p w14:paraId="255668C9" w14:textId="77777777" w:rsidR="00A7291B" w:rsidRDefault="0025169D" w:rsidP="00A7291B">
      <w:pPr>
        <w:pStyle w:val="PadTop24"/>
      </w:pPr>
      <w:r>
        <w:t>Apesar dos ataques de todos os tipos (inimigos, doenças, ruína financeira, etc.), Deus ainda é capaz de proteger o seu povo.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⁸ Vinde, contemplai as obras do Senhor; que desolações tem feito na terra! ⁹ Ele faz cessar as guerras até ao fim da terra; quebra o arco e corta a lança; queima os carros no fogo. ¹⁰ Aquietai-vos e sabei que eu sou Deus; serei exaltado entre as nações; serei exaltado sobre a terra. ¹¹ O Senhor dos Exércitos está conosco; o Deus de Jacó é o nosso refúgio. (Selá)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46:8-11</w:t>
      </w:r>
    </w:p>
    <w:bookmarkEnd w:id="0"/>
    <w:p w14:paraId="255668C9" w14:textId="77777777" w:rsidR="00A7291B" w:rsidRDefault="0025169D" w:rsidP="00A7291B">
      <w:pPr>
        <w:pStyle w:val="PadTop24"/>
      </w:pPr>
      <w:r>
        <w:t>Até mesmo em tempos de guerra! É dito às pessoas piedosas que parem, cessem de lutar, fiquem quietas, não façam nada. Esta é a reação oposta à que é normal — com nossas vidas movendo-se no nível 8–10, nunca nos passa pela mente simplesmente parar! A maioria de nós não pode ou não quer fazer isso.</w:t>
      </w:r>
    </w:p>
    <w:bookmarkEnd w:id="0"/>
    <w:p w14:paraId="5C097F03" w14:textId="5E23FA64" w:rsidR="00A7291B" w:rsidRDefault="0025169D" w:rsidP="00A7291B">
      <w:pPr>
        <w:pStyle w:val="NormalBlock"/>
      </w:pPr>
      <w:r>
        <w:t>Como consequência, perdemos uma oportunidade de aprofundar nosso conhecimento de Deus. Simplificar nossas vidas nos aproxima de Deus; aquietar-nos quando estamos perto dele nos permite conhecê-lo melhor. Se você não consegue disciplinar-se (lá está aquele passo nº 1 novamente)... discipline-se para ficar quieto; você pode saber sobre Deus, mas não pode conhecê-lo pessoalmente.</w:t>
      </w:r>
    </w:p>
    <w:bookmarkEnd w:id="0"/>
    <w:p w14:paraId="5C097F03" w14:textId="5E23FA64" w:rsidR="00A7291B" w:rsidRDefault="0025169D" w:rsidP="00A7291B">
      <w:pPr>
        <w:pStyle w:val="NormalBlock"/>
      </w:pPr>
      <w:r>
        <w:t>Conhecê-Lo é o início da nossa transformação para nos tornarmos semelhantes a Ele. Quando permanecemos em silêncio diante de Deus, o Espírito Santo pode revelar e esclarecer o significado e a aplicação da Palavra de Deus no que diz respeito às nossas próprias vidas. Esse entendimento é o que transforma o nosso caráter à imagem do caráter dEle. À medida que verdadeiramente compreendemos o que Ele está dizendo em Sua Palavra, nossa mente e nosso caráter estão se tornando lentamente mais semelhantes à mente e ao caráter de Cristo: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E o Verbo se fez carne e habitou entre nós, e vimos a sua glória, como a glória do Unigênito do Pai, cheio de graça e de verdade.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João 1:14</w:t>
      </w:r>
    </w:p>
    <w:bookmarkEnd w:id="0"/>
    <w:p w14:paraId="255668C9" w14:textId="77777777" w:rsidR="00A7291B" w:rsidRDefault="0025169D" w:rsidP="00A7291B">
      <w:pPr>
        <w:pStyle w:val="PadTop24"/>
      </w:pPr>
      <w:r>
        <w:t>Agora, a Palavra se torna carne mais uma vez, mas desta vez a Palavra se torna a nossa carne, não a carne do menino Jesus. Então, o que queremos dizer com quietude? Algumas coisas.</w:t>
      </w:r>
    </w:p>
    <w:bookmarkEnd w:id="0"/>
    <w:p w14:paraId="5C097F03" w14:textId="5E23FA64" w:rsidR="00A7291B" w:rsidRDefault="0025169D" w:rsidP="00A7291B">
      <w:pPr>
        <w:pStyle w:val="NormalBlock"/>
      </w:pPr>
      <w:r>
        <w:t>Por exemplo,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falar com Deus, mas ouvir silenciosamente.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se preocupar, mas simplesmente confiar.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revisar constantemente as nossas necessidades e temores, mas entregá-los a Deus sem instruções. Ele já sabe; não precisa de esclarecimentos.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descobrir as respostas e as soluções adequadas, mas simplesmente esperar pacientemente em Deus.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trabalhar na nossa perfeição nem tentar alcançá-la, mas aceitar a perfeição imputada por Deus em Cristo.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Nosso objetivo não é a quietude do corpo (não somos monges), mas a quietude do coração ao estar diante de Deus ou perto dele.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Aquietai-vos e sabei que eu sou Deus; serei exaltado entre as nações; serei exaltado sobre a terra.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Salmos 46:10a</w:t>
      </w:r>
    </w:p>
    <w:p w14:paraId="6ABE7781" w14:textId="77777777" w:rsidR="00227BF5" w:rsidRDefault="00227BF5" w:rsidP="00227BF5">
      <w:pPr>
        <w:pStyle w:val="Heading2"/>
      </w:pPr>
      <w:r>
        <w:t>Solidão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pergunta que surge em seguida é: "Como cultivamos a quietude? A resposta para isso é o 5º passo para a maturidade espiritual — solidão. Assim como a simplicidade possibilita a intimidade, a solidão facilita a quietude.</w:t>
      </w:r>
    </w:p>
    <w:bookmarkEnd w:id="0"/>
    <w:p w14:paraId="5C097F03" w14:textId="5E23FA64" w:rsidR="00A7291B" w:rsidRDefault="0025169D" w:rsidP="00A7291B">
      <w:pPr>
        <w:pStyle w:val="NormalBlock"/>
      </w:pPr>
      <w:r>
        <w:t>Em seu livro, Swindoll diz:</w:t>
      </w:r>
    </w:p>
    <w:bookmarkEnd w:id="0"/>
    <w:p w14:paraId="1EDAA5C0" w14:textId="77777777" w:rsidR="00A7291B" w:rsidRDefault="0025169D" w:rsidP="00A7291B">
      <w:pPr>
        <w:pStyle w:val="Quotation"/>
      </w:pPr>
      <w:r>
        <w:t>As pessoas raramente aprendem algo enquanto estão em uma multidão.</w:t>
      </w:r>
    </w:p>
    <w:bookmarkEnd w:id="0"/>
    <w:p w14:paraId="5C097F03" w14:textId="5E23FA64" w:rsidR="00A7291B" w:rsidRDefault="0025169D" w:rsidP="00A7291B">
      <w:pPr>
        <w:pStyle w:val="NormalBlock"/>
      </w:pPr>
      <w:r>
        <w:t>Manter-se ocupado deliberadamente e preencher cada momento com atividades é um sinal de medo e insegurança. Jesus estava sempre ocupado, sempre sendo solicitado, mas sempre reservava tempo para ficar sozinho (solitude) com o Pai, para poder ouvir. Não tenha medo de ficar sozinho e em silêncio — isso é desconfortável porque é algo desconhecido. Reconheça que a solitude deliberada é um investimento no seu desenvolvimento espiritual.</w:t>
      </w:r>
    </w:p>
    <w:bookmarkEnd w:id="0"/>
    <w:p w14:paraId="5C097F03" w14:textId="5E23FA64" w:rsidR="00A7291B" w:rsidRDefault="0025169D" w:rsidP="00A7291B">
      <w:pPr>
        <w:pStyle w:val="NormalBlock"/>
      </w:pPr>
      <w:r>
        <w:t>Aqui estão algumas sugestões para cultivar a quietude por meio da solidão: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Escolha um horário e um lugar onde e quando você possa ficar sozinho por 30 minutos. Leve um caderno e uma caneta.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Deixe sua mente divagar para esvaziar todos os pensamentos relacionados à família, ao trabalho, aos problemas, aos planos e aos projetos. Faça isso até que sua mente esteja tranquila.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Anote o que você pensa como uma forma de dialogar com Deus — uma espécie de diário espiritual particular. Que esta seja a sua maneira de praticar o estado de solitude, para que você possa se sentir à vontade na solitude e, assim, começar a colher as recompensas que só são encontradas ali.</w:t>
      </w:r>
    </w:p>
    <w:bookmarkEnd w:id="0"/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