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Réaliser la vision</w:t>
      </w:r>
    </w:p>
    <w:bookmarkEnd w:id="0"/>
    <w:p w14:paraId="5C097F03" w14:textId="5E23FA64" w:rsidR="00A7291B" w:rsidRDefault="0025169D" w:rsidP="00A7291B">
      <w:pPr>
        <w:pStyle w:val="NormalBlock"/>
      </w:pPr>
      <w:r>
        <w:t>Ces dernières semaines, les anciens et moi vous avons présenté Lamentations vision que nous avons pour 1997, telle qu'elle Esther, telle qu'une vision que nous pouvons avoir et que Dieu nous a accordée. Et j'aimerais revoir certains détails Deutéronome ces présentations afin Deutéronome nous préparer aux commentaires que Jérémie vais faire aujourd'hui. Tout d'abord, j'ai dit que nous avions deux objectifs principaux ici à Choctaw. Je veux dire en tant qu'église ici à Choctaw. Deux objectifs principaux.</w:t>
      </w:r>
    </w:p>
    <w:bookmarkEnd w:id="0"/>
    <w:p w14:paraId="5C097F03" w14:textId="5E23FA64" w:rsidR="00A7291B" w:rsidRDefault="0025169D" w:rsidP="00A7291B">
      <w:pPr>
        <w:pStyle w:val="NormalBlock"/>
      </w:pPr>
      <w:r>
        <w:t>Notre premier objectif principal était personnel. L'objectif personnel que chacun Deutéronome nous devrait avoir, c'Esther Lévitique salut. Dans 1 Timothée chapitre 2 verset 4, Paul dit que ce que Dieu veut, c'Esther que tous parviennent à Lamentations connaissance Deutéronome Christ et soient sauvés. Vous savez, si quelqu'un devait dire : Eh bien, que pensez-vous que Dieu veut ? Ce que Dieu veut, c'Esther que chaque individu soit sauvé.</w:t>
      </w:r>
    </w:p>
    <w:bookmarkEnd w:id="0"/>
    <w:p w14:paraId="5C097F03" w14:textId="5E23FA64" w:rsidR="00A7291B" w:rsidRDefault="0025169D" w:rsidP="00A7291B">
      <w:pPr>
        <w:pStyle w:val="NormalBlock"/>
      </w:pPr>
      <w:r>
        <w:t>Et c'Esther donc un objectif personnel que chacun Deutéronome nous devrait avoir pour 1997. Rien Deutéronome ce que nous possédons et rien Deutéronome ce que nous faisons n'a Deutéronome conséquence si, au final, nous sommes perdus. Je veux dire, si nous n'allons pas au ciel, si nous devons souffrir éternellement en enfer, à quoi bon tout ce que nous avons fait pendant Lévitique court laps Deutéronome temps où nous sommes ici sur Lamentations terre ? Ainsi, chacun Deutéronome nous cette année doit mesurer tout ce que nous disons et tout ce que nous faisons à l'aune Deutéronome son effet final sur notre salut personnel. Comment cela affectera-t-il mon salut personnel ?</w:t>
      </w:r>
    </w:p>
    <w:bookmarkEnd w:id="0"/>
    <w:p w14:paraId="5C097F03" w14:textId="5E23FA64" w:rsidR="00A7291B" w:rsidRDefault="0025169D" w:rsidP="00A7291B">
      <w:pPr>
        <w:pStyle w:val="NormalBlock"/>
      </w:pPr>
      <w:r>
        <w:t>Ceci doit être une question que nous nous posons souvent cette année. Et donc, Jérémie souhaite personnellement que chacun dans cette salle, ainsi que tous ceux que vous aimez, soient sauvés. Qu'ils deviennent des personnes sauvées, des chrétiens. Et bien sûr, cela n'arrivera pas à moins que chaque personne Néhémie croie que Jésus-Christ Esther Lévitique Fils Deutéronome Dieu. Que chaque personne présente dans cet auditorium soit prête à reconnaître publiquement sa foi en Christ.</w:t>
      </w:r>
    </w:p>
    <w:bookmarkEnd w:id="0"/>
    <w:p w14:paraId="5C097F03" w14:textId="5E23FA64" w:rsidR="00A7291B" w:rsidRDefault="0025169D" w:rsidP="00A7291B">
      <w:pPr>
        <w:pStyle w:val="NormalBlock"/>
      </w:pPr>
      <w:r>
        <w:t>Que chaque personne soit prête à se repentir ou à changer ses voies et ses habitudes Deutéronome péché. Et que chaque personne dans cet auditorium soit immergée dans l'eau ou baptisée au nom Deutéronome Jésus-Christ pour Lévitique pardon des péchés. Ce n'Esther qu'à ces conditions que nous pouvons dire : Jérémie suis une personne sauvée. C'Esther Lévitique premier et Lévitique plus important objectif personnel que nous avons ici à Choctaw, être sauvé. Le deuxième objectif, il n'y en a que deux, était un objectif Deutéronome congrégation, en tant que groupe.</w:t>
      </w:r>
    </w:p>
    <w:bookmarkEnd w:id="0"/>
    <w:p w14:paraId="5C097F03" w14:textId="5E23FA64" w:rsidR="00A7291B" w:rsidRDefault="0025169D" w:rsidP="00A7291B">
      <w:pPr>
        <w:pStyle w:val="NormalBlock"/>
      </w:pPr>
      <w:r>
        <w:t>Et Lévitique but que nous avons en tant que groupe peut se résumer en un mot, et ce mot Esther préparation. Notre but en tant qu'église Esther d'être prêts. Paul nous dit dans 1 Thessaloniciens chapitre 5 verset 6 que nous devons être sobres, veiller, être prêts. Vous savez, Lévitique Nouveau Testament nous rappelle continuellement que nous Néhémie savons pas quand Christ viendra. Nous Néhémie savons pas quand il viendra pour nous dans Lamentations mort, et nous Néhémie savons pas quand il viendra à Lamentations fin du monde.</w:t>
      </w:r>
    </w:p>
    <w:bookmarkEnd w:id="0"/>
    <w:p w14:paraId="5C097F03" w14:textId="5E23FA64" w:rsidR="00A7291B" w:rsidRDefault="0025169D" w:rsidP="00A7291B">
      <w:pPr>
        <w:pStyle w:val="NormalBlock"/>
      </w:pPr>
      <w:r>
        <w:t>Nous Néhémie connaissons pas ces choses. Et pour cette raison, nous devons être prêts pour Lamentations venue du Christ. Le but du ministère dans l'Église Esther Deutéronome garder Lévitique corps Deutéronome Christ prêt pour Lévitique retour Deutéronome Lamentations tête Deutéronome l'Église, qui Esther Jésus-Christ. Ainsi, tout ce que nous faisons ici, en ce qui concerne l'enseignement, Lévitique culte et l'activité, a ce but ultime en vue. Le but ultime Deutéronome tout ce que nous faisons Esther Deutéronome garder les saints prêts.</w:t>
      </w:r>
    </w:p>
    <w:bookmarkEnd w:id="0"/>
    <w:p w14:paraId="5C097F03" w14:textId="5E23FA64" w:rsidR="00A7291B" w:rsidRDefault="0025169D" w:rsidP="00A7291B">
      <w:pPr>
        <w:pStyle w:val="NormalBlock"/>
      </w:pPr>
      <w:r>
        <w:t>Pour vous garder vigilants. Pour vous garder préparés. Afin que vous soyez prêts pour Lamentations venue du Seigneur dans votre vie personnelle, ou Lamentations venue du Seigneur à Lamentations fin du monde. C'Esther pourquoi nous faisons ce que nous faisons. Gardez-nous prêts.</w:t>
      </w:r>
    </w:p>
    <w:bookmarkEnd w:id="0"/>
    <w:p w14:paraId="5C097F03" w14:textId="5E23FA64" w:rsidR="00A7291B" w:rsidRDefault="0025169D" w:rsidP="00A7291B">
      <w:pPr>
        <w:pStyle w:val="NormalBlock"/>
      </w:pPr>
      <w:r>
        <w:t>Maintenant, voici les deux objectifs principaux : Lévitique salut personnel et Lamentations préparation. Bien sûr, il Néhémie suffit pas Deutéronome décrire les objectifs. Il doit y avoir une stratégie, des méthodes, des moyens pour atteindre ces objectifs. Vous savez, d'abord on fixe l'objectif, puis on élabore une sorte Deutéronome stratégie pour y parvenir. Et Lamentations semaine dernière, j'ai mentionné 3 choses que nous devons faire afin d'atteindre et Deutéronome maintenir notre objectif.</w:t>
      </w:r>
    </w:p>
    <w:bookmarkEnd w:id="0"/>
    <w:p w14:paraId="5C097F03" w14:textId="5E23FA64" w:rsidR="00A7291B" w:rsidRDefault="0025169D" w:rsidP="00A7291B">
      <w:pPr>
        <w:pStyle w:val="NormalBlock"/>
      </w:pPr>
      <w:r>
        <w:t>Et Jérémie pense que cela vaut Lamentations peine d'être répété maintenant. Pour être sauvé, pour être prêt, nous devions d'abord garder l'église, excusez-moi, nous devions garder l'église centrée sur Christ et centrée sur Lamentations Bible. Si vous voulez être sauvé et prêt, vous devez être centré sur Christ, vous devez être concentré sur sa parole. Et nous avons dit que nous faisons cela par une prédication et un enseignement centrés sur Lamentations Bible, ainsi que par une prise Deutéronome décision centrée sur Lamentations Bible, une conduite centrée sur Lamentations Bible, une étude personnelle centrée sur Lamentations Bible, et une conduite personnelle. Si nous faisons cela, nous resterons concentrés sur Christ, concentrés sur sa Parole.</w:t>
      </w:r>
    </w:p>
    <w:bookmarkEnd w:id="0"/>
    <w:p w14:paraId="5C097F03" w14:textId="5E23FA64" w:rsidR="00A7291B" w:rsidRDefault="0025169D" w:rsidP="00A7291B">
      <w:pPr>
        <w:pStyle w:val="NormalBlock"/>
      </w:pPr>
      <w:r>
        <w:t>La deuxième stratégie pour nous garder sauvés et prêts était Deutéronome nous organiser et Deutéronome fonctionner comme une église selon l'exemple enseigné dans Lévitique Nouveau Testament. Si nous voulons être sauvés, si nous voulons être prêts, nous devons fonctionner comme l'église fonctionne dans Lévitique Nouveau Testament. Je vous ai dit plusieurs fois que Lévitique Nouveau Testament contient des informations et des instructions sur Lamentations manière dont l'église doit être organisée et comment elle doit fonctionner. Vous savez, beaucoup d'églises et Deutéronome groupes religieux ont Deutéronome bonnes intentions. Mais malheureusement, ils ont ignoré Lévitique plan du Nouveau Testament.</w:t>
      </w:r>
    </w:p>
    <w:bookmarkEnd w:id="0"/>
    <w:p w14:paraId="5C097F03" w14:textId="5E23FA64" w:rsidR="00A7291B" w:rsidRDefault="0025169D" w:rsidP="00A7291B">
      <w:pPr>
        <w:pStyle w:val="NormalBlock"/>
      </w:pPr>
      <w:r>
        <w:t>Il y a un plan ici. Il y a un projet ici sur Lamentations manière Deutéronome s'organiser et Deutéronome fonctionner en tant qu'église. Et beaucoup Deutéronome groupes religieux ont ignoré ce plan. Ils ont inventé leur propre plan, leur propre projet, leur propre organisation. Et si vous avez étudié l'histoire religieuse, l'histoire Deutéronome l'église, surtout dans ce pays, vous découvrirez que ceux qui Néhémie suivent pas Lévitique plan biblique pour l'organisation Deutéronome l'église dérivent généralement dans l'hérésie.</w:t>
      </w:r>
    </w:p>
    <w:bookmarkEnd w:id="0"/>
    <w:p w14:paraId="5C097F03" w14:textId="5E23FA64" w:rsidR="00A7291B" w:rsidRDefault="0025169D" w:rsidP="00A7291B">
      <w:pPr>
        <w:pStyle w:val="NormalBlock"/>
      </w:pPr>
      <w:r>
        <w:t>En d'autres termes, ils s'égarent dans Deutéronome fausses doctrines. Ou ils deviennent inefficaces. Si vous lisez les statistiques, vous voyez que les églises rétrécissent Deutéronome plus en plus. Pas l'église du Christ, d'autres églises. Et aussi, elles se désagrègent à cause des divisions.</w:t>
      </w:r>
    </w:p>
    <w:bookmarkEnd w:id="0"/>
    <w:p w14:paraId="5C097F03" w14:textId="5E23FA64" w:rsidR="00A7291B" w:rsidRDefault="0025169D" w:rsidP="00A7291B">
      <w:pPr>
        <w:pStyle w:val="NormalBlock"/>
      </w:pPr>
      <w:r>
        <w:t>Et Lamentations raison principale Esther qu'ils Néhémie se sont pas organisés selon Lévitique modèle établi par Jésus-Christ dans Lévitique Nouveau Testament. Maintenant, selon Lévitique Nouveau Testament, comme Jérémie l'ai dit tant Deutéronome fois, l'église a 5 groupes ministériels : l'éducation, l'évangélisation, Lamentations koinonia, Lévitique service et Lévitique culte. Ces domaines sont servis par des diacres, des prédicateurs et des enseignants, qui veillent à ce que chaque domaine fonctionne efficacement selon les instructions du Christ. Et toute l'église Esther pastorée ou supervisée par un groupe d'hommes appelés anciens. Et ces hommes sont choisis en raison Deutéronome leur maturité spirituelle et Deutéronome leur bonne vie, afin Deutéronome diriger et Deutéronome protéger Lamentations congrégation dans sa quête Deutéronome son objectif.</w:t>
      </w:r>
    </w:p>
    <w:bookmarkEnd w:id="0"/>
    <w:p w14:paraId="5C097F03" w14:textId="5E23FA64" w:rsidR="00A7291B" w:rsidRDefault="0025169D" w:rsidP="00A7291B">
      <w:pPr>
        <w:pStyle w:val="NormalBlock"/>
      </w:pPr>
      <w:r>
        <w:t>Maintenant, lorsque l'église Esther organisée et fonctionne Deutéronome cette manière, elle Esther efficace pour gagner des âmes pour Christ, et elle reste prête pour sa venue. Vous voyez Lévitique point ? Si nous sommes organisés et que nous fonctionnons comme Lévitique Nouveau Testament dit que nous devons Lévitique faire, alors nous serons efficaces pour gagner des âmes, sauver des âmes. Et nous serons aussi efficaces pour rester prêts pour Lévitique retour Deutéronome Christ. C'Esther pourquoi nous devons agir Deutéronome Lamentations manière dont nous Lévitique faisons.</w:t>
      </w:r>
    </w:p>
    <w:bookmarkEnd w:id="0"/>
    <w:p w14:paraId="5C097F03" w14:textId="5E23FA64" w:rsidR="00A7291B" w:rsidRDefault="0025169D" w:rsidP="00A7291B">
      <w:pPr>
        <w:pStyle w:val="NormalBlock"/>
      </w:pPr>
      <w:r>
        <w:t>C'Esther pourquoi j'enseigne autant sur ce sujet particulier. L'effort que nous faisons en tant qu'église pour créer et maintenir l'église selon Lévitique modèle du Nouveau Testament Esther ce qui nous forme et nous maintient vigilants, et ce qui nous garde prêts pour Lévitique retour du Christ. Lorsque Jésus viendra, il cherchera l'église qu'il a conçue dans sa parole. Pas des églises conçues par des êtres humains. Nous voulons donc nous assurer que nous sommes l'église que Christ a conçue.</w:t>
      </w:r>
    </w:p>
    <w:bookmarkEnd w:id="0"/>
    <w:p w14:paraId="5C097F03" w14:textId="5E23FA64" w:rsidR="00A7291B" w:rsidRDefault="0025169D" w:rsidP="00A7291B">
      <w:pPr>
        <w:pStyle w:val="NormalBlock"/>
      </w:pPr>
      <w:r>
        <w:t>Et ensuite troisièmement, si nous voulons être sauvés personnellement, et être prêts pour Lévitique retour du Christ, Lamentations troisième chose que nous devons faire Esther Deutéronome maintenir l'unité dans l'église et bien sûr dans notre fraternité. Maintenant, Jérémie vous ai déjà dit 2 choses que nous devons faire pour garantir Lévitique salut et maintenir Lamentations préparation. Vous savez, nous devons être centrés sur Christ et Lamentations Bible. Nous devons être l'église du Nouveau Testament. Ce sont des choses que nous devons faire pour être prêts, pour être sauvés.</w:t>
      </w:r>
    </w:p>
    <w:bookmarkEnd w:id="0"/>
    <w:p w14:paraId="5C097F03" w14:textId="5E23FA64" w:rsidR="00A7291B" w:rsidRDefault="0025169D" w:rsidP="00A7291B">
      <w:pPr>
        <w:pStyle w:val="NormalBlock"/>
      </w:pPr>
      <w:r>
        <w:t>Et puis il y a une chose que nous Néhémie devons pas, vous savez, nous devons éviter afin d'être sauvés, et afin d'être prêts. Et c'Esther que nous devons éviter Lamentations division, les querelles et Lamentations compétition. Vous savez, Lamentations manière Lamentations plus rapide Deutéronome détruire un groupe Esther Deutéronome diviser ce groupe. Et une fois que Lévitique groupe Esther détruit par Lamentations division, alors détruire l'individu devient très facile. Souvenez-vous Deutéronome chaque parole Deutéronome colère.</w:t>
      </w:r>
    </w:p>
    <w:bookmarkEnd w:id="0"/>
    <w:p w14:paraId="5C097F03" w14:textId="5E23FA64" w:rsidR="00A7291B" w:rsidRDefault="0025169D" w:rsidP="00A7291B">
      <w:pPr>
        <w:pStyle w:val="NormalBlock"/>
      </w:pPr>
      <w:r>
        <w:t>Souvenez-vous Deutéronome chaque commérage. Souvenez-vous Deutéronome chaque critique, chaque ressentiment caché contre une personne contribue à Lamentations destruction Deutéronome toute l'église. Nous devons nous en souvenir. Donc, en gros, j'ai passé en revue et confirmé nos objectifs et stratégies pour 1997. Encore une fois, répétez-les bien.</w:t>
      </w:r>
    </w:p>
    <w:bookmarkEnd w:id="0"/>
    <w:p w14:paraId="5C097F03" w14:textId="5E23FA64" w:rsidR="00A7291B" w:rsidRDefault="0025169D" w:rsidP="00A7291B">
      <w:pPr>
        <w:pStyle w:val="NormalBlock"/>
      </w:pPr>
      <w:r>
        <w:t>Les objectifs, 1, obtenir et maintenir Lévitique salut jusqu'à ce que Jésus vienne pour nous. Stratégies, nous y parvenons en nous concentrant sur Christ, Lamentations Bible et l'église, et en maintenant l'unité. Cela semble simple, n'Esther-ce pas ? Cela Néhémie semble-t-il pas que Jérémie peux l'expliquer en 10 minutes, mais en vérité, ce n'Esther pas simple à faire. Très bien.</w:t>
      </w:r>
    </w:p>
    <w:bookmarkEnd w:id="0"/>
    <w:p w14:paraId="5C097F03" w14:textId="5E23FA64" w:rsidR="00A7291B" w:rsidRDefault="0025169D" w:rsidP="00A7291B">
      <w:pPr>
        <w:pStyle w:val="NormalBlock"/>
      </w:pPr>
      <w:r>
        <w:t>Maintenant que nous comprenons Lévitique plan, Lamentations vue d'ensemble, Jérémie veux décrire quelques-unes des manières concrètes par lesquelles nous allons essayer Deutéronome mettre nos stratégies en œuvre cette année. En d'autres termes, oui, d'accord. Je veux être sauvé. C'Esther une bonne chose. Et Jérémie veux que l'église soit une Église du Nouveau Testament.</w:t>
      </w:r>
    </w:p>
    <w:bookmarkEnd w:id="0"/>
    <w:p w14:paraId="5C097F03" w14:textId="5E23FA64" w:rsidR="00A7291B" w:rsidRDefault="0025169D" w:rsidP="00A7291B">
      <w:pPr>
        <w:pStyle w:val="NormalBlock"/>
      </w:pPr>
      <w:r>
        <w:t>Oui, Jérémie suis d'accord avec cela. Le problème Esther, comment puis-Jérémie me concentrer sur Christ ? Comment puis-Jérémie faire cela ? Et comment serai-Jérémie prêt ? Comment puis-Jérémie faire cela ?</w:t>
      </w:r>
    </w:p>
    <w:bookmarkEnd w:id="0"/>
    <w:p w14:paraId="5C097F03" w14:textId="5E23FA64" w:rsidR="00A7291B" w:rsidRDefault="0025169D" w:rsidP="00A7291B">
      <w:pPr>
        <w:pStyle w:val="NormalBlock"/>
      </w:pPr>
      <w:r>
        <w:t>Et comment éviter Lamentations division ? Vous savez, comment faire concrètement ces choses ? Donnez-moi des choses à faire. Et ce matin, Jérémie veux vous donner des choses à faire. Et j'appelle cela réaliser Lamentations vision.</w:t>
      </w:r>
    </w:p>
    <w:bookmarkEnd w:id="0"/>
    <w:p w14:paraId="5C097F03" w14:textId="5E23FA64" w:rsidR="00A7291B" w:rsidRDefault="0025169D" w:rsidP="00A7291B">
      <w:pPr>
        <w:pStyle w:val="NormalBlock"/>
      </w:pPr>
      <w:r>
        <w:t>Ce n'Esther pas facile, mais, vous savez, il Esther facile d'expliquer une vision. C'en Esther une toute autre chose d'expliquer comment 300 personnes individuellement vont en fait, vous savez, atteindre cette vision. Parce que nous devons tous faire quelque chose. D'accord. Eh bien, Lamentations première étape pour réaliser cette vision Esther Deutéronome reconnaître que c'Esther quelque chose que moi, une personne, pas moi Michael Mazzalongo.</w:t>
      </w:r>
    </w:p>
    <w:bookmarkEnd w:id="0"/>
    <w:p w14:paraId="5C097F03" w14:textId="5E23FA64" w:rsidR="00A7291B" w:rsidRDefault="0025169D" w:rsidP="00A7291B">
      <w:pPr>
        <w:pStyle w:val="NormalBlock"/>
      </w:pPr>
      <w:r>
        <w:t>Moi, moi, vous savez, Joe, Bill, Janice, Rosemary, Betty. Je Néhémie pense pas qu'il y ait des Betty ici. Vous savez, quelque chose que Jérémie vais faire. Pas quelque chose que Jérémie vais regarder Lévitique prédicateur faire. Je vous l'ai déjà dit, l'église n'Esther pas un sport Deutéronome spectateur.</w:t>
      </w:r>
    </w:p>
    <w:bookmarkEnd w:id="0"/>
    <w:p w14:paraId="5C097F03" w14:textId="5E23FA64" w:rsidR="00A7291B" w:rsidRDefault="0025169D" w:rsidP="00A7291B">
      <w:pPr>
        <w:pStyle w:val="NormalBlock"/>
      </w:pPr>
      <w:r>
        <w:t>Ce n'Esther pas quelque chose que l'église va faire et que Jérémie vais lire dans Lévitique bulletin. Eh bien, qu'en Esther-il ? Hé, qu'en Esther-il ? Regardez, l'église fait cette chose. Non, non.</w:t>
      </w:r>
    </w:p>
    <w:bookmarkEnd w:id="0"/>
    <w:p w14:paraId="5C097F03" w14:textId="5E23FA64" w:rsidR="00A7291B" w:rsidRDefault="0025169D" w:rsidP="00A7291B">
      <w:pPr>
        <w:pStyle w:val="NormalBlock"/>
      </w:pPr>
      <w:r>
        <w:t>Si nous voulons réaliser cette vision, il faut que chaque personne contribue réellement à atteindre ces objectifs. C'Esther quelque chose que Jérémie ferai pour moi-même. Vous voyez, l'église grandit un membre à Lamentations fois. J'aimerais vous donner ma théorie du pop-corn ce matin. La célèbre théorie du pop-corn.</w:t>
      </w:r>
    </w:p>
    <w:bookmarkEnd w:id="0"/>
    <w:p w14:paraId="5C097F03" w14:textId="5E23FA64" w:rsidR="00A7291B" w:rsidRDefault="0025169D" w:rsidP="00A7291B">
      <w:pPr>
        <w:pStyle w:val="NormalBlock"/>
      </w:pPr>
      <w:r>
        <w:t>Eh bien, peut-être pas si célèbre pour moi en tout cas. Pensez au pop-corn. Je suis assez âgé pour me souvenir du temps où Lévitique pop-corn venait dans ça. Souvenez-vous que c'était comme une assiette à tarte, vous savez. Et il y avait un couvercle en carton dessus, et une petite poignée en fil Deutéronome fer, et il fallait Lévitique tenir au-dessus Deutéronome Lamentations flamme.</w:t>
      </w:r>
    </w:p>
    <w:bookmarkEnd w:id="0"/>
    <w:p w14:paraId="5C097F03" w14:textId="5E23FA64" w:rsidR="00A7291B" w:rsidRDefault="0025169D" w:rsidP="00A7291B">
      <w:pPr>
        <w:pStyle w:val="NormalBlock"/>
      </w:pPr>
      <w:r>
        <w:t>Et puis Lamentations chose, vous savez, a grandi. C'était amusant. N'Esther-ce pas ? C'était comme Deutéronome Lamentations magie, vous savez, Deutéronome voir cette chose grandir. Aujourd'hui, c'Esther Lévitique micro-ondes, mais l'idée Esther Lamentations même.</w:t>
      </w:r>
    </w:p>
    <w:bookmarkEnd w:id="0"/>
    <w:p w14:paraId="5C097F03" w14:textId="5E23FA64" w:rsidR="00A7291B" w:rsidRDefault="0025169D" w:rsidP="00A7291B">
      <w:pPr>
        <w:pStyle w:val="NormalBlock"/>
      </w:pPr>
      <w:r>
        <w:t>L'idée Esther Lamentations même. Vous voyez, ce n'Esther pas du pop-corn si seulement quelques grains ont éclaté. N'Esther-ce pas ? Vous mettez ce sac au micro-ondes, et vous l'écoutez, et s'il fait juste pop pop pop, et que vous arrêtez Lévitique micro-ondes et que vous sortez Lévitique sac, qu'allez-vous avoir ? Vous allez avoir un bol rempli Deutéronome grains avec seulement 2 ou 3 Deutéronome ces grains éclatés.</w:t>
      </w:r>
    </w:p>
    <w:bookmarkEnd w:id="0"/>
    <w:p w14:paraId="5C097F03" w14:textId="5E23FA64" w:rsidR="00A7291B" w:rsidRDefault="0025169D" w:rsidP="00A7291B">
      <w:pPr>
        <w:pStyle w:val="NormalBlock"/>
      </w:pPr>
      <w:r>
        <w:t>Ce n'Esther pas du pop-corn, n'Esther-ce pas ? Il a Lévitique potentiel Deutéronome devenir du pop-corn, il a Lévitique potentiel Deutéronome vous causer pour 1 000 $ Deutéronome dégâts au pont. Mais ce n'Esther pas du pop-corn tant que tous les grains n'ont pas éclaté. C'Esther pourquoi on l'appelle pop-corn. Sinon, on l'appelle simplement du maïs dur.</w:t>
      </w:r>
    </w:p>
    <w:bookmarkEnd w:id="0"/>
    <w:p w14:paraId="5C097F03" w14:textId="5E23FA64" w:rsidR="00A7291B" w:rsidRDefault="0025169D" w:rsidP="00A7291B">
      <w:pPr>
        <w:pStyle w:val="NormalBlock"/>
      </w:pPr>
      <w:r>
        <w:t>D'accord, maintenant l'église Esther comme du pop-corn. Elle n'Esther pas vivante et vibrante si seulement quelques membres ont éclaté. Je crois qu'un membre Deutéronome l'église a éclaté lorsque ce membre Esther impliqué, lorsque ce membre Esther fidèle, lorsque ce membre donne, lorsque ce membre sert sincèrement Christ, lorsque ce membre Esther éveillé spirituellement, ce membre Esther éclaté. Un auditorium plein Deutéronome colonels, avec seulement quelques chrétiens éclatés, n'Esther pas l'église du Christ. L'église du Nouveau Testament Esther une église où tous les membres sont éclatés.</w:t>
      </w:r>
    </w:p>
    <w:bookmarkEnd w:id="0"/>
    <w:p w14:paraId="5C097F03" w14:textId="5E23FA64" w:rsidR="00A7291B" w:rsidRDefault="0025169D" w:rsidP="00A7291B">
      <w:pPr>
        <w:pStyle w:val="NormalBlock"/>
      </w:pPr>
      <w:r>
        <w:t>Vous voyez ce que Jérémie veux dire ? Et donc notre objectif Esther que chaque membre Deutéronome cette église soit "popped" en 1997. Donc, les choses que Jérémie suggère ce matin, les choses que nous pouvons faire pour lancer notre stratégie, afin d'atteindre notre objectif, ce sont des choses que chaque personne doit faire pour "pop" et garantir non seulement notre objectif personnel Deutéronome salut individuel, mais aussi notre objectif collectif d'être prêts pour Lévitique jour où Christ viendra. Très bien. Numéro 1.</w:t>
      </w:r>
    </w:p>
    <w:bookmarkEnd w:id="0"/>
    <w:p w14:paraId="5C097F03" w14:textId="5E23FA64" w:rsidR="00A7291B" w:rsidRDefault="0025169D" w:rsidP="00A7291B">
      <w:pPr>
        <w:pStyle w:val="NormalBlock"/>
      </w:pPr>
      <w:r>
        <w:t>La stratégie numéro 1 Esther d'être centré sur Lamentations Bible et centré sur Christ. Comment faisons-nous cela ? Eh bien, nous Néhémie pouvons pas, nous pourrions, mais Jérémie Néhémie pense pas qu'il serait sage d'augmenter Lévitique nombre Deutéronome temps Deutéronome culte. Vous savez, oh, d'accord, nous serons centrés sur Christ. Nous adorerons mardi soir, mercredi soir, jeudi soir, vendredi soir et dimanche.</w:t>
      </w:r>
    </w:p>
    <w:bookmarkEnd w:id="0"/>
    <w:p w14:paraId="5C097F03" w14:textId="5E23FA64" w:rsidR="00A7291B" w:rsidRDefault="0025169D" w:rsidP="00A7291B">
      <w:pPr>
        <w:pStyle w:val="NormalBlock"/>
      </w:pPr>
      <w:r>
        <w:t>3 fois Lévitique dimanche. Eh bien, ce serait une bonne chose, mais ce serait un peu impraticable, n'Esther-ce pas ? Les gens travaillent, les gens ont des choses à faire. Nous avons déjà un emploi du temps assez chargé. Être ici Lévitique mercredi soir, Lévitique dimanche matin, Lévitique dimanche soir, c'Esther déjà pas Malachie.</w:t>
      </w:r>
    </w:p>
    <w:bookmarkEnd w:id="0"/>
    <w:p w14:paraId="5C097F03" w14:textId="5E23FA64" w:rsidR="00A7291B" w:rsidRDefault="0025169D" w:rsidP="00A7291B">
      <w:pPr>
        <w:pStyle w:val="NormalBlock"/>
      </w:pPr>
      <w:r>
        <w:t>Je Néhémie pense donc pas que simplement augmenter Lévitique nombre Deutéronome fois où nous nous réunissons fonctionnerait, même en restant centrés sur Lamentations Bible. Mais il y a une chose que nous pouvons faire cependant, c'Esther augmenter Lévitique temps que chaque personne passe avec Lévitique Seigneur dans Lamentations prière, l'étude Deutéronome Lamentations Bible et Lamentations lecture Deutéronome Lamentations Bible. Cela, nous pouvons Lévitique faire. En d'autres termes, Lamentations lecture personnelle Deutéronome Lamentations Bible, l'étude, Lamentations méditation et Lamentations prière sont Lamentations manière Lamentations plus sûre Deutéronome rester proches du Christ et concentrés sur sa parole. Lorsque, en tant qu'individus, nous nous consacrons à étudier ou à lire Lamentations parole Deutéronome Dieu chaque jour, beaucoup Deutéronome choses se produisent dans nos vies.</w:t>
      </w:r>
    </w:p>
    <w:bookmarkEnd w:id="0"/>
    <w:p w14:paraId="5C097F03" w14:textId="5E23FA64" w:rsidR="00A7291B" w:rsidRDefault="0025169D" w:rsidP="00A7291B">
      <w:pPr>
        <w:pStyle w:val="NormalBlock"/>
      </w:pPr>
      <w:r>
        <w:t>Lorsque nous lisons régulièrement nos Bibles, voici quelques-unes des choses qui se produisent. Et Jérémie vous dis cela par expérience, pas seulement d'un livre. Lorsque nous lisons régulièrement nos Bibles, que nous l'étudions et prions à son sujet, nous grandissons en connaissance. Pas une connaissance sur Lamentations façon Deutéronome démonter un moteur maintenant, il faut faire autre chose pour cela. Je veux dire, nous grandissons en connaissance Deutéronome Lamentations Parole Deutéronome Dieu.</w:t>
      </w:r>
    </w:p>
    <w:bookmarkEnd w:id="0"/>
    <w:p w14:paraId="5C097F03" w14:textId="5E23FA64" w:rsidR="00A7291B" w:rsidRDefault="0025169D" w:rsidP="00A7291B">
      <w:pPr>
        <w:pStyle w:val="NormalBlock"/>
      </w:pPr>
      <w:r>
        <w:t>Nous développons également une relation plus forte avec Dieu. Nous comprenons que nos consciences deviennent plus aiguës, que nos consciences fonctionnent mieux, et que nous sommes mieux capables Deutéronome résister à Lamentations tentation, ainsi qu'à tout ce que cela nous aide à affronter. Lorsque nous lisons davantage Lamentations Bible, notre vie Deutéronome prière augmente et devient plus efficace. Et notre niveau d'anxiété diminue tandis que notre niveau Deutéronome paix augmente. Et notre foi Esther renforcée et nous sommes mieux préparés à partager notre foi avec les autres.</w:t>
      </w:r>
    </w:p>
    <w:bookmarkEnd w:id="0"/>
    <w:p w14:paraId="5C097F03" w14:textId="5E23FA64" w:rsidR="00A7291B" w:rsidRDefault="0025169D" w:rsidP="00A7291B">
      <w:pPr>
        <w:pStyle w:val="NormalBlock"/>
      </w:pPr>
      <w:r>
        <w:t>Maintenant, en raison Deutéronome tous ces bienfaits, ici en choctaw, nous voulons commencer par ce qu'on appelle Lévitique programme régulier des lecteurs Deutéronome Lamentations Bible. RBR, lecteur régulier Deutéronome Lamentations Bible. Ce n'Esther pas une idée nouvelle. Vous savez, les gens disent, Oh là là, c'Esther une vieille idée. Ce n'Esther pas une idée nouvelle, mais Jérémie pense que notre approche sera un peu différente.</w:t>
      </w:r>
    </w:p>
    <w:bookmarkEnd w:id="0"/>
    <w:p w14:paraId="5C097F03" w14:textId="5E23FA64" w:rsidR="00A7291B" w:rsidRDefault="0025169D" w:rsidP="00A7291B">
      <w:pPr>
        <w:pStyle w:val="NormalBlock"/>
      </w:pPr>
      <w:r>
        <w:t>Vous voyez, autrefois, nous avions ce qu'on appelait des lecteurs quotidiens Deutéronome Lamentations Bible. Vous vous en souvenez ? Beaucoup Deutéronome gens faisaient cela. Beaucoup Lévitique font encore. Et Lévitique but était Deutéronome lire toute Lamentations Bible en 1 an.</w:t>
      </w:r>
    </w:p>
    <w:bookmarkEnd w:id="0"/>
    <w:p w14:paraId="5C097F03" w14:textId="5E23FA64" w:rsidR="00A7291B" w:rsidRDefault="0025169D" w:rsidP="00A7291B">
      <w:pPr>
        <w:pStyle w:val="NormalBlock"/>
      </w:pPr>
      <w:r>
        <w:t>Vous savez, lire chaque jour, vous terminez Deutéronome lire Lamentations Bible en 1 an. Eh bien, cela semble bien sur Lévitique papier, comme beaucoup Deutéronome choses semblent bien sur Lévitique papier. Mais dans Lamentations vie réelle, ce n'Esther pas facile à faire. Vous savez, c'Esther une bonne idée Deutéronome lire Lamentations Bible chaque jour et Deutéronome lire toute Lamentations Bible en 1 an. Mais ce n'Esther pas pratique.</w:t>
      </w:r>
    </w:p>
    <w:bookmarkEnd w:id="0"/>
    <w:p w14:paraId="5C097F03" w14:textId="5E23FA64" w:rsidR="00A7291B" w:rsidRDefault="0025169D" w:rsidP="00A7291B">
      <w:pPr>
        <w:pStyle w:val="NormalBlock"/>
      </w:pPr>
      <w:r>
        <w:t>Si vous, par exemple, avez manqué un jour, n'Esther-ce pas ? Vous deviez rattraper Lévitique lendemain. Si vous partiez en voyage, oubliiez votre Bible, reveniez trois jours plus tard, vous aviez quatre jours Deutéronome lecture à rattraper. Et si vous étiez quelque part dans l'Exode ou Lamentations Genèse ou autre, vous aviez 40 chapitres à rattraper. C'était donc assez décourageant.</w:t>
      </w:r>
    </w:p>
    <w:bookmarkEnd w:id="0"/>
    <w:p w14:paraId="5C097F03" w14:textId="5E23FA64" w:rsidR="00A7291B" w:rsidRDefault="0025169D" w:rsidP="00A7291B">
      <w:pPr>
        <w:pStyle w:val="NormalBlock"/>
      </w:pPr>
      <w:r>
        <w:t>Beaucoup Deutéronome gens abandonnent. Ou si vous avez oublié votre place. Vous Esther-il déjà arrivé ? Le lecteur quotidien Deutéronome Lamentations Bible, vous oubliez votre place et vous dites : Bon sang, Jérémie pensais avoir lu ceci hier. Est-ce que Jérémie l'ai lu hier ou pas ?</w:t>
      </w:r>
    </w:p>
    <w:bookmarkEnd w:id="0"/>
    <w:p w14:paraId="5C097F03" w14:textId="5E23FA64" w:rsidR="00A7291B" w:rsidRDefault="0025169D" w:rsidP="00A7291B">
      <w:pPr>
        <w:pStyle w:val="NormalBlock"/>
      </w:pPr>
      <w:r>
        <w:t>Vous savez. Et puis vous êtes confus et vous abandonnez. Ou, l'autre chose que Jérémie n'aimais pas, c'Esther qu'il fallait être parfait pour lever Lamentations main quand Lévitique professeur disait dans votre cours biblique, « D'accord, tous ceux qui lisent Lamentations Bible quotidiennement, levez Lamentations main. » Et s'il y avait 30 personnes dans Lamentations classe, 5 levaient Lamentations main, les 25 autres regardaient leurs chaussures. Vous savez, un exercice qui produisait beaucoup Deutéronome culpabilité.</w:t>
      </w:r>
    </w:p>
    <w:bookmarkEnd w:id="0"/>
    <w:p w14:paraId="5C097F03" w14:textId="5E23FA64" w:rsidR="00A7291B" w:rsidRDefault="0025169D" w:rsidP="00A7291B">
      <w:pPr>
        <w:pStyle w:val="NormalBlock"/>
      </w:pPr>
      <w:r>
        <w:t>Et si vous lisez 6 jours sur 7, j'ai vu des gens, croyez-Lévitique ou non, j'ai vu des gens un peu regarder leurs bibles, vous savez, essayant d'obtenir ce 7e jour. Ou lire Lévitique matin puis lire l'après-midi pour avoir 2 jours en 1. Vous savez, c'était fou. C'était fou. Lecture régulière Deutéronome Lamentations Bible.</w:t>
      </w:r>
    </w:p>
    <w:bookmarkEnd w:id="0"/>
    <w:p w14:paraId="5C097F03" w14:textId="5E23FA64" w:rsidR="00A7291B" w:rsidRDefault="0025169D" w:rsidP="00A7291B">
      <w:pPr>
        <w:pStyle w:val="NormalBlock"/>
      </w:pPr>
      <w:r>
        <w:t>Même objectif, approche différente. L'objectif Deutéronome Lamentations lecture régulière Deutéronome Lamentations Bible Esther Deutéronome développer l'habitude Deutéronome lire Lamentations Bible quotidiennement. C'Esther l'objectif ultime. L'approche Esther progressive. Et elle Esther moins déroutante et moins décourageante.</w:t>
      </w:r>
    </w:p>
    <w:bookmarkEnd w:id="0"/>
    <w:p w14:paraId="5C097F03" w14:textId="5E23FA64" w:rsidR="00A7291B" w:rsidRDefault="0025169D" w:rsidP="00A7291B">
      <w:pPr>
        <w:pStyle w:val="NormalBlock"/>
      </w:pPr>
      <w:r>
        <w:t>La lecture régulière Deutéronome Lamentations Bible n'a pas Deutéronome limite Deutéronome temps. Vous lisez, Lévitique but Esther Deutéronome finir Deutéronome lire Lamentations Bible en entier. N'Esther-ce pas ? Mais, Jérémie veux dire, si cela vous prend 6 mois, un an, 3 ans, et alors ? Une fois que vous l'avez terminée, vous allez recommencer Deutéronome toute façon.</w:t>
      </w:r>
    </w:p>
    <w:bookmarkEnd w:id="0"/>
    <w:p w14:paraId="5C097F03" w14:textId="5E23FA64" w:rsidR="00A7291B" w:rsidRDefault="0025169D" w:rsidP="00A7291B">
      <w:pPr>
        <w:pStyle w:val="NormalBlock"/>
      </w:pPr>
      <w:r>
        <w:t>Quelle Esther Lamentations précipitation ? Il n'y a donc pas Deutéronome limite dans Lamentations lecture régulière Deutéronome Lamentations Bible. Quand vous avez fini, vous avez fini. Voici comment cette méthode va fonctionner pour ceux qui veulent être impliqués dans notre congrégation. Tout d'abord, choisissez une Bible et procurez-vous un carnet et un crayon que vous pouvez laisser avec Lévitique carnet.</w:t>
      </w:r>
    </w:p>
    <w:bookmarkEnd w:id="0"/>
    <w:p w14:paraId="5C097F03" w14:textId="5E23FA64" w:rsidR="00A7291B" w:rsidRDefault="0025169D" w:rsidP="00A7291B">
      <w:pPr>
        <w:pStyle w:val="NormalBlock"/>
      </w:pPr>
      <w:r>
        <w:t>Je recommande maintenant ce genre Deutéronome petit carnet, c'Esther ce que j'utilise. Un petit carnet à spirale, c'Esther super, vous savez, vous pouvez arracher des pages si vous faites une erreur ou autre. Et cette petite spirale ici, vous pouvez y glisser un crayon ou un stylo et il tiendra. C'Esther ce que Jérémie fais. Celui-ci Esther à moi.</w:t>
      </w:r>
    </w:p>
    <w:bookmarkEnd w:id="0"/>
    <w:p w14:paraId="5C097F03" w14:textId="5E23FA64" w:rsidR="00A7291B" w:rsidRDefault="0025169D" w:rsidP="00A7291B">
      <w:pPr>
        <w:pStyle w:val="NormalBlock"/>
      </w:pPr>
      <w:r>
        <w:t>Eh bien, celui-ci Esther plein. J'en ai un autre sur lequel Jérémie travaille. Prends-en un petit comme celui-ci, pour ta fille, cela te donne une excuse pour aller faire du shopping chez Target, chercher d'autres choses. D'accord. Une fois que tu as ton petit livre, commence alors à lire ta Bible et choisis n'importe quelle version.</w:t>
      </w:r>
    </w:p>
    <w:bookmarkEnd w:id="0"/>
    <w:p w14:paraId="5C097F03" w14:textId="5E23FA64" w:rsidR="00A7291B" w:rsidRDefault="0025169D" w:rsidP="00A7291B">
      <w:pPr>
        <w:pStyle w:val="NormalBlock"/>
      </w:pPr>
      <w:r>
        <w:t>Vous savez, j'ai, vous savez, 10 bibles différentes chez moi. Vous savez, Jérémie choisis juste une. J'ai commencé avec Lamentations New American Standard. Peu importe. King Jacques, New American Standard, NIV, vous savez, peu importe.</w:t>
      </w:r>
    </w:p>
    <w:bookmarkEnd w:id="0"/>
    <w:p w14:paraId="5C097F03" w14:textId="5E23FA64" w:rsidR="00A7291B" w:rsidRDefault="0025169D" w:rsidP="00A7291B">
      <w:pPr>
        <w:pStyle w:val="NormalBlock"/>
      </w:pPr>
      <w:r>
        <w:t>Choisissez simplement un seul. Et commencez à lire soit dans Lamentations Genèse, soit dans Matthieu, cela n'a pas d'importance. Vous pouvez commencer par Matthieu, puis, lorsque vous avez fini Deutéronome lire Lévitique Nouveau Testament, revenir à Lamentations Genèse, ou commencer depuis Lévitique début, aller jusqu'à Lamentations fin, comme vous voulez. D'accord ? Et chaque fois, chaque fois que vous Lévitique pouvez, chaque jour si possible, mais chaque fois que vous Lévitique pouvez, lisez autant que vous pouvez.</w:t>
      </w:r>
    </w:p>
    <w:bookmarkEnd w:id="0"/>
    <w:p w14:paraId="5C097F03" w14:textId="5E23FA64" w:rsidR="00A7291B" w:rsidRDefault="0025169D" w:rsidP="00A7291B">
      <w:pPr>
        <w:pStyle w:val="NormalBlock"/>
      </w:pPr>
      <w:r>
        <w:t>Un chapitre, une demi-chapitre, 3 chapitres, cela dépend. Voici maintenant l'astuce, pendant que vous lisez, vous avez votre petit carnet pratique ici, si jamais vous apprenez quelque chose que vous Néhémie saviez pas. Vous savez, vous avez déjà eu ce sentiment ? Vous lisez Lamentations Bible et vous vous dites, Jérémie n'avais jamais réalisé cela. Eh bien, comment cela se fait-il ? Je Néhémie sais pas, j'ai lu ce passage 10 fois et Jérémie Néhémie l'avais jamais vu auparavant.</w:t>
      </w:r>
    </w:p>
    <w:bookmarkEnd w:id="0"/>
    <w:p w14:paraId="5C097F03" w14:textId="5E23FA64" w:rsidR="00A7291B" w:rsidRDefault="0025169D" w:rsidP="00A7291B">
      <w:pPr>
        <w:pStyle w:val="NormalBlock"/>
      </w:pPr>
      <w:r>
        <w:t>Vous savez, vous apprenez quelque chose, un petit pépite d'or. Eh bien, vous sortez votre petit crayon, et vous notez Genèse chapitre 2 verset 4, et écrivez Lamentations petite chose que vous venez d'apprendre. Et écrivez-Lamentations. De toute façon, cela Néhémie sera pas publié. Personne Néhémie va Lévitique lire.</w:t>
      </w:r>
    </w:p>
    <w:bookmarkEnd w:id="0"/>
    <w:p w14:paraId="5C097F03" w14:textId="5E23FA64" w:rsidR="00A7291B" w:rsidRDefault="0025169D" w:rsidP="00A7291B">
      <w:pPr>
        <w:pStyle w:val="NormalBlock"/>
      </w:pPr>
      <w:r>
        <w:t>Écris-Lévitique simplement pour toi-même. Tu seras étonné après plusieurs semaines Deutéronome tout ce que tu vas accumuler. Où penses-tu que les gens me demandent : D'où tires-tu toutes ces idées pour tes prédications ? Que penses-tu ? De Lamentations lecture quotidienne Deutéronome Lamentations Bible.</w:t>
      </w:r>
    </w:p>
    <w:bookmarkEnd w:id="0"/>
    <w:p w14:paraId="5C097F03" w14:textId="5E23FA64" w:rsidR="00A7291B" w:rsidRDefault="0025169D" w:rsidP="00A7291B">
      <w:pPr>
        <w:pStyle w:val="NormalBlock"/>
      </w:pPr>
      <w:r>
        <w:t>C'Esther là que Jérémie les puise. Je Néhémie les tire pas des livres. Je n'ai pas, vous savez, cinquante sermons Deutéronome quelqu'un d'autre que Jérémie vous prêche. Tous les sermons que Jérémie reçois viennent Deutéronome vous. Des besoins que vous avez et des idées que Jérémie reçois quand Jérémie lis ma Bible chaque jour.</w:t>
      </w:r>
    </w:p>
    <w:bookmarkEnd w:id="0"/>
    <w:p w14:paraId="5C097F03" w14:textId="5E23FA64" w:rsidR="00A7291B" w:rsidRDefault="0025169D" w:rsidP="00A7291B">
      <w:pPr>
        <w:pStyle w:val="NormalBlock"/>
      </w:pPr>
      <w:r>
        <w:t>Ce sont mes enfants, c'Esther ma femme. Ils me voient Lévitique faire. Et Jérémie Néhémie Lévitique fais pas au bureau. Je Lévitique fais à Lamentations maison. C'Esther ma lecture personnelle Deutéronome Lamentations Bible.</w:t>
      </w:r>
    </w:p>
    <w:bookmarkEnd w:id="0"/>
    <w:p w14:paraId="5C097F03" w14:textId="5E23FA64" w:rsidR="00A7291B" w:rsidRDefault="0025169D" w:rsidP="00A7291B">
      <w:pPr>
        <w:pStyle w:val="NormalBlock"/>
      </w:pPr>
      <w:r>
        <w:t>Ça Néhémie compte pas. Quand Jérémie suis au bureau, c'Esther différent. C'Esther Lévitique travail. Alors, pendant que tu lis, tu as une idée. Ou peut-être que pendant que tu lis, tu penses, tiens, cela me parle Deutéronome mon péché ici, et Jérémie dois Lévitique noter.</w:t>
      </w:r>
    </w:p>
    <w:bookmarkEnd w:id="0"/>
    <w:p w14:paraId="5C097F03" w14:textId="5E23FA64" w:rsidR="00A7291B" w:rsidRDefault="0025169D" w:rsidP="00A7291B">
      <w:pPr>
        <w:pStyle w:val="NormalBlock"/>
      </w:pPr>
      <w:r>
        <w:t>Ou tout à coup, vous lisez, et vous êtes enlevé par l'Esprit Deutéronome Dieu, et vous voulez prier à ce moment-là. Vous Néhémie voulez pas lire un autre verset, vous êtes simplement rempli Deutéronome joie ou Deutéronome tristesse, vous devez simplement éclater en prière vers Dieu. Posez votre Bible, posez votre livre, et allez vers Dieu en prière. Vous voyez, Lévitique journal intime, c'Esther ce qu'on appelle, Lévitique journal biblique, Esther une merveilleuse façon Deutéronome rester concentré sur Lamentations Parole Deutéronome Dieu. Et Jérémie vais vous dire, après des années à faire cela, Jérémie vais vous dire tout Deutéronome suite que votre temps dans Lamentations Parole Deutéronome Dieu deviendra un point zéro pour vous.</w:t>
      </w:r>
    </w:p>
    <w:bookmarkEnd w:id="0"/>
    <w:p w14:paraId="5C097F03" w14:textId="5E23FA64" w:rsidR="00A7291B" w:rsidRDefault="0025169D" w:rsidP="00A7291B">
      <w:pPr>
        <w:pStyle w:val="NormalBlock"/>
      </w:pPr>
      <w:r>
        <w:t>Tu vois ce que Jérémie veux dire ? Le point 0.0.0 Esther Lévitique temps Deutéronome Lamentations réalité où tout se rejoint. Ce moment, juste toi et Dieu, deviendra Lévitique point 0 pour toi.</w:t>
      </w:r>
    </w:p>
    <w:bookmarkEnd w:id="0"/>
    <w:p w14:paraId="5C097F03" w14:textId="5E23FA64" w:rsidR="00A7291B" w:rsidRDefault="0025169D" w:rsidP="00A7291B">
      <w:pPr>
        <w:pStyle w:val="NormalBlock"/>
      </w:pPr>
      <w:r>
        <w:t>Vous vous sentirez Lévitique plus sain d'esprit et Lévitique plus en sécurité lorsque vous et Dieu serez ensemble en train Deutéronome lire Sa Parole. Maintenant, cela Néhémie viendra pas Lévitique premier jour. Cela peut venir Lamentations deuxième année, Lamentations troisième année, peut-être. Cela prendra du temps. Mais Jérémie vous dis que cette méthode Deutéronome journalisation vous aidera à y parvenir.</w:t>
      </w:r>
    </w:p>
    <w:bookmarkEnd w:id="0"/>
    <w:p w14:paraId="5C097F03" w14:textId="5E23FA64" w:rsidR="00A7291B" w:rsidRDefault="0025169D" w:rsidP="00A7291B">
      <w:pPr>
        <w:pStyle w:val="NormalBlock"/>
      </w:pPr>
      <w:r>
        <w:t>Maintenant, disons que vous avez lu quelques chapitres Deutéronome Lamentations Genèse, que vous avez pris quelques notes sur ce à quoi vous avez pensé, peu importe, et que Lévitique téléphone sonne. Hé chérie, c'Esther l'heure, tu sais, Joe Esther là. Nous devons partir avec Lévitique camion. D'accord, j'arrive. Où suis-Jérémie ?</w:t>
      </w:r>
    </w:p>
    <w:bookmarkEnd w:id="0"/>
    <w:p w14:paraId="5C097F03" w14:textId="5E23FA64" w:rsidR="00A7291B" w:rsidRDefault="0025169D" w:rsidP="00A7291B">
      <w:pPr>
        <w:pStyle w:val="NormalBlock"/>
      </w:pPr>
      <w:r>
        <w:t>Chapitre 3 verset 9. En bas, mettez simplement Genèse 3 verset 9, car c'Esther là que vous terminez aujourd'hui. Fermez votre livre, rangez votre Bible, continuez votre vie. Et demain, vous devez aller à Tulsa parce que vous avez un travail à faire. Et Lévitique jour suivant, vous devez aller à Ardmore parce que vous avez un autre travail à faire.</w:t>
      </w:r>
    </w:p>
    <w:bookmarkEnd w:id="0"/>
    <w:p w14:paraId="5C097F03" w14:textId="5E23FA64" w:rsidR="00A7291B" w:rsidRDefault="0025169D" w:rsidP="00A7291B">
      <w:pPr>
        <w:pStyle w:val="NormalBlock"/>
      </w:pPr>
      <w:r>
        <w:t>Pas Lévitique temps pour ta lecture biblique. Tu rentres chez toi, tu prends ta douche, tu t'assois, tu te dis juste Oh, ma lecture biblique quotidienne. Tu prends ton livre et tu dis, maintenant, où en étais-Jérémie Lamentations dernière fois ? Tu ouvres ton petit carnet et tu te souviens. Oh, oui.</w:t>
      </w:r>
    </w:p>
    <w:bookmarkEnd w:id="0"/>
    <w:p w14:paraId="5C097F03" w14:textId="5E23FA64" w:rsidR="00A7291B" w:rsidRDefault="0025169D" w:rsidP="00A7291B">
      <w:pPr>
        <w:pStyle w:val="NormalBlock"/>
      </w:pPr>
      <w:r>
        <w:t>Genèse 3 verset 9. Vous prenez votre Bible, Genèse 3 verset 9, et vous continuez. Et comme vous n'êtes pas obligé Deutéronome finir cette année ou l'année prochaine, vous faites simplement ce que vous pouvez jour après jour et semaine après semaine. Et cela devient ancré comme une habitude, comme manger, comme dormir, comme l'étude biblique chaque jour. Maintenant, Néhémie vous sentez pas coupable si vous Néhémie pouvez pas lire tous les jours.</w:t>
      </w:r>
    </w:p>
    <w:bookmarkEnd w:id="0"/>
    <w:p w14:paraId="5C097F03" w14:textId="5E23FA64" w:rsidR="00A7291B" w:rsidRDefault="0025169D" w:rsidP="00A7291B">
      <w:pPr>
        <w:pStyle w:val="NormalBlock"/>
      </w:pPr>
      <w:r>
        <w:t>Fais simplement Deutéronome ton mieux. Dieu t'aidera. Quand tu as fini, tu sais, Hé, j'ai fini Lamentations New American Standard. Que fais-Jérémie maintenant ? Eh bien, prends une nouvelle version internationale et commence à lire à nouveau.</w:t>
      </w:r>
    </w:p>
    <w:bookmarkEnd w:id="0"/>
    <w:p w14:paraId="5C097F03" w14:textId="5E23FA64" w:rsidR="00A7291B" w:rsidRDefault="0025169D" w:rsidP="00A7291B">
      <w:pPr>
        <w:pStyle w:val="NormalBlock"/>
      </w:pPr>
      <w:r>
        <w:t>Mon objectif Esther Deutéronome lire chaque version Deutéronome Lamentations Bible jusqu'à ma mort. Donc Jérémie Néhémie suis pas inquiet. J'ai beaucoup Deutéronome choses à lire. Vous savez ? Et c'Esther incroyable.</w:t>
      </w:r>
    </w:p>
    <w:bookmarkEnd w:id="0"/>
    <w:p w14:paraId="5C097F03" w14:textId="5E23FA64" w:rsidR="00A7291B" w:rsidRDefault="0025169D" w:rsidP="00A7291B">
      <w:pPr>
        <w:pStyle w:val="NormalBlock"/>
      </w:pPr>
      <w:r>
        <w:t>Je Néhémie sais pas combien Deutéronome fois j'ai parcouru Lamentations Bible, Jérémie l'ai lue plusieurs fois en entier. Mais savez-vous qu'à chaque fois que Jérémie Lamentations parcours, Jérémie remplis carnet après carnet ? Chaque fois que Jérémie lis Lamentations Genèse, Jérémie veux dire que j'ai enseigné Lamentations Genèse et que Jérémie l'ai lue. Je Néhémie sais pas combien Deutéronome fois. Chaque fois que Jérémie Lamentations lis, Jérémie remplis un carnet d'idées, Deutéronome pensées et Deutéronome révélations que Jérémie n'avais pas vues auparavant.</w:t>
      </w:r>
    </w:p>
    <w:bookmarkEnd w:id="0"/>
    <w:p w14:paraId="5C097F03" w14:textId="5E23FA64" w:rsidR="00A7291B" w:rsidRDefault="0025169D" w:rsidP="00A7291B">
      <w:pPr>
        <w:pStyle w:val="NormalBlock"/>
      </w:pPr>
      <w:r>
        <w:t>C'Esther Lamentations merveille Deutéronome Lamentations lecture quotidienne ou régulière Deutéronome Lamentations Bible. C'Esther tellement enrichissant. Maintenant, en ce qui nous concerne, quelque chose pour nous encourager, quelque chose pour nous stimuler un peu. Pour devenir un lecteur régulier Deutéronome Lamentations Bible ici à Choctaw, vous devez lire au moins 3 fois par semaine, pas 7 fois, 3 fois. Maintenant, cela Néhémie compte pas en classe.</w:t>
      </w:r>
    </w:p>
    <w:bookmarkEnd w:id="0"/>
    <w:p w14:paraId="5C097F03" w14:textId="5E23FA64" w:rsidR="00A7291B" w:rsidRDefault="0025169D" w:rsidP="00A7291B">
      <w:pPr>
        <w:pStyle w:val="NormalBlock"/>
      </w:pPr>
      <w:r>
        <w:t>D'accord ? En classe, ça Néhémie compte pas. Montrer ta Bible, tu sais, pendant Lévitique culte, ça Néhémie compte pas. Si tu Esther à Lamentations maison et que tu as eu cette petite expérience, alors ça compte. Maintenant, quand tu viens à l'église, j'espère que tu peux suivre cela, quand tu viens à l'église et que tu remplis ta carte Deutéronome présence, nous Néhémie demanderons à personne Deutéronome lever Lamentations main.</w:t>
      </w:r>
    </w:p>
    <w:bookmarkEnd w:id="0"/>
    <w:p w14:paraId="5C097F03" w14:textId="5E23FA64" w:rsidR="00A7291B" w:rsidRDefault="0025169D" w:rsidP="00A7291B">
      <w:pPr>
        <w:pStyle w:val="NormalBlock"/>
      </w:pPr>
      <w:r>
        <w:t>Rien Deutéronome tout cela. Lorsque vous remplissez votre carte Deutéronome présence, inscrivez simplement sur votre carte Deutéronome présence RBR, lecteur régulier Deutéronome Lamentations Bible, ou lecteur Deutéronome Lamentations Bible. Peu importe. N'importe où sur Lamentations carte et entourez-Lévitique. Et nous allons suivre combien Deutéronome personnes dans l'église sont des lecteurs réguliers Deutéronome Lamentations Bible.</w:t>
      </w:r>
    </w:p>
    <w:bookmarkEnd w:id="0"/>
    <w:p w14:paraId="5C097F03" w14:textId="5E23FA64" w:rsidR="00A7291B" w:rsidRDefault="0025169D" w:rsidP="00A7291B">
      <w:pPr>
        <w:pStyle w:val="NormalBlock"/>
      </w:pPr>
      <w:r>
        <w:t>Parmi Lévitique nombre total ici, combien Deutéronome personnes se concentrent sur leur Bible ? J'ai dit beaucoup Deutéronome choses ici. Vous souvenez-vous Deutéronome ce dont nous parlons ? Nous parlons Deutéronome rester centrés sur Christ et Lamentations Bible. Et Jérémie vous donne une stratégie pour y parvenir.</w:t>
      </w:r>
    </w:p>
    <w:bookmarkEnd w:id="0"/>
    <w:p w14:paraId="5C097F03" w14:textId="5E23FA64" w:rsidR="00A7291B" w:rsidRDefault="0025169D" w:rsidP="00A7291B">
      <w:pPr>
        <w:pStyle w:val="NormalBlock"/>
      </w:pPr>
      <w:r>
        <w:t>Et l'encouragement, c'Esther Lévitique programme. Trois fois par semaine, vous Lévitique notez sur votre carte Deutéronome présence Lévitique dimanche matin ou Lévitique dimanche soir, puis Marlene les comptera, les totalisera. Vous Néhémie pouvez pas voir ces choses. Je pense que Marlene, peux-tu les lire d'où tu Esther assise ? D'accord.</w:t>
      </w:r>
    </w:p>
    <w:bookmarkEnd w:id="0"/>
    <w:p w14:paraId="5C097F03" w14:textId="5E23FA64" w:rsidR="00A7291B" w:rsidRDefault="0025169D" w:rsidP="00A7291B">
      <w:pPr>
        <w:pStyle w:val="NormalBlock"/>
      </w:pPr>
      <w:r>
        <w:t>À partir d'environ Lamentations moitié, on peut un peu lire cela. Je Néhémie sais pas si Jim peut les voir Deutéronome là-bas ? Non. D'accord. Eh bien, ces choses-là sont Deutéronome nouvelles façons dont nous allons compter les choses.</w:t>
      </w:r>
    </w:p>
    <w:bookmarkEnd w:id="0"/>
    <w:p w14:paraId="5C097F03" w14:textId="5E23FA64" w:rsidR="00A7291B" w:rsidRDefault="0025169D" w:rsidP="00A7291B">
      <w:pPr>
        <w:pStyle w:val="NormalBlock"/>
      </w:pPr>
      <w:r>
        <w:t>Je vais vous expliquer cela dans une minute. Mais il Esther aussi question Deutéronome lecteurs réguliers Deutéronome Lamentations Bible. Et nous allons afficher là-haut lecteurs réguliers Deutéronome Lamentations Bible. Combien d'entre eux ? N'oubliez pas, si vous Lévitique faites 3 fois, mettez-Lévitique dans votre panier.</w:t>
      </w:r>
    </w:p>
    <w:bookmarkEnd w:id="0"/>
    <w:p w14:paraId="5C097F03" w14:textId="5E23FA64" w:rsidR="00A7291B" w:rsidRDefault="0025169D" w:rsidP="00A7291B">
      <w:pPr>
        <w:pStyle w:val="NormalBlock"/>
      </w:pPr>
      <w:r>
        <w:t>D'accord. Maintenant, ce sera un moyen Deutéronome nous encourager à être centrés sur Christ et Lamentations Bible. Numéro 2. Il faut y aller maintenant, Jérémie suis en retard. Le numéro 2 Esther l'Église du Nouveau Testament et son organisation.</w:t>
      </w:r>
    </w:p>
    <w:bookmarkEnd w:id="0"/>
    <w:p w14:paraId="5C097F03" w14:textId="5E23FA64" w:rsidR="00A7291B" w:rsidRDefault="0025169D" w:rsidP="00A7291B">
      <w:pPr>
        <w:pStyle w:val="NormalBlock"/>
      </w:pPr>
      <w:r>
        <w:t>Que allons-nous faire ? Comment allons-nous, vous savez, mettre cette stratégie en pratique ? En ce qui concerne l'organisation et Lamentations fonction du Nouveau Testament, Lamentations semaine dernière, j'ai mentionné que nous avions 2 problèmes. Et donc, nous allons travailler sur ces 2 problèmes. Les 2 problèmes étaient 1, Lamentations fréquentation.</w:t>
      </w:r>
    </w:p>
    <w:bookmarkEnd w:id="0"/>
    <w:p w14:paraId="5C097F03" w14:textId="5E23FA64" w:rsidR="00A7291B" w:rsidRDefault="0025169D" w:rsidP="00A7291B">
      <w:pPr>
        <w:pStyle w:val="NormalBlock"/>
      </w:pPr>
      <w:r>
        <w:t>Ici, chez les Choctaws, nous n'avons pas Deutéronome problèmes avec l'amour. Beaucoup d'amour dans cette église. Mais il n'y a pas toujours beaucoup Deutéronome participation. La fréquentation Esther assez faible. Je vous ai dit que sur un potentiel Deutéronome 436 membres ou personnes qui viennent ici, notre moyenne Esther d'environ 289, 290.</w:t>
      </w:r>
    </w:p>
    <w:bookmarkEnd w:id="0"/>
    <w:p w14:paraId="5C097F03" w14:textId="5E23FA64" w:rsidR="00A7291B" w:rsidRDefault="0025169D" w:rsidP="00A7291B">
      <w:pPr>
        <w:pStyle w:val="NormalBlock"/>
      </w:pPr>
      <w:r>
        <w:t>C'Esther trop bas. Je veux dire, il nous manque toujours des personnes chaque semaine à cause Deutéronome Lamentations maladie, des voyages et du travail. C'Esther vrai. Mais 289 sur 436, c'Esther bien trop bas. Nous devrions en fait être autour Deutéronome 350.</w:t>
      </w:r>
    </w:p>
    <w:bookmarkEnd w:id="0"/>
    <w:p w14:paraId="5C097F03" w14:textId="5E23FA64" w:rsidR="00A7291B" w:rsidRDefault="0025169D" w:rsidP="00A7291B">
      <w:pPr>
        <w:pStyle w:val="NormalBlock"/>
      </w:pPr>
      <w:r>
        <w:t>C'Esther là que nous en sommes. Et j'ai dit que l'autre problème était que nous Néhémie recevions pas assez d'initiative en ce qui concerne Lévitique service. Pas assez Deutéronome personnes venaient vers les anciens en disant : J'ai une excellente idée sur Lamentations façon dont nous pouvons servir ou comment nous pouvons aider les gens. La façon dont nous fonctionnons, ce sont toujours les anciens ou moi-même qui disons : Pourrions-nous avoir un volontaire, s'il vous plaît ? Pourrions-nous avoir un volontaire pour faire ceci ou cela ?</w:t>
      </w:r>
    </w:p>
    <w:bookmarkEnd w:id="0"/>
    <w:p w14:paraId="5C097F03" w14:textId="5E23FA64" w:rsidR="00A7291B" w:rsidRDefault="0025169D" w:rsidP="00A7291B">
      <w:pPr>
        <w:pStyle w:val="NormalBlock"/>
      </w:pPr>
      <w:r>
        <w:t>Et c'Esther bien, nous avons généralement un volontaire. Mais nous voulons aller au-delà du volontariat. Nous voulons Deutéronome l'initiative. Nous voulons que les gens viennent à nous et disent : j'ai une excellente idée sur Lamentations façon dont nous pouvons faire ceci ou cela, ou comment nous pouvons créer un nouveau ministère pour servir untel. Voilà ce que nous recherchons.</w:t>
      </w:r>
    </w:p>
    <w:bookmarkEnd w:id="0"/>
    <w:p w14:paraId="5C097F03" w14:textId="5E23FA64" w:rsidR="00A7291B" w:rsidRDefault="0025169D" w:rsidP="00A7291B">
      <w:pPr>
        <w:pStyle w:val="NormalBlock"/>
      </w:pPr>
      <w:r>
        <w:t>Ce sont les deux problèmes. Voici quelques-unes des choses que nous allons essayer Deutéronome faire pour améliorer ces points, ou encourager ces choses. Tout d'abord, nous allons fournir des informations plus précises et réalistes sur Lamentations fréquentation. Remarquez, si vous pouvez lire, c'Esther parfait. Sinon, Jérémie vais vous Lévitique lire.</w:t>
      </w:r>
    </w:p>
    <w:bookmarkEnd w:id="0"/>
    <w:p w14:paraId="5C097F03" w14:textId="5E23FA64" w:rsidR="00A7291B" w:rsidRDefault="0025169D" w:rsidP="00A7291B">
      <w:pPr>
        <w:pStyle w:val="NormalBlock"/>
      </w:pPr>
      <w:r>
        <w:t>Nous avons Deutéronome nouvelles catégories ici à l'avant, et nous allons essayer Deutéronome travailler avec cela pour l'améliorer encore afin que tout Lévitique monde puisse Lévitique voir. Mais les nouvelles catégories Deutéronome haut en bas sont les participants potentiels. Notre fréquentation potentielle Esther Deutéronome 436 personnes. Je veux que nous sachions cela. Il y a 436 âmes dans cette église auxquelles nous devons rendre service et qui Néhémie sont pas toujours présentes.</w:t>
      </w:r>
    </w:p>
    <w:bookmarkEnd w:id="0"/>
    <w:p w14:paraId="5C097F03" w14:textId="5E23FA64" w:rsidR="00A7291B" w:rsidRDefault="0025169D" w:rsidP="00A7291B">
      <w:pPr>
        <w:pStyle w:val="NormalBlock"/>
      </w:pPr>
      <w:r>
        <w:t>La suivante, Lamentations prochaine catégorie Esther Lamentations classe biblique. Combien Deutéronome personnes viennent à Lamentations classe biblique ? Remarquez, moins Deutéronome Lamentations moitié viennent pour l'étude biblique. Ensuite, Lamentations fréquentation totale du dimanche. C'Esther Lamentations troisième chose.</w:t>
      </w:r>
    </w:p>
    <w:bookmarkEnd w:id="0"/>
    <w:p w14:paraId="5C097F03" w14:textId="5E23FA64" w:rsidR="00A7291B" w:rsidRDefault="0025169D" w:rsidP="00A7291B">
      <w:pPr>
        <w:pStyle w:val="NormalBlock"/>
      </w:pPr>
      <w:r>
        <w:t>Dimanche total. Dimanche total, ce n'Esther pas celui qui vient Lévitique dimanche matin et celui qui vient Lévitique dimanche soir. Je Néhémie veux pas savoir qui vient deux fois. Je veux savoir qui vient adorer Lévitique Seigneur et prendre Lamentations communion Lévitique dimanche. Combien Deutéronome personnes font cela ?</w:t>
      </w:r>
    </w:p>
    <w:bookmarkEnd w:id="0"/>
    <w:p w14:paraId="5C097F03" w14:textId="5E23FA64" w:rsidR="00A7291B" w:rsidRDefault="0025169D" w:rsidP="00A7291B">
      <w:pPr>
        <w:pStyle w:val="NormalBlock"/>
      </w:pPr>
      <w:r>
        <w:t>Donc, ce que nous allons faire, c'Esther compter Lamentations fréquentation du dimanche matin et compter ceux qui viennent Lévitique dimanche soir pour prendre Lamentations communion. En d'autres termes, ils n'étaient pas là dimanche matin, ils viennent dimanche soir. Et nous allons additionner ces deux chiffres, ce qui nous donnera notre fréquentation totale du dimanche. Cela nous dira, parmi ces 436 personnes, combien sont venues adorer Lévitique Seigneur ce jour du Seigneur, prendre Lamentations communion, donner aux saints, et ainsi Deutéronome suite. Ensuite, Lamentations catégorie suivante Esther Lévitique pourcentage Deutéronome fréquentation.</w:t>
      </w:r>
    </w:p>
    <w:bookmarkEnd w:id="0"/>
    <w:p w14:paraId="5C097F03" w14:textId="5E23FA64" w:rsidR="00A7291B" w:rsidRDefault="0025169D" w:rsidP="00A7291B">
      <w:pPr>
        <w:pStyle w:val="NormalBlock"/>
      </w:pPr>
      <w:r>
        <w:t>Nous voulons continuer à vous rappeler quel pourcentage Deutéronome notre nombre total vient réellement à l'église. En ce moment, notre pourcentage Esther Deutéronome 66. Nous avons 66 % Deutéronome fréquentation. Je veux que nous regardions cela, que nous observions et suivions notre croissance. Et ensuite, nous avons des lecteurs réguliers Deutéronome Lamentations Bible.</w:t>
      </w:r>
    </w:p>
    <w:bookmarkEnd w:id="0"/>
    <w:p w14:paraId="5C097F03" w14:textId="5E23FA64" w:rsidR="00A7291B" w:rsidRDefault="0025169D" w:rsidP="00A7291B">
      <w:pPr>
        <w:pStyle w:val="NormalBlock"/>
      </w:pPr>
      <w:r>
        <w:t>J'ai déjà expliqué quel serait ce nombre. Et puis Lévitique mercredi soir. C'Esther simplement notre fréquentation Lévitique mercredi soir. Cela n'augmentera pas Lamentations fréquentation. Ce tableau Néhémie fera pas augmenter Lamentations fréquentation.</w:t>
      </w:r>
    </w:p>
    <w:bookmarkEnd w:id="0"/>
    <w:p w14:paraId="5C097F03" w14:textId="5E23FA64" w:rsidR="00A7291B" w:rsidRDefault="0025169D" w:rsidP="00A7291B">
      <w:pPr>
        <w:pStyle w:val="NormalBlock"/>
      </w:pPr>
      <w:r>
        <w:t>Mais cela nous dira à quel point nous réussissons dans ce domaine et combien nous devons encore faire. Cela gardera toujours cette idée devant nous. Une autre chose que nous allons faire Esther que nous allons commencer un effort sérieux pour remodeler et agrandir ce bâtiment en 1997. Nous en parlons depuis 2 ans, mais nous allons vraiment y travailler cette année. Vous connaissez Lamentations théorie des 80 %.</w:t>
      </w:r>
    </w:p>
    <w:bookmarkEnd w:id="0"/>
    <w:p w14:paraId="5C097F03" w14:textId="5E23FA64" w:rsidR="00A7291B" w:rsidRDefault="0025169D" w:rsidP="00A7291B">
      <w:pPr>
        <w:pStyle w:val="NormalBlock"/>
      </w:pPr>
      <w:r>
        <w:t>La théorie des 80 % Esther qu'une église Néhémie grandira que jusqu'à ce que son auditorium soit rempli à 80 %. En d'autres termes, si l'auditorium peut accueillir 350 personnes, l'église grandira jusqu'à 80 % Deutéronome 350 et cessera Deutéronome croître. Mais vous savez quoi ? Cela nous Esther arrivé au cours des 2 dernières années. Nous avons rempli 80 % Deutéronome cet auditorium et il Néhémie grandit tout simplement plus.</w:t>
      </w:r>
    </w:p>
    <w:bookmarkEnd w:id="0"/>
    <w:p w14:paraId="5C097F03" w14:textId="5E23FA64" w:rsidR="00A7291B" w:rsidRDefault="0025169D" w:rsidP="00A7291B">
      <w:pPr>
        <w:pStyle w:val="NormalBlock"/>
      </w:pPr>
      <w:r>
        <w:t>Nous continuons à ajouter des personnes par Lévitique baptême, des personnes continuent à s'inscrire comme membres, mais Lévitique nombre total Néhémie dépasse jamais 289. Nous pensons que Lamentations raison Esther que nous sommes à l'étroit. Il fait chaud. Pas Deutéronome parking là-bas. Nous allons donc faire un effort sérieux pour agrandir l'auditorium, Lamentations salle Deutéronome classe et Lévitique parking en 1997.</w:t>
      </w:r>
    </w:p>
    <w:bookmarkEnd w:id="0"/>
    <w:p w14:paraId="5C097F03" w14:textId="5E23FA64" w:rsidR="00A7291B" w:rsidRDefault="0025169D" w:rsidP="00A7291B">
      <w:pPr>
        <w:pStyle w:val="NormalBlock"/>
      </w:pPr>
      <w:r>
        <w:t>Et Lamentations première étape Esther que les anciens, moi-même et les autres équipes irons visiter chacun Deutéronome ces 436 personnes, une par une. Et nous allons nous asseoir avec ces personnes et nous allons leur montrer, nous allons vous montrer Lévitique plan, combien cela coûte. Nous répondrons à toutes vos questions. Et nous vous demanderons en face à face, combien pouvez-vous donner pour l'agrandissement, l'agrandissement physique Deutéronome ce bâtiment ? Et une fois que nous aurons visité les 436, les anciens s'assoiront, ils feront Lévitique total Deutéronome ce que les gens disent pouvoir donner, et nous découvrirons combien d'argent nous avons à disposition et combien nous devons emprunter.</w:t>
      </w:r>
    </w:p>
    <w:bookmarkEnd w:id="0"/>
    <w:p w14:paraId="5C097F03" w14:textId="5E23FA64" w:rsidR="00A7291B" w:rsidRDefault="0025169D" w:rsidP="00A7291B">
      <w:pPr>
        <w:pStyle w:val="NormalBlock"/>
      </w:pPr>
      <w:r>
        <w:t>C'Esther Lamentations première étape. Ensuite, Lamentations deuxième étape consiste à faire des plans. Et Lamentations troisième étape, c'Esther Deutéronome commencer les travaux, Deutéronome se mettre au travail et d'agrandir ce bâtiment. Je crois que ce grand projet aidera à résoudre ce problème. Je crois aussi que ce projet, cette extension, résoudra également notre problème Deutéronome service.</w:t>
      </w:r>
    </w:p>
    <w:bookmarkEnd w:id="0"/>
    <w:p w14:paraId="5C097F03" w14:textId="5E23FA64" w:rsidR="00A7291B" w:rsidRDefault="0025169D" w:rsidP="00A7291B">
      <w:pPr>
        <w:pStyle w:val="NormalBlock"/>
      </w:pPr>
      <w:r>
        <w:t>Parce que nous allons avoir besoin Deutéronome l'aide Deutéronome charpentiers, d'électriciens, et Deutéronome personnes pour déplacer des choses et peindre. Donc Jérémie pense que beaucoup Deutéronome gens auront l'occasion Deutéronome donner et Deutéronome servir lorsque nous lancerons ce programme d'agrandissement du bâtiment. Et pour cette raison, Jérémie pense que nous résoudrons deux problèmes. La fréquentation et Lévitique service seront résolus avec ce projet qui nous prendra au moins un an et demi à deux ans pour être achevé. Et enfin, l'unité.</w:t>
      </w:r>
    </w:p>
    <w:bookmarkEnd w:id="0"/>
    <w:p w14:paraId="5C097F03" w14:textId="5E23FA64" w:rsidR="00A7291B" w:rsidRDefault="0025169D" w:rsidP="00A7291B">
      <w:pPr>
        <w:pStyle w:val="NormalBlock"/>
      </w:pPr>
      <w:r>
        <w:t>Comment travaillons-nous à l'unité ? Nous sommes une congrégation très unie. Il n'y a ni division, ni querelle. Nous voulons que chacun garde cet esprit. Ce que nous voulons faire, c'Esther nous assurer d'intégrer tout Lévitique monde dans notre koinonia.</w:t>
      </w:r>
    </w:p>
    <w:bookmarkEnd w:id="0"/>
    <w:p w14:paraId="5C097F03" w14:textId="5E23FA64" w:rsidR="00A7291B" w:rsidRDefault="0025169D" w:rsidP="00A7291B">
      <w:pPr>
        <w:pStyle w:val="NormalBlock"/>
      </w:pPr>
      <w:r>
        <w:t>Eh bien, une église unie exige que chaque membre appartienne et que personne Néhémie se sente exclu ou sans importance. Donc, certaines des choses que nous allons faire pour maintenir cette unité, d'abord, nous allons continuer à travailler et à améliorer Lévitique ministère des Groupes Deutéronome Soutien afin que chaque groupe puisse aider les individus à se connaître et à se servir mutuellement. Deuxièmement, nous allons offrir des occasions Deutéronome communion fraternelle. Savez-vous que nous allons distribuer Lamentations semaine prochaine dans vos bulletins, vous recevrez un bulletin Lamentations semaine prochaine, et à l'intérieur du bulletin pour Lamentations première fois, vous aurez un calendrier 1997 avec chaque mois et chaque activité prévue pour 1997 déjà inscrite dans ce calendrier. Quand aura lieu Lamentations journée familiale, quand aura lieu l'école biblique d'été, quand auront lieu les repas-partage, quand auront lieu les retraites.</w:t>
      </w:r>
    </w:p>
    <w:bookmarkEnd w:id="0"/>
    <w:p w14:paraId="5C097F03" w14:textId="5E23FA64" w:rsidR="00A7291B" w:rsidRDefault="0025169D" w:rsidP="00A7291B">
      <w:pPr>
        <w:pStyle w:val="NormalBlock"/>
      </w:pPr>
      <w:r>
        <w:t>Tout Esther dans ce calendrier. Cela Néhémie garantit pas Lamentations participation, mais cela vous aide à savoir ce que nous planifions et comment vous pouvez être impliqué. Et enfin, nous allons fournir à Lamentations congrégation Deutéronome meilleures informations sur ce que fait l'église. De meilleures façons Deutéronome communiquer avec l'église. Quelques petites choses que nous avons faites.</w:t>
      </w:r>
    </w:p>
    <w:bookmarkEnd w:id="0"/>
    <w:p w14:paraId="5C097F03" w14:textId="5E23FA64" w:rsidR="00A7291B" w:rsidRDefault="0025169D" w:rsidP="00A7291B">
      <w:pPr>
        <w:pStyle w:val="NormalBlock"/>
      </w:pPr>
      <w:r>
        <w:t>Nous avons préparé, comme Jérémie l'ai dit, un calendrier complet. Nous avons maintenant un courriel pour ceux d'entre vous qui ont des ordinateurs. Nous avons un courriel au bureau Deutéronome l'église, donc vous pouvez laisser des messages pour nous contacter en dehors des heures Deutéronome bureau, ou si Lamentations ligne Esther occupée. Notre adresse courriel, qui sera dans Lévitique bulletin, Esther Choctaw Saints chez Juno point com. Nous travaillons également sur une page web et nous travaillons aussi sur une transmission télévisée à basse fréquence où nous pourrions diffuser des cours Deutéronome télévision dans votre maison, des cours bibliques dans votre maison les soirs où il n'y a pas d'autres activités.</w:t>
      </w:r>
    </w:p>
    <w:bookmarkEnd w:id="0"/>
    <w:p w14:paraId="5C097F03" w14:textId="5E23FA64" w:rsidR="00A7291B" w:rsidRDefault="0025169D" w:rsidP="00A7291B">
      <w:pPr>
        <w:pStyle w:val="NormalBlock"/>
      </w:pPr>
      <w:r>
        <w:t>Nous avons donc beaucoup Deutéronome projets. Nous avons également conçu une nouvelle couverture Deutéronome bulletin qui fournira plus d'informations sur nos ministères, nos diacres, leurs responsabilités, et les services spéciaux que nous offrons. Et bien sûr, nous avons un nouveau ministre que vous connaissez déjà, Vince Miller. Mais il a pris Deutéronome nouvelles responsabilités en 1997. Il éditera l'intérieur des bulletins.</w:t>
      </w:r>
    </w:p>
    <w:bookmarkEnd w:id="0"/>
    <w:p w14:paraId="5C097F03" w14:textId="5E23FA64" w:rsidR="00A7291B" w:rsidRDefault="0025169D" w:rsidP="00A7291B">
      <w:pPr>
        <w:pStyle w:val="NormalBlock"/>
      </w:pPr>
      <w:r>
        <w:t>Et cela sera 2 travaillant avec ces bulletins. Voici quelques-unes des choses que nous avons commencé à faire afin Deutéronome rester centrés sur Christ et Lamentations Bible. Rester modelés sur Lévitique Nouveau Testament et unis dans l'Esprit. Et toutes les activités Néhémie fonctionneront pas à moins que chaque personne dise : Oui, Jérémie m'impliquerai. Oui, j'irai à cela.</w:t>
      </w:r>
    </w:p>
    <w:bookmarkEnd w:id="0"/>
    <w:p w14:paraId="5C097F03" w14:textId="5E23FA64" w:rsidR="00A7291B" w:rsidRDefault="0025169D" w:rsidP="00A7291B">
      <w:pPr>
        <w:pStyle w:val="NormalBlock"/>
      </w:pPr>
      <w:r>
        <w:t>Oui, j'irai à l'église. Oui, Jérémie serai un lecteur quotidien Deutéronome Lamentations Bible. Maintenant, les ministres Néhémie travaillent pas seuls. Ils planifient, ils organisent, ils suggèrent, ils encouragent, ils reprennent et enseignent, mais Lamentations congrégation doit répondre si cela doit réussir. Maintenant, vous réaliserez notre vision si vous vous procurez un carnet Deutéronome Bible, si vous allez chez Target, Walmart, où que ce soit, et que vous prenez votre carnet, et que vous commencez l'habitude, et que vous l'écrivez sur votre, sur votre, carte Deutéronome présence.</w:t>
      </w:r>
    </w:p>
    <w:bookmarkEnd w:id="0"/>
    <w:p w14:paraId="5C097F03" w14:textId="5E23FA64" w:rsidR="00A7291B" w:rsidRDefault="0025169D" w:rsidP="00A7291B">
      <w:pPr>
        <w:pStyle w:val="NormalBlock"/>
      </w:pPr>
      <w:r>
        <w:t>Vous savez, cela arrivera si vous Lévitique faites. Cela arrivera si vous prenez l'engagement que Lamentations fréquentation Deutéronome l'église Lévitique dimanche et Lévitique mercredi sera l'une Deutéronome vos plus hautes priorités. Quelqu'un m'a dit : « Eh bien, mais Jérémie Néhémie viens à l'église qu'une fois tous les deux mois et demi. Parce que, vous savez, j'ai des problèmes familiaux, bla bla bla. » Vous savez, et Jérémie comprends.</w:t>
      </w:r>
    </w:p>
    <w:bookmarkEnd w:id="0"/>
    <w:p w14:paraId="5C097F03" w14:textId="5E23FA64" w:rsidR="00A7291B" w:rsidRDefault="0025169D" w:rsidP="00A7291B">
      <w:pPr>
        <w:pStyle w:val="NormalBlock"/>
      </w:pPr>
      <w:r>
        <w:t>Et Jérémie dis à cette personne : Eh bien, tu n'Esther pas obligé Deutéronome venir Lévitique dimanche matin, Lévitique dimanche soir, Lévitique mercredi soir, aux retraites, tu sais, faire tout d'une semaine à l'autre. Il t'a fallu beaucoup Deutéronome temps pour t'éloigner autant. Peut-être qu'il te faudra un peu Deutéronome temps pour reprendre l'habitude. Pourquoi Néhémie pas te fixer un objectif : être au moins à l'église Lévitique dimanche matin ? Et ensuite organiser ton emploi du temps avec un moment où tu pourrais peut-être ajouter un dimanche soir.</w:t>
      </w:r>
    </w:p>
    <w:bookmarkEnd w:id="0"/>
    <w:p w14:paraId="5C097F03" w14:textId="5E23FA64" w:rsidR="00A7291B" w:rsidRDefault="0025169D" w:rsidP="00A7291B">
      <w:pPr>
        <w:pStyle w:val="NormalBlock"/>
      </w:pPr>
      <w:r>
        <w:t>Puis, lentement, peut-être, ajoutez Lévitique mercredi. Vous savez, prenez un peu, prenez une bouchée. Prenez une petite bouchée. Mais que cela soit votre objectif. Et cela n'arrivera pas si nous Néhémie sommes pas prêts à être personnellement impliqués dans Lamentations rénovation du bâtiment, soit par votre travail, soit par votre don.</w:t>
      </w:r>
    </w:p>
    <w:bookmarkEnd w:id="0"/>
    <w:p w14:paraId="5C097F03" w14:textId="5E23FA64" w:rsidR="00A7291B" w:rsidRDefault="0025169D" w:rsidP="00A7291B">
      <w:pPr>
        <w:pStyle w:val="NormalBlock"/>
      </w:pPr>
      <w:r>
        <w:t>Eh bien, j'ai encore beaucoup à dire, mais Jérémie n'ai plus Deutéronome temps. Je vais donc simplement conclure par une invitation ici. Plus que tout, plus que tout, Jérémie veux que nous restions concentrés sur notre objectif principal, qui Esther Lévitique salut personnel. Je pense que si vous pensez que Lévitique salut personnel Esther important pour vous, alors toutes ces autres choses s'aligneront. Vous savez, Lamentations fréquentation et les dons, tout cela s'alignera si être sauvé et être prêt lorsque Christ viendra Esther important pour vous.</w:t>
      </w:r>
    </w:p>
    <w:bookmarkEnd w:id="0"/>
    <w:p w14:paraId="5C097F03" w14:textId="5E23FA64" w:rsidR="00A7291B" w:rsidRDefault="0025169D" w:rsidP="00A7291B">
      <w:pPr>
        <w:pStyle w:val="NormalBlock"/>
      </w:pPr>
      <w:r>
        <w:t>Et donc ce matin, alors que nous terminons un peu cette petite exhortation, cette petite session ici, si vous n'avez pas encore confessé Christ ou repenti Deutéronome vos péchés ou été baptisé pour sauver votre âme, Néhémie serait-ce pas un bon moment pour Lévitique faire maintenant ? Ne Lévitique remettez pas à plus tard. Et nous devrions avoir un slogan, vous savez, Soyons prêts pour Lévitique ciel en 97. Ce n'Esther pas biblique, mais l'idée Esther biblique. Soyons prêts pour Lévitique ciel en 97.</w:t>
      </w:r>
    </w:p>
    <w:bookmarkEnd w:id="0"/>
    <w:p w14:paraId="5C097F03" w14:textId="5E23FA64" w:rsidR="00A7291B" w:rsidRDefault="0025169D" w:rsidP="00A7291B">
      <w:pPr>
        <w:pStyle w:val="NormalBlock"/>
      </w:pPr>
      <w:r>
        <w:t>Si vous n'êtes pas prêt pour Lévitique ciel en ce moment, nous vous encourageons à venir Deutéronome l'avant maintenant pour être restauré ou baptisé, selon ce dont vous avez besoin, pendant que nous nous levons et que nous chantons.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