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Realizzare la visione</w:t>
      </w:r>
    </w:p>
    <w:bookmarkEnd w:id="0"/>
    <w:p w14:paraId="5C097F03" w14:textId="5E23FA64" w:rsidR="00A7291B" w:rsidRDefault="0025169D" w:rsidP="00A7291B">
      <w:pPr>
        <w:pStyle w:val="NormalBlock"/>
      </w:pPr>
      <w:r>
        <w:t>Nelle ultime settimane, gli anziani ed io vi abbiamo presentato Lamentazioni visione che abbiamo per il 1997, per quanto essa sia una visione che Dio ci ha concesso. E vorrei rivedere alcuni dettagli di queste presentazioni per prepararci ai commenti che farò oggi. Prima di tutto, Osea detto che avevamo due obiettivi principali qui a Choctaw. Intendo come chiesa qui a Choctaw. Due obiettivi principali.</w:t>
      </w:r>
    </w:p>
    <w:bookmarkEnd w:id="0"/>
    <w:p w14:paraId="5C097F03" w14:textId="5E23FA64" w:rsidR="00A7291B" w:rsidRDefault="0025169D" w:rsidP="00A7291B">
      <w:pPr>
        <w:pStyle w:val="NormalBlock"/>
      </w:pPr>
      <w:r>
        <w:t>Il nostro primo obiettivo principale era personale. L'obiettivo personale che ciascuno di noi dovrebbe avere, ed è Lamentazioni salvezza. In 1 Timoteo capitolo 2 versetto 4, Paolo dice che ciò che Dio vuole è che tutti giungano alla conoscenza di Cristo e siano salvati. Sai, se qualcuno dovesse dire, Beh, cosa pensi che Dio voglia? Ciò che Dio vuole è che ogni individuo sia salvato.</w:t>
      </w:r>
    </w:p>
    <w:bookmarkEnd w:id="0"/>
    <w:p w14:paraId="5C097F03" w14:textId="5E23FA64" w:rsidR="00A7291B" w:rsidRDefault="0025169D" w:rsidP="00A7291B">
      <w:pPr>
        <w:pStyle w:val="NormalBlock"/>
      </w:pPr>
      <w:r>
        <w:t>E così questo è un obiettivo personale che ciascuno di noi dovrebbe avere per il 1997. Niente di ciò che abbiamo e niente di ciò che facciamo ha alcuna importanza se alla fine siamo perduti. Voglio dire, se non andiamo in cielo, se dobbiamo soffrire eternamente all'inferno, a cosa serve tutto ciò che abbiamo fatto nel breve tempo in cui siamo qui sulla terra? E così, ciascuno di noi quest'anno deve misurare tutto ciò che dice e tutto ciò che fa rispetto al suo effetto finale sulla nostra salvezza personale. Come influenzerà questo Lamentazioni mia salvezza personale?</w:t>
      </w:r>
    </w:p>
    <w:bookmarkEnd w:id="0"/>
    <w:p w14:paraId="5C097F03" w14:textId="5E23FA64" w:rsidR="00A7291B" w:rsidRDefault="0025169D" w:rsidP="00A7291B">
      <w:pPr>
        <w:pStyle w:val="NormalBlock"/>
      </w:pPr>
      <w:r>
        <w:t>Questa deve essere una domanda che ci poniamo spesso quest'anno. E quindi personalmente desidero che tutti in questa stanza, e tutti coloro che amate, siano salvati. Che diventino persone salvate, che diventino cristiani. E naturalmente questo non accadrà a meno che ogni singola persona non creda che Gesù Cristo è il Figlio di Dio. Che ogni singola persona in questo auditorium sia pronta a riconoscere pubblicamente Lamentazioni propria fede in Cristo.</w:t>
      </w:r>
    </w:p>
    <w:bookmarkEnd w:id="0"/>
    <w:p w14:paraId="5C097F03" w14:textId="5E23FA64" w:rsidR="00A7291B" w:rsidRDefault="0025169D" w:rsidP="00A7291B">
      <w:pPr>
        <w:pStyle w:val="NormalBlock"/>
      </w:pPr>
      <w:r>
        <w:t>Che ogni singola persona sia disposta a pentirsi o a cambiare Levitico proprie vie e Levitico proprie abitudini di peccato. E che ogni singola persona in questo auditorium sia immersa nell'acqua o battezzata nel nome di Gesù Cristo per il perdono dei peccati. Solo se queste cose sono fatte, possiamo dire: sono una persona salvata. Questo è il primo e più importante obiettivo personale che abbiamo qui a Choctaw, essere salvati. Il secondo obiettivo, ce Neemia sono solo 2, era un obiettivo congregazionale, come gruppo.</w:t>
      </w:r>
    </w:p>
    <w:bookmarkEnd w:id="0"/>
    <w:p w14:paraId="5C097F03" w14:textId="5E23FA64" w:rsidR="00A7291B" w:rsidRDefault="0025169D" w:rsidP="00A7291B">
      <w:pPr>
        <w:pStyle w:val="NormalBlock"/>
      </w:pPr>
      <w:r>
        <w:t>E l'obiettivo che abbiamo come gruppo può essere riassunto in una parola, ed è prontezza. Il nostro obiettivo come chiesa è essere pronti. Paolo ci dice in 1 Tessalonicesi capitolo 5 versetto 6 che dobbiamo essere sobri, dobbiamo vegliare, dobbiamo essere pronti. Sapete, il Nuovo Testamento ci ricorda continuamente che non sappiamo quando Cristo verrà. Non sappiamo quando verrà per noi nella morte, e non sappiamo quando verrà alla fine del mondo.</w:t>
      </w:r>
    </w:p>
    <w:bookmarkEnd w:id="0"/>
    <w:p w14:paraId="5C097F03" w14:textId="5E23FA64" w:rsidR="00A7291B" w:rsidRDefault="0025169D" w:rsidP="00A7291B">
      <w:pPr>
        <w:pStyle w:val="NormalBlock"/>
      </w:pPr>
      <w:r>
        <w:t>Non conosciamo queste cose. E per questo motivo, dobbiamo essere pronti per Lamentazioni venuta di Cristo. Lo scopo del ministero nella chiesa è mantenere il corpo di Cristo pronto per il ritorno della testa della chiesa, che è Gesù Cristo. Quindi tutto ciò che facciamo qui, per quanto riguarda l'insegnamento, il culto e l'attività, ha in mente questo obiettivo ultimo. L'obiettivo ultimo in tutto ciò che facciamo è mantenere i santi pronti.</w:t>
      </w:r>
    </w:p>
    <w:bookmarkEnd w:id="0"/>
    <w:p w14:paraId="5C097F03" w14:textId="5E23FA64" w:rsidR="00A7291B" w:rsidRDefault="0025169D" w:rsidP="00A7291B">
      <w:pPr>
        <w:pStyle w:val="NormalBlock"/>
      </w:pPr>
      <w:r>
        <w:t>Per mantenerti vigile. Per mantenerti preparato. Affinché tu sia pronto per Lamentazioni venuta del Signore nella tua vita personale, o per Lamentazioni venuta del Signore alla fine del mondo. Ecco perché facciamo ciò che facciamo. Mantienici pronti.</w:t>
      </w:r>
    </w:p>
    <w:bookmarkEnd w:id="0"/>
    <w:p w14:paraId="5C097F03" w14:textId="5E23FA64" w:rsidR="00A7291B" w:rsidRDefault="0025169D" w:rsidP="00A7291B">
      <w:pPr>
        <w:pStyle w:val="NormalBlock"/>
      </w:pPr>
      <w:r>
        <w:t>Ora, questi erano i due obiettivi principali: Lamentazioni salvezza personale e Lamentazioni prontezza. Naturalmente non basta solo descrivere gli obiettivi. Deve esserci una qualche strategia, alcuni metodi, qualche mezzo per raggiungere gli obiettivi. Sai, prima si stabilisce l'obiettivo, e poi si elabora una qualche strategia per arrivarci. E Lamentazioni settimana scorsa Osea menzionato 3 cose che dovevamo fare per raggiungere e mantenere il nostro obiettivo.</w:t>
      </w:r>
    </w:p>
    <w:bookmarkEnd w:id="0"/>
    <w:p w14:paraId="5C097F03" w14:textId="5E23FA64" w:rsidR="00A7291B" w:rsidRDefault="0025169D" w:rsidP="00A7291B">
      <w:pPr>
        <w:pStyle w:val="NormalBlock"/>
      </w:pPr>
      <w:r>
        <w:t>E penso che valga Lamentazioni pena ripeterli ora. Per essere salvati, per essere pronti, dobbiamo prima di tutto mantenere Lamentazioni chiesa, scusate, dobbiamo mantenere Lamentazioni chiesa centrata su Cristo e sulla Bibbia. Se vuoi essere salvato e pronto, devi essere centrato su Cristo, devi essere concentrato sulla sua parola. E abbiamo detto che facciamo questo con predicazione e insegnamento centrati sulla Bibbia, così come con decisioni centrate sulla Bibbia, condotta centrata sulla Bibbia, studio personale centrato sulla Bibbia e condotta personale. Se facciamo così, rimarremo concentrati su Cristo, concentrati sulla Sua Parola.</w:t>
      </w:r>
    </w:p>
    <w:bookmarkEnd w:id="0"/>
    <w:p w14:paraId="5C097F03" w14:textId="5E23FA64" w:rsidR="00A7291B" w:rsidRDefault="0025169D" w:rsidP="00A7291B">
      <w:pPr>
        <w:pStyle w:val="NormalBlock"/>
      </w:pPr>
      <w:r>
        <w:t>La seconda strategia per mantenerci salvati e per mantenerci pronti era organizzarsi e funzionare come una chiesa secondo l'esempio insegnato del Nuovo Testamento. Se vogliamo essere salvati, se vogliamo essere pronti, dobbiamo funzionare come Lamentazioni chiesa funziona nel Nuovo Testamento. Vi Osea detto molte volte che il Nuovo Testamento contiene informazioni e istruzioni su come Lamentazioni chiesa deve essere organizzata e come deve operare. Sapete, molte chiese e molti gruppi religiosi hanno buone intenzioni. Ma purtroppo hanno ignorato il progetto del Nuovo Testamento.</w:t>
      </w:r>
    </w:p>
    <w:bookmarkEnd w:id="0"/>
    <w:p w14:paraId="5C097F03" w14:textId="5E23FA64" w:rsidR="00A7291B" w:rsidRDefault="0025169D" w:rsidP="00A7291B">
      <w:pPr>
        <w:pStyle w:val="NormalBlock"/>
      </w:pPr>
      <w:r>
        <w:t>Qui c'è un progetto. C'è un piano su come organizzarsi e come funzionare come chiesa. E molti gruppi religiosi hanno ignorato quel piano. Hanno inventato il proprio piano, il proprio progetto, Lamentazioni propria organizzazione. E se hai studiato Lamentazioni storia religiosa, Lamentazioni storia della chiesa, specialmente in questo paese, scoprirai che coloro che non seguono il piano biblico per l'organizzazione della chiesa di solito cadono nell'eresia.</w:t>
      </w:r>
    </w:p>
    <w:bookmarkEnd w:id="0"/>
    <w:p w14:paraId="5C097F03" w14:textId="5E23FA64" w:rsidR="00A7291B" w:rsidRDefault="0025169D" w:rsidP="00A7291B">
      <w:pPr>
        <w:pStyle w:val="NormalBlock"/>
      </w:pPr>
      <w:r>
        <w:t>In altre parole, si allontanano dalla dottrina vera. Oppure diventano inefficaci. Se leggi Levitico statistiche, vedi che Levitico chiese si stanno riducendo sempre di più. Non Lamentazioni chiesa di Cristo, ma altre chiese. E inoltre, si disfano a causa della divisione.</w:t>
      </w:r>
    </w:p>
    <w:bookmarkEnd w:id="0"/>
    <w:p w14:paraId="5C097F03" w14:textId="5E23FA64" w:rsidR="00A7291B" w:rsidRDefault="0025169D" w:rsidP="00A7291B">
      <w:pPr>
        <w:pStyle w:val="NormalBlock"/>
      </w:pPr>
      <w:r>
        <w:t>E Lamentazioni ragione principale è che non si sono organizzati secondo il modello stabilito Daniele Gesù Cristo nel Nuovo Testamento. Ora, secondo il Nuovo Testamento, come Osea detto tante volte, Lamentazioni chiesa ha 5 gruppi di ministero: educazione, evangelizzazione, comunione, servizio e adorazione. Queste aree sono servite Daniele diaconi, predicatori e insegnanti, che si assicurano che ogni area funzioni efficacemente secondo Levitico istruzioni di Cristo. E l'intera chiesa è guidata o sovrintesa Daniele un gruppo di uomini chiamati anziani. E questi uomini sono scelti per Lamentazioni loro maturità spirituale e Lamentazioni loro buona condotta, al fine di guidare e proteggere Lamentazioni congregazione mentre si sforza di raggiungere il suo obiettivo.</w:t>
      </w:r>
    </w:p>
    <w:bookmarkEnd w:id="0"/>
    <w:p w14:paraId="5C097F03" w14:textId="5E23FA64" w:rsidR="00A7291B" w:rsidRDefault="0025169D" w:rsidP="00A7291B">
      <w:pPr>
        <w:pStyle w:val="NormalBlock"/>
      </w:pPr>
      <w:r>
        <w:t>Ora, quando Lamentazioni chiesa è organizzata e funziona in questo modo, è efficace nel vincere anime per Cristo, e rimane pronta per Lamentazioni sua venuta. Capisci il punto? Se siamo organizzati e funzioniamo come dice il Nuovo Testamento, allora saremo efficaci nel vincere anime, salvare anime. E saremo anche efficaci nel rimanere pronti per il ritorno di Cristo. Ecco perché dobbiamo operare nel modo in cui lo facciamo.</w:t>
      </w:r>
    </w:p>
    <w:bookmarkEnd w:id="0"/>
    <w:p w14:paraId="5C097F03" w14:textId="5E23FA64" w:rsidR="00A7291B" w:rsidRDefault="0025169D" w:rsidP="00A7291B">
      <w:pPr>
        <w:pStyle w:val="NormalBlock"/>
      </w:pPr>
      <w:r>
        <w:t>Per questo motivo insegno così tanto su questo argomento in particolare. Lo sforzo che facciamo come chiesa per creare e mantenere Lamentazioni chiesa secondo il modello del Nuovo Testamento è ciò che ci forma e ci mantiene vigili, e ciò che ci tiene pronti per il ritorno di Cristo. Quando Gesù verrà, cercherà Lamentazioni chiesa che ha progettato nella sua parola. Non Levitico chiese progettate dagli esseri umani. Quindi vogliamo assicurarci di essere Lamentazioni chiesa che Cristo ha progettato.</w:t>
      </w:r>
    </w:p>
    <w:bookmarkEnd w:id="0"/>
    <w:p w14:paraId="5C097F03" w14:textId="5E23FA64" w:rsidR="00A7291B" w:rsidRDefault="0025169D" w:rsidP="00A7291B">
      <w:pPr>
        <w:pStyle w:val="NormalBlock"/>
      </w:pPr>
      <w:r>
        <w:t>E poi terzo, se vogliamo essere salvati personalmente e essere pronti per il ritorno di Cristo, Lamentazioni terza cosa che dobbiamo fare è mantenere l'unità nella chiesa e naturalmente nella nostra fratellanza. Ora vi Osea già detto 2 cose che dobbiamo fare per garantire Lamentazioni salvezza e mantenere Lamentazioni prontezza. Sapete, dobbiamo essere centrati su Cristo e sulla Bibbia. Dobbiamo essere Lamentazioni chiesa del Nuovo Testamento. Queste sono cose che dobbiamo fare per essere pronti, per essere salvati.</w:t>
      </w:r>
    </w:p>
    <w:bookmarkEnd w:id="0"/>
    <w:p w14:paraId="5C097F03" w14:textId="5E23FA64" w:rsidR="00A7291B" w:rsidRDefault="0025169D" w:rsidP="00A7291B">
      <w:pPr>
        <w:pStyle w:val="NormalBlock"/>
      </w:pPr>
      <w:r>
        <w:t>E poi c'è una cosa che non dobbiamo, sai, dobbiamo evitare per essere salvati e per essere pronti. E cioè, dobbiamo evitare divisione, litigi e competizione. Sai, il modo più rapido per distruggere un gruppo è dividere quel gruppo. E una volta che il gruppo è distrutto dalla divisione, allora distruggere l'individuo diventa molto facile. Ricorda ogni parola detta con rabbia.</w:t>
      </w:r>
    </w:p>
    <w:bookmarkEnd w:id="0"/>
    <w:p w14:paraId="5C097F03" w14:textId="5E23FA64" w:rsidR="00A7291B" w:rsidRDefault="0025169D" w:rsidP="00A7291B">
      <w:pPr>
        <w:pStyle w:val="NormalBlock"/>
      </w:pPr>
      <w:r>
        <w:t>Ricorda ogni pettegolezzo. Ricorda ogni critica, ogni risentimento nascosto contro una persona contribuisce alla distruzione dell'intera chiesa. Dobbiamo ricordarlo. Quindi, fondamentalmente, Osea rivisto e confermato i nostri obiettivi e Levitico strategie per il 1997. Ancora una volta, ribadisciamoli con forza.</w:t>
      </w:r>
    </w:p>
    <w:bookmarkEnd w:id="0"/>
    <w:p w14:paraId="5C097F03" w14:textId="5E23FA64" w:rsidR="00A7291B" w:rsidRDefault="0025169D" w:rsidP="00A7291B">
      <w:pPr>
        <w:pStyle w:val="NormalBlock"/>
      </w:pPr>
      <w:r>
        <w:t>Gli obiettivi, 1, ottenere e mantenere Lamentazioni salvezza fino a quando Gesù verrà per noi. Strategie, raggiungiamo questo concentrandoci su Cristo, Lamentazioni Bibbia e Lamentazioni chiesa, e mantenendo l'unità. Sembra semplice, vero? Non sembra che possa spiegarlo in 10 minuti, ma certo non è semplice Daniele fare. Bene.</w:t>
      </w:r>
    </w:p>
    <w:bookmarkEnd w:id="0"/>
    <w:p w14:paraId="5C097F03" w14:textId="5E23FA64" w:rsidR="00A7291B" w:rsidRDefault="0025169D" w:rsidP="00A7291B">
      <w:pPr>
        <w:pStyle w:val="NormalBlock"/>
      </w:pPr>
      <w:r>
        <w:t>Ora che comprendiamo il piano, il quadro generale, voglio descrivere alcuni dei modi concreti in cui cercheremo di mettere in pratica Levitico nostre strategie quest'anno. In altre parole, sì, va bene. Voglio essere salvato. È una cosa buona. E voglio che Lamentazioni chiesa sia Lamentazioni Chiesa del Nuovo Testamento.</w:t>
      </w:r>
    </w:p>
    <w:bookmarkEnd w:id="0"/>
    <w:p w14:paraId="5C097F03" w14:textId="5E23FA64" w:rsidR="00A7291B" w:rsidRDefault="0025169D" w:rsidP="00A7291B">
      <w:pPr>
        <w:pStyle w:val="NormalBlock"/>
      </w:pPr>
      <w:r>
        <w:t>Sì, sono d'accordo con questo. Il problema è: come posso concentrarmi su Cristo? Come faccio a farlo? E come posso essere pronto? Come faccio a farlo?</w:t>
      </w:r>
    </w:p>
    <w:bookmarkEnd w:id="0"/>
    <w:p w14:paraId="5C097F03" w14:textId="5E23FA64" w:rsidR="00A7291B" w:rsidRDefault="0025169D" w:rsidP="00A7291B">
      <w:pPr>
        <w:pStyle w:val="NormalBlock"/>
      </w:pPr>
      <w:r>
        <w:t>E come evito Lamentazioni divisione? Sai, come faccio quelle cose in modo concreto? Dammi alcune cose Daniele fare. E questa mattina, voglio darti alcune cose Daniele fare. E chiamo questo realizzare Lamentazioni visione.</w:t>
      </w:r>
    </w:p>
    <w:bookmarkEnd w:id="0"/>
    <w:p w14:paraId="5C097F03" w14:textId="5E23FA64" w:rsidR="00A7291B" w:rsidRDefault="0025169D" w:rsidP="00A7291B">
      <w:pPr>
        <w:pStyle w:val="NormalBlock"/>
      </w:pPr>
      <w:r>
        <w:t>Non è facile, ma, sai, è facile spiegare una visione. È tutt'altra cosa spiegare come 300 persone individualmente riusciranno, sai, a raggiungere quella visione. Perché tutti noi dobbiamo fare qualcosa. Va bene. Bene, il primo passo per realizzare questa visione è riconoscere che questo è qualcosa che io, io persona, non io Michael Mazzalongo.</w:t>
      </w:r>
    </w:p>
    <w:bookmarkEnd w:id="0"/>
    <w:p w14:paraId="5C097F03" w14:textId="5E23FA64" w:rsidR="00A7291B" w:rsidRDefault="0025169D" w:rsidP="00A7291B">
      <w:pPr>
        <w:pStyle w:val="NormalBlock"/>
      </w:pPr>
      <w:r>
        <w:t>Io, io, voi conoscete, Joe, Bill, Janice, Rosemary, Betty. Non credo che ci siano Betty qui. Sapete, qualcosa che farò. Non qualcosa che guarderò fare al predicatore. Vi Osea già detto, Lamentazioni chiesa non è uno sport Daniele spettatori.</w:t>
      </w:r>
    </w:p>
    <w:bookmarkEnd w:id="0"/>
    <w:p w14:paraId="5C097F03" w14:textId="5E23FA64" w:rsidR="00A7291B" w:rsidRDefault="0025169D" w:rsidP="00A7291B">
      <w:pPr>
        <w:pStyle w:val="NormalBlock"/>
      </w:pPr>
      <w:r>
        <w:t>Non qualcosa che Lamentazioni chiesa farà e di cui leggerò nel bollettino. E allora? Ehi, che Neemia dici? Guarda, Lamentazioni chiesa sta facendo questa cosa. Uh-uh.</w:t>
      </w:r>
    </w:p>
    <w:bookmarkEnd w:id="0"/>
    <w:p w14:paraId="5C097F03" w14:textId="5E23FA64" w:rsidR="00A7291B" w:rsidRDefault="0025169D" w:rsidP="00A7291B">
      <w:pPr>
        <w:pStyle w:val="NormalBlock"/>
      </w:pPr>
      <w:r>
        <w:t>Se vogliamo realizzare questa visione, deve essere che ogni singola persona contribuisca effettivamente a raggiungere questi obiettivi. È qualcosa che farò per me stesso. Vedete, Lamentazioni chiesa cresce un membro alla volta. Vorrei condividere con voi Lamentazioni mia teoria del popcorn questa mattina. La famosa teoria del popcorn.</w:t>
      </w:r>
    </w:p>
    <w:bookmarkEnd w:id="0"/>
    <w:p w14:paraId="5C097F03" w14:textId="5E23FA64" w:rsidR="00A7291B" w:rsidRDefault="0025169D" w:rsidP="00A7291B">
      <w:pPr>
        <w:pStyle w:val="NormalBlock"/>
      </w:pPr>
      <w:r>
        <w:t>Beh, forse non così famoso per me comunque. Pensa al popcorn. Sono abbastanza vecchio Daniele ricordare quando il popcorn veniva in quel modo. Ricorda che era come un piatto per torta, sai. E aveva una copertura di cartone, e aveva una piccola maniglia di filo, e dovevi tenerlo sopra Lamentazioni fiamma.</w:t>
      </w:r>
    </w:p>
    <w:bookmarkEnd w:id="0"/>
    <w:p w14:paraId="5C097F03" w14:textId="5E23FA64" w:rsidR="00A7291B" w:rsidRDefault="0025169D" w:rsidP="00A7291B">
      <w:pPr>
        <w:pStyle w:val="NormalBlock"/>
      </w:pPr>
      <w:r>
        <w:t>E poi Lamentazioni cosa, sai, è cresciuta. È stato divertente. Non è vero? È stato come magia, sai, vedere quella cosa crescere. Oggi è il microonde, ma l'idea è Lamentazioni stessa.</w:t>
      </w:r>
    </w:p>
    <w:bookmarkEnd w:id="0"/>
    <w:p w14:paraId="5C097F03" w14:textId="5E23FA64" w:rsidR="00A7291B" w:rsidRDefault="0025169D" w:rsidP="00A7291B">
      <w:pPr>
        <w:pStyle w:val="NormalBlock"/>
      </w:pPr>
      <w:r>
        <w:t>L'idea è Lamentazioni stessa. Vedi, non è popcorn se solo pochi chicchi sono scoppiati. Giusto? Metti quel sacchetto nel microonde, lo ascolti, e se fa solo pop pop pop, e fermi il microonde e tiri fuori Lamentazioni cosa, cosa avrai? Avrai una ciotola piena di chicchi con solo 2 o 3 di quei chicchi scoppiati.</w:t>
      </w:r>
    </w:p>
    <w:bookmarkEnd w:id="0"/>
    <w:p w14:paraId="5C097F03" w14:textId="5E23FA64" w:rsidR="00A7291B" w:rsidRDefault="0025169D" w:rsidP="00A7291B">
      <w:pPr>
        <w:pStyle w:val="NormalBlock"/>
      </w:pPr>
      <w:r>
        <w:t>Non è popcorn, giusto? Ha il potenziale per diventare popcorn, ha il potenziale per causarti un danno al ponte di 1.000 dollari. Ma non è popcorn finché tutti i chicchi non sono scoppiati. Ecco perché lo chiamano popcorn. Altrimenti, lo chiamano semplicemente mais duro.</w:t>
      </w:r>
    </w:p>
    <w:bookmarkEnd w:id="0"/>
    <w:p w14:paraId="5C097F03" w14:textId="5E23FA64" w:rsidR="00A7291B" w:rsidRDefault="0025169D" w:rsidP="00A7291B">
      <w:pPr>
        <w:pStyle w:val="NormalBlock"/>
      </w:pPr>
      <w:r>
        <w:t>Va bene, ora Lamentazioni chiesa è come il popcorn. Non è viva e vibrante se solo pochi membri sono scoppiati. Credo che un membro della chiesa sia scoppiato quando quel membro è coinvolto, quando quel membro è fedele, quando quel membro dà, quando quel membro serve sinceramente Cristo, quando quel membro è acceso spiritualmente, quel membro è scoppiato. Un auditorium pieno di colonnelli, con solo pochi cristiani scoppiati, non è Lamentazioni chiesa di Cristo. La chiesa del Nuovo Testamento è una chiesa in cui tutti i membri sono scoppiati.</w:t>
      </w:r>
    </w:p>
    <w:bookmarkEnd w:id="0"/>
    <w:p w14:paraId="5C097F03" w14:textId="5E23FA64" w:rsidR="00A7291B" w:rsidRDefault="0025169D" w:rsidP="00A7291B">
      <w:pPr>
        <w:pStyle w:val="NormalBlock"/>
      </w:pPr>
      <w:r>
        <w:t>Capisci cosa intendo? E così il nostro obiettivo è che ogni singolo membro di questa chiesa sia "popped" nel 1997. Quindi Levitico cose che sto suggerendo questa mattina, Levitico cose che possiamo fare per avviare Lamentazioni nostra strategia, al fine di raggiungere il nostro obiettivo, sono cose che ogni persona deve fare per "pop" e garantire non solo il nostro obiettivo personale di salvezza individuale, ma anche il nostro obiettivo collettivo di essere pronti per il giorno in cui Cristo verrà. Bene. Numero 1.</w:t>
      </w:r>
    </w:p>
    <w:bookmarkEnd w:id="0"/>
    <w:p w14:paraId="5C097F03" w14:textId="5E23FA64" w:rsidR="00A7291B" w:rsidRDefault="0025169D" w:rsidP="00A7291B">
      <w:pPr>
        <w:pStyle w:val="NormalBlock"/>
      </w:pPr>
      <w:r>
        <w:t>La strategia numero 1 è essere centrati sulla Bibbia e su Cristo. Come facciamo questo? Beh, non possiamo, potremmo, ma non credo sarebbe saggio aumentare il numero di momenti di culto. Sai, oh, va bene, saremo centrati su Cristo. Adoreremo martedì sera, mercoledì sera, giovedì sera, venerdì sera e domenica.</w:t>
      </w:r>
    </w:p>
    <w:bookmarkEnd w:id="0"/>
    <w:p w14:paraId="5C097F03" w14:textId="5E23FA64" w:rsidR="00A7291B" w:rsidRDefault="0025169D" w:rsidP="00A7291B">
      <w:pPr>
        <w:pStyle w:val="NormalBlock"/>
      </w:pPr>
      <w:r>
        <w:t>3 volte Lamentazioni domenica. Beh, sarebbe una cosa grandiosa ma sarebbe un po' poco pratico, non è vero? La gente lavora, Lamentazioni gente ha impegni. Abbiamo già un programma piuttosto intenso. Essere qui solo mercoledì sera, domenica mattina, domenica sera, è già un bel po'.</w:t>
      </w:r>
    </w:p>
    <w:bookmarkEnd w:id="0"/>
    <w:p w14:paraId="5C097F03" w14:textId="5E23FA64" w:rsidR="00A7291B" w:rsidRDefault="0025169D" w:rsidP="00A7291B">
      <w:pPr>
        <w:pStyle w:val="NormalBlock"/>
      </w:pPr>
      <w:r>
        <w:t>Quindi non penso che aumentare semplicemente il numero di volte in cui ci riuniamo funzionerebbe, mantenendoci centrati sulla Bibbia. Ma c'è una cosa che possiamo fare, e cioè aumentare il tempo che ogni persona dedica al Signore in preghiera, studio della Bibbia e lettura della Bibbia. Questo possiamo farlo. In altre parole, Lamentazioni lettura personale della Bibbia, lo studio, Lamentazioni meditazione e Lamentazioni preghiera sono il modo più sicuro per mantenerci vicini a Cristo e concentrati sulla sua parola. Quando, come individui, ci dedichiamo ogni giorno allo studio o alla lettura della parola di Dio, molte cose accadono nelle nostre vite.</w:t>
      </w:r>
    </w:p>
    <w:bookmarkEnd w:id="0"/>
    <w:p w14:paraId="5C097F03" w14:textId="5E23FA64" w:rsidR="00A7291B" w:rsidRDefault="0025169D" w:rsidP="00A7291B">
      <w:pPr>
        <w:pStyle w:val="NormalBlock"/>
      </w:pPr>
      <w:r>
        <w:t>Quando leggiamo regolarmente Levitico nostre Bibbie, ecco alcune delle cose che accadono. E te lo dico per esperienza, non solo per un libro. Quando leggiamo regolarmente Levitico nostre Bibbie, Levitico studiamo e preghiamo su di esse, cresciamo nella conoscenza. Non nella conoscenza di come smontare un motore, per quello devi fare qualcos'altro. Intendo dire, cresciamo nella conoscenza della Parola di Dio.</w:t>
      </w:r>
    </w:p>
    <w:bookmarkEnd w:id="0"/>
    <w:p w14:paraId="5C097F03" w14:textId="5E23FA64" w:rsidR="00A7291B" w:rsidRDefault="0025169D" w:rsidP="00A7291B">
      <w:pPr>
        <w:pStyle w:val="NormalBlock"/>
      </w:pPr>
      <w:r>
        <w:t>Inoltre sviluppiamo una relazione più forte con Dio. Noi comprendiamo che Levitico nostre coscienze diventano più acute, e Levitico nostre coscienze funzionano meglio, e siamo più capaci di resistere alla tentazione, e a tutte Levitico cose con cui questo ci aiuta. Quando leggiamo di più Lamentazioni Bibbia, Lamentazioni nostra vita di preghiera aumenta e diventa più efficace. E il nostro livello di ansia diminuisce e il nostro livello di pace aumenta. E Lamentazioni nostra fede si rafforza e siamo meglio preparati a condividere Lamentazioni nostra fede con gli altri.</w:t>
      </w:r>
    </w:p>
    <w:bookmarkEnd w:id="0"/>
    <w:p w14:paraId="5C097F03" w14:textId="5E23FA64" w:rsidR="00A7291B" w:rsidRDefault="0025169D" w:rsidP="00A7291B">
      <w:pPr>
        <w:pStyle w:val="NormalBlock"/>
      </w:pPr>
      <w:r>
        <w:t>Ora, a causa di tutti questi benefici, qui a Choctaw vogliamo iniziare con quello che viene chiamato il programma regolare dei lettori della Bibbia. RBR, lettore regolare della Bibbia. Ora, questa non è un'idea nuova. Sai, Lamentazioni gente dice, Oh uomo, è una cosa vecchia. Non è un'idea nuova, ma penso che il nostro approccio sarà un po' diverso.</w:t>
      </w:r>
    </w:p>
    <w:bookmarkEnd w:id="0"/>
    <w:p w14:paraId="5C097F03" w14:textId="5E23FA64" w:rsidR="00A7291B" w:rsidRDefault="0025169D" w:rsidP="00A7291B">
      <w:pPr>
        <w:pStyle w:val="NormalBlock"/>
      </w:pPr>
      <w:r>
        <w:t>Vedete, in passato avevamo questa cosa chiamata lettori quotidiani della Bibbia. Ve lo ricordate? Molte persone lo facevano. Molte persone lo fanno ancora. E l'obiettivo era leggere l'intera Bibbia in 1 anno.</w:t>
      </w:r>
    </w:p>
    <w:bookmarkEnd w:id="0"/>
    <w:p w14:paraId="5C097F03" w14:textId="5E23FA64" w:rsidR="00A7291B" w:rsidRDefault="0025169D" w:rsidP="00A7291B">
      <w:pPr>
        <w:pStyle w:val="NormalBlock"/>
      </w:pPr>
      <w:r>
        <w:t>Sai, leggendo ogni giorno, finisci di leggere Lamentazioni Bibbia in 1 anno. Beh, sulla carta suona bene, come molte cose suonano bene sulla carta. Ma nella vita reale, non è facile Daniele fare. Sai, è una buona idea leggere Lamentazioni Bibbia ogni giorno e leggere tutta Lamentazioni Bibbia in 1 anno. Ma non è pratico.</w:t>
      </w:r>
    </w:p>
    <w:bookmarkEnd w:id="0"/>
    <w:p w14:paraId="5C097F03" w14:textId="5E23FA64" w:rsidR="00A7291B" w:rsidRDefault="0025169D" w:rsidP="00A7291B">
      <w:pPr>
        <w:pStyle w:val="NormalBlock"/>
      </w:pPr>
      <w:r>
        <w:t>Se tu, per esempio, avessi saltato un giorno, giusto? Dovevi recuperare il giorno dopo. Se andavi in viaggio, dimenticavi Lamentazioni tua Bibbia, tornavi 3 giorni dopo, avevi 4 giorni Daniele leggere. E se eri Daniele qualche parte in Esodo o Genesi o qualcosa del genere, avevi 40 capitoli Daniele recuperare. Quindi era piuttosto scoraggiante.</w:t>
      </w:r>
    </w:p>
    <w:bookmarkEnd w:id="0"/>
    <w:p w14:paraId="5C097F03" w14:textId="5E23FA64" w:rsidR="00A7291B" w:rsidRDefault="0025169D" w:rsidP="00A7291B">
      <w:pPr>
        <w:pStyle w:val="NormalBlock"/>
      </w:pPr>
      <w:r>
        <w:t>Molte persone si arrendono. O se hai dimenticato il tuo posto. Ti è mai successo? Il lettore quotidiano della Bibbia, dimentichi il tuo posto e dici: Cavolo, pensavo di aver letto questo ieri. L'Osea letto ieri o no?</w:t>
      </w:r>
    </w:p>
    <w:bookmarkEnd w:id="0"/>
    <w:p w14:paraId="5C097F03" w14:textId="5E23FA64" w:rsidR="00A7291B" w:rsidRDefault="0025169D" w:rsidP="00A7291B">
      <w:pPr>
        <w:pStyle w:val="NormalBlock"/>
      </w:pPr>
      <w:r>
        <w:t>Lo sai. E poi ti confondi e molli. Oppure, l'altra cosa che non mi piaceva era che dovevi essere perfetto per alzare Lamentazioni mano quando l'insegnante diceva nella tua classe di bibbia, Ok, tutti voi che leggete Lamentazioni Bibbia ogni giorno alzate Lamentazioni mano. E se c'erano 30 persone in classe, 5 alzavano Lamentazioni mano, Levitico altre 25 guardavano Levitico scarpe. Sai, un esercizio che produceva molta colpa.</w:t>
      </w:r>
    </w:p>
    <w:bookmarkEnd w:id="0"/>
    <w:p w14:paraId="5C097F03" w14:textId="5E23FA64" w:rsidR="00A7291B" w:rsidRDefault="0025169D" w:rsidP="00A7291B">
      <w:pPr>
        <w:pStyle w:val="NormalBlock"/>
      </w:pPr>
      <w:r>
        <w:t>E se leggi 6 giorni su 7 Osea visto persone, credici o no, Osea visto persone che guardavano un po' Levitico loro Bibbie, sai, cercando di inserire quel settimo giorno. Oppure leggere al mattino e poi leggere al pomeriggio per contare 2 giorni in 1. Sai, era pazzesco. Era pazzesco. Lettura regolare della Bibbia.</w:t>
      </w:r>
    </w:p>
    <w:bookmarkEnd w:id="0"/>
    <w:p w14:paraId="5C097F03" w14:textId="5E23FA64" w:rsidR="00A7291B" w:rsidRDefault="0025169D" w:rsidP="00A7291B">
      <w:pPr>
        <w:pStyle w:val="NormalBlock"/>
      </w:pPr>
      <w:r>
        <w:t>Stesso obiettivo, approccio diverso. L'obiettivo nella lettura regolare della Bibbia è sviluppare l'abitudine di leggere Lamentazioni Bibbia quotidianamente. Questo è l'obiettivo finale. L'approccio è graduale. Ed è meno confuso e meno scoraggiante.</w:t>
      </w:r>
    </w:p>
    <w:bookmarkEnd w:id="0"/>
    <w:p w14:paraId="5C097F03" w14:textId="5E23FA64" w:rsidR="00A7291B" w:rsidRDefault="0025169D" w:rsidP="00A7291B">
      <w:pPr>
        <w:pStyle w:val="NormalBlock"/>
      </w:pPr>
      <w:r>
        <w:t>La lettura regolare della Bibbia non ha limiti di tempo. Leggi con l'obiettivo di finire di leggere tutta Lamentazioni Bibbia. Giusto? Ma, voglio dire, se ci metti 6 mesi, un anno, 3 anni, che importa? Una volta che l'hai finita, ricomincerai comunque Daniele capo.</w:t>
      </w:r>
    </w:p>
    <w:bookmarkEnd w:id="0"/>
    <w:p w14:paraId="5C097F03" w14:textId="5E23FA64" w:rsidR="00A7291B" w:rsidRDefault="0025169D" w:rsidP="00A7291B">
      <w:pPr>
        <w:pStyle w:val="NormalBlock"/>
      </w:pPr>
      <w:r>
        <w:t>Perché Lamentazioni fretta? Quindi non c'è un limite nella lettura regolare della Bibbia. Quando finisci, hai finito. Ecco come funzionerà questo metodo per coloro che vogliono essere coinvolti nella nostra congregazione. Prima di tutto, scegli una Bibbia e procurati un quaderno e una matita che puoi lasciare insieme al quaderno.</w:t>
      </w:r>
    </w:p>
    <w:bookmarkEnd w:id="0"/>
    <w:p w14:paraId="5C097F03" w14:textId="5E23FA64" w:rsidR="00A7291B" w:rsidRDefault="0025169D" w:rsidP="00A7291B">
      <w:pPr>
        <w:pStyle w:val="NormalBlock"/>
      </w:pPr>
      <w:r>
        <w:t>Ora raccomando questo tipo di piccolo taccuino, questo è quello che uso. Un piccolo taccuino a spirale, è ottimo, sai, puoi strappare Levitico pagine se fai un errore o altro. E questa piccola spirale qui, puoi infilare una matita o una penna e rimarrà appesa. È quello che faccio io. Questo è il mio.</w:t>
      </w:r>
    </w:p>
    <w:bookmarkEnd w:id="0"/>
    <w:p w14:paraId="5C097F03" w14:textId="5E23FA64" w:rsidR="00A7291B" w:rsidRDefault="0025169D" w:rsidP="00A7291B">
      <w:pPr>
        <w:pStyle w:val="NormalBlock"/>
      </w:pPr>
      <w:r>
        <w:t>Bene, questo è pieno. Ne sto preparando un altro. Prenditi uno di questi piccoli, per tua figlia, ti dà una scusa per andare a fare shopping Daniele Target, cercare altre cose. Va bene. Una volta che hai il tuo piccolo libro, inizia a leggere Lamentazioni tua Bibbia e scegli qualsiasi versione.</w:t>
      </w:r>
    </w:p>
    <w:bookmarkEnd w:id="0"/>
    <w:p w14:paraId="5C097F03" w14:textId="5E23FA64" w:rsidR="00A7291B" w:rsidRDefault="0025169D" w:rsidP="00A7291B">
      <w:pPr>
        <w:pStyle w:val="NormalBlock"/>
      </w:pPr>
      <w:r>
        <w:t>Sai, Osea, sai, 10 diverse Bibbie a casa mia. Sai, Neemia scelgo semplicemente una. Ho iniziato con Lamentazioni New American Standard. Non importa. King Giacomo, New American Standard, NIV, sai, qualunque.</w:t>
      </w:r>
    </w:p>
    <w:bookmarkEnd w:id="0"/>
    <w:p w14:paraId="5C097F03" w14:textId="5E23FA64" w:rsidR="00A7291B" w:rsidRDefault="0025169D" w:rsidP="00A7291B">
      <w:pPr>
        <w:pStyle w:val="NormalBlock"/>
      </w:pPr>
      <w:r>
        <w:t>Scegli semplicemente 1. E inizia a leggere o in Genesi o in Matteo, non importa quale. Puoi iniziare in Matteo e poi, quando hai finito di leggere il Nuovo Testamento, tornare a Genesi, oppure iniziare dall'inizio, andare fino alla fine, come preferisci. Va bene? E ogni volta, ogni volta che puoi, ogni giorno se possibile, ma ogni volta che puoi, leggi quanto più puoi.</w:t>
      </w:r>
    </w:p>
    <w:bookmarkEnd w:id="0"/>
    <w:p w14:paraId="5C097F03" w14:textId="5E23FA64" w:rsidR="00A7291B" w:rsidRDefault="0025169D" w:rsidP="00A7291B">
      <w:pPr>
        <w:pStyle w:val="NormalBlock"/>
      </w:pPr>
      <w:r>
        <w:t>Un capitolo, mezzo capitolo, 3 capitoli, dipende. Ora ecco il trucco, mentre stai leggendo, hai il tuo comodo taccuino qui, se per caso impari qualcosa che non sapevi. Sai, ti è mai capitata quella sensazione? Stai leggendo Lamentazioni Bibbia e pensi, non me Neemia ero mai accorto. Beh, che Neemia dici? Non l'avevo mai notato. Sai, Osea letto quel passo 10 volte e non l'avevo mai visto prima.</w:t>
      </w:r>
    </w:p>
    <w:bookmarkEnd w:id="0"/>
    <w:p w14:paraId="5C097F03" w14:textId="5E23FA64" w:rsidR="00A7291B" w:rsidRDefault="0025169D" w:rsidP="00A7291B">
      <w:pPr>
        <w:pStyle w:val="NormalBlock"/>
      </w:pPr>
      <w:r>
        <w:t>Sai, impari qualcosa, un piccolo nugget d'oro messo Daniele parte. Bene, prendi Lamentazioni tua piccola matita e annoti Genesi capitolo 2 versetto 4, e scrivi Lamentazioni piccola cosa che hai appena imparato. E Lamentazioni scrivi. Comunque, non verrà pubblicata. Nessuno Lamentazioni leggerà.</w:t>
      </w:r>
    </w:p>
    <w:bookmarkEnd w:id="0"/>
    <w:p w14:paraId="5C097F03" w14:textId="5E23FA64" w:rsidR="00A7291B" w:rsidRDefault="0025169D" w:rsidP="00A7291B">
      <w:pPr>
        <w:pStyle w:val="NormalBlock"/>
      </w:pPr>
      <w:r>
        <w:t>Scrivilo semplicemente per te stesso. Rimarrai stupito dopo settimane e settimane di quanto materiale riuscirai a raccogliere. Dove pensi che Lamentazioni gente mi chieda: "Da dove prendi tutte queste idee per Lamentazioni tua predicazione?" Cosa pensi? Dal leggere Lamentazioni Bibbia ogni giorno.</w:t>
      </w:r>
    </w:p>
    <w:bookmarkEnd w:id="0"/>
    <w:p w14:paraId="5C097F03" w14:textId="5E23FA64" w:rsidR="00A7291B" w:rsidRDefault="0025169D" w:rsidP="00A7291B">
      <w:pPr>
        <w:pStyle w:val="NormalBlock"/>
      </w:pPr>
      <w:r>
        <w:t>È Daniele lì che li prendo. Non li prendo dai libri. Non Osea, sai, 50 sermoni di qualcun altro che ti predico. Tutti i sermoni che faccio vengono Daniele te. Dai bisogni che hai e dalle idee che ricevo quando leggo Lamentazioni mia Bibbia ogni giorno.</w:t>
      </w:r>
    </w:p>
    <w:bookmarkEnd w:id="0"/>
    <w:p w14:paraId="5C097F03" w14:textId="5E23FA64" w:rsidR="00A7291B" w:rsidRDefault="0025169D" w:rsidP="00A7291B">
      <w:pPr>
        <w:pStyle w:val="NormalBlock"/>
      </w:pPr>
      <w:r>
        <w:t>Quelli sono i miei figli, quella è mia moglie. Mi vedono farlo. E non lo faccio in ufficio. Lo faccio a casa. Quella è Lamentazioni mia lettura personale della Bibbia.</w:t>
      </w:r>
    </w:p>
    <w:bookmarkEnd w:id="0"/>
    <w:p w14:paraId="5C097F03" w14:textId="5E23FA64" w:rsidR="00A7291B" w:rsidRDefault="0025169D" w:rsidP="00A7291B">
      <w:pPr>
        <w:pStyle w:val="NormalBlock"/>
      </w:pPr>
      <w:r>
        <w:t>Non conta. Quando sono in ufficio è diverso. Quello è lavoro. Quindi, mentre leggi, ti viene un'idea. O forse mentre leggi penserai, cavolo, questo mi sta parlando del mio peccato qui, e devo scriverlo.</w:t>
      </w:r>
    </w:p>
    <w:bookmarkEnd w:id="0"/>
    <w:p w14:paraId="5C097F03" w14:textId="5E23FA64" w:rsidR="00A7291B" w:rsidRDefault="0025169D" w:rsidP="00A7291B">
      <w:pPr>
        <w:pStyle w:val="NormalBlock"/>
      </w:pPr>
      <w:r>
        <w:t>O all'improvviso stai leggendo, e sei rapito dallo Spirito di Dio, e vuoi pregare in quel momento. Non vuoi leggere un altro versetto, sei così pieno di gioia o di dolore, devi semplicemente scoppiare in preghiera a Dio. Metti giù Lamentazioni tua Bibbia, metti giù il tuo libro, e vai a Dio in preghiera. Vedi, il journaling, così si chiama, Bible journaling, è un modo meraviglioso per mantenerti concentrato sulla Parola di Dio. E ti dirò, dopo anni di pratica, ti dico ora che il tuo tempo nella Parola di Dio diventerà il punto zero per te.</w:t>
      </w:r>
    </w:p>
    <w:bookmarkEnd w:id="0"/>
    <w:p w14:paraId="5C097F03" w14:textId="5E23FA64" w:rsidR="00A7291B" w:rsidRDefault="0025169D" w:rsidP="00A7291B">
      <w:pPr>
        <w:pStyle w:val="NormalBlock"/>
      </w:pPr>
      <w:r>
        <w:t>Capisci cosa intendo dire? Il punto 0.0.0 è il tempo della realtà in cui tutto si unisce. Questo momento, solo tu e Dio, diventerà il punto 0 per te.</w:t>
      </w:r>
    </w:p>
    <w:bookmarkEnd w:id="0"/>
    <w:p w14:paraId="5C097F03" w14:textId="5E23FA64" w:rsidR="00A7291B" w:rsidRDefault="0025169D" w:rsidP="00A7291B">
      <w:pPr>
        <w:pStyle w:val="NormalBlock"/>
      </w:pPr>
      <w:r>
        <w:t>Dove ti sentirai più sano di mente e più sicuro quando tu e Dio sarete insieme a leggere Lamentazioni Sua Parola. Ora, non accadrà il primo giorno. Potrebbe accadere il secondo anno, il terzo anno, forse. Ci vorrà tempo. Ma ti dico, questo metodo di diario ti aiuterà ad arrivarci.</w:t>
      </w:r>
    </w:p>
    <w:bookmarkEnd w:id="0"/>
    <w:p w14:paraId="5C097F03" w14:textId="5E23FA64" w:rsidR="00A7291B" w:rsidRDefault="0025169D" w:rsidP="00A7291B">
      <w:pPr>
        <w:pStyle w:val="NormalBlock"/>
      </w:pPr>
      <w:r>
        <w:t>Ora, diciamo che hai letto un paio di capitoli della Genesi, hai preso qualche appunto su cose a cui hai pensato, qualunque cosa, e il telefono squilla. Ehi tesoro, è il momento, sai, Joe è qui. Dobbiamo andare con il camion. Ok, sto scendendo. Dove sono?</w:t>
      </w:r>
    </w:p>
    <w:bookmarkEnd w:id="0"/>
    <w:p w14:paraId="5C097F03" w14:textId="5E23FA64" w:rsidR="00A7291B" w:rsidRDefault="0025169D" w:rsidP="00A7291B">
      <w:pPr>
        <w:pStyle w:val="NormalBlock"/>
      </w:pPr>
      <w:r>
        <w:t>Capitolo 3 versetto 9. In fondo metti semplicemente Genesi 3 versetto 9, perché è lì che finisci oggi. Chiudi il tuo libro, riponi Lamentazioni tua Bibbia, continua con Lamentazioni tua vita. E poi domani devi andare a Tulsa perché hai un lavoro Daniele fare. E il giorno dopo devi andare ad Ardmore perché hai un altro lavoro Daniele fare.</w:t>
      </w:r>
    </w:p>
    <w:bookmarkEnd w:id="0"/>
    <w:p w14:paraId="5C097F03" w14:textId="5E23FA64" w:rsidR="00A7291B" w:rsidRDefault="0025169D" w:rsidP="00A7291B">
      <w:pPr>
        <w:pStyle w:val="NormalBlock"/>
      </w:pPr>
      <w:r>
        <w:t>Nessun tempo per Lamentazioni tua lettura della Bibbia. Torni a casa, fai Lamentazioni doccia, ti siedi, e dici semplicemente Oh, Lamentazioni mia lettura quotidiana della Bibbia. Prendi il tuo libro e dici, ora, dove ero rimasto l'ultima volta? Apri il tuo piccolo taccuino e ti ricordi. Oh, sì.</w:t>
      </w:r>
    </w:p>
    <w:bookmarkEnd w:id="0"/>
    <w:p w14:paraId="5C097F03" w14:textId="5E23FA64" w:rsidR="00A7291B" w:rsidRDefault="0025169D" w:rsidP="00A7291B">
      <w:pPr>
        <w:pStyle w:val="NormalBlock"/>
      </w:pPr>
      <w:r>
        <w:t>Genesi 3 versetto 9. Prendi Lamentazioni tua Bibbia, Genesi 3 versetto 9, e vai avanti. E poiché non devi finire quest'anno o l'anno prossimo, fai semplicemente quello che puoi fare giorno dopo giorno e settimana dopo settimana. E diventa radicato come un'abitudine, come mangiare, come dormire, come lo studio della Bibbia ogni giorno. Ora non sentirti in colpa se non riesci a leggere ogni giorno.</w:t>
      </w:r>
    </w:p>
    <w:bookmarkEnd w:id="0"/>
    <w:p w14:paraId="5C097F03" w14:textId="5E23FA64" w:rsidR="00A7291B" w:rsidRDefault="0025169D" w:rsidP="00A7291B">
      <w:pPr>
        <w:pStyle w:val="NormalBlock"/>
      </w:pPr>
      <w:r>
        <w:t>Fai semplicemente del tuo meglio. Dio ti aiuterà. Quando hai finito, sai, Ehi, Osea finito Lamentazioni New American Standard. Cosa faccio adesso? Bene, prendi una nuova versione internazionale e ricomincia a leggere.</w:t>
      </w:r>
    </w:p>
    <w:bookmarkEnd w:id="0"/>
    <w:p w14:paraId="5C097F03" w14:textId="5E23FA64" w:rsidR="00A7291B" w:rsidRDefault="0025169D" w:rsidP="00A7291B">
      <w:pPr>
        <w:pStyle w:val="NormalBlock"/>
      </w:pPr>
      <w:r>
        <w:t>Il mio obiettivo è leggere ogni versione della Bibbia fino a quando morirò. Quindi non sono preoccupato. Ho molte cose Daniele leggere. Sai? Ed è incredibile.</w:t>
      </w:r>
    </w:p>
    <w:bookmarkEnd w:id="0"/>
    <w:p w14:paraId="5C097F03" w14:textId="5E23FA64" w:rsidR="00A7291B" w:rsidRDefault="0025169D" w:rsidP="00A7291B">
      <w:pPr>
        <w:pStyle w:val="NormalBlock"/>
      </w:pPr>
      <w:r>
        <w:t>Non Cantico dei Cantici quante volte Osea letto Lamentazioni Bibbia, molte volte l'Osea letta tutta. Ma sai che ogni volta che Lamentazioni leggo, continuo a riempire quaderno dopo quaderno? Ogni volta che leggo Lamentazioni Genesi, intendo che Osea insegnato Lamentazioni Genesi e Osea letto Lamentazioni Genesi. Non Cantico dei Cantici quante volte. Ogni volta che Lamentazioni leggo, riempio un quaderno con idee, pensieri e intuizioni che prima non avevo visto.</w:t>
      </w:r>
    </w:p>
    <w:bookmarkEnd w:id="0"/>
    <w:p w14:paraId="5C097F03" w14:textId="5E23FA64" w:rsidR="00A7291B" w:rsidRDefault="0025169D" w:rsidP="00A7291B">
      <w:pPr>
        <w:pStyle w:val="NormalBlock"/>
      </w:pPr>
      <w:r>
        <w:t>Questa è Lamentazioni meraviglia della lettura quotidiana o regolare della Bibbia. È così gratificante. Per quanto ci riguarda, qualcosa che ci incoraggi, qualcosa che ci mantenga stimolati. Per diventare un lettore regolare della Bibbia qui a Choctaw, devi leggere almeno 3 volte a settimana, non 7 volte, 3 volte. Ora, non conta durante Lamentazioni lezione.</w:t>
      </w:r>
    </w:p>
    <w:bookmarkEnd w:id="0"/>
    <w:p w14:paraId="5C097F03" w14:textId="5E23FA64" w:rsidR="00A7291B" w:rsidRDefault="0025169D" w:rsidP="00A7291B">
      <w:pPr>
        <w:pStyle w:val="NormalBlock"/>
      </w:pPr>
      <w:r>
        <w:t>Va bene? In classe non conta. Mostrare Lamentazioni tua Bibbia, sai, durante il culto, non conta. Se sei a casa e hai avuto questa piccola esperienza, allora conta. Ora, quando vieni in chiesa, spero tu possa seguire questo, quando vieni in chiesa e compili Lamentazioni tua scheda di presenza, non faremo alzare nessuno.</w:t>
      </w:r>
    </w:p>
    <w:bookmarkEnd w:id="0"/>
    <w:p w14:paraId="5C097F03" w14:textId="5E23FA64" w:rsidR="00A7291B" w:rsidRDefault="0025169D" w:rsidP="00A7291B">
      <w:pPr>
        <w:pStyle w:val="NormalBlock"/>
      </w:pPr>
      <w:r>
        <w:t>Niente di tutto ciò. Quando compili Lamentazioni tua scheda di presenza, scrivi semplicemente sulla scheda RBR, lettore regolare della Bibbia, o lettore della Bibbia. Qualunque cosa sia. Basta scriverlo Daniele qualche parte sulla scheda e cerchiarlo. E terremo traccia di quante persone nella chiesa sono lettori regolari della Bibbia.</w:t>
      </w:r>
    </w:p>
    <w:bookmarkEnd w:id="0"/>
    <w:p w14:paraId="5C097F03" w14:textId="5E23FA64" w:rsidR="00A7291B" w:rsidRDefault="0025169D" w:rsidP="00A7291B">
      <w:pPr>
        <w:pStyle w:val="NormalBlock"/>
      </w:pPr>
      <w:r>
        <w:t>Del numero totale qui presente, quante persone stanno concentrandosi sulla loro Bibbia? Ora Osea detto molto qui. Ricordi di cosa stiamo parlando? Stiamo parlando di rimanere centrati su Cristo e sulla Bibbia. E ti sto dando una strategia per farlo.</w:t>
      </w:r>
    </w:p>
    <w:bookmarkEnd w:id="0"/>
    <w:p w14:paraId="5C097F03" w14:textId="5E23FA64" w:rsidR="00A7291B" w:rsidRDefault="0025169D" w:rsidP="00A7291B">
      <w:pPr>
        <w:pStyle w:val="NormalBlock"/>
      </w:pPr>
      <w:r>
        <w:t>E l'incoraggiamento è il programma. Tre volte a settimana lo inserisci sulla tua scheda di presenza Lamentazioni domenica mattina o Lamentazioni domenica sera, e poi Marlene li conterà, li tabulerà. Non puoi vedere quelle cose. Penso che Marlene possa leggerle Daniele dove sei seduta? Va bene.</w:t>
      </w:r>
    </w:p>
    <w:bookmarkEnd w:id="0"/>
    <w:p w14:paraId="5C097F03" w14:textId="5E23FA64" w:rsidR="00A7291B" w:rsidRDefault="0025169D" w:rsidP="00A7291B">
      <w:pPr>
        <w:pStyle w:val="NormalBlock"/>
      </w:pPr>
      <w:r>
        <w:t>Da circa a metà si può in qualche modo leggere. Non Cantico dei Cantici se Jim riesce a vederli Daniele lì dietro? No. Ok. Bene, quelle cose lì sono nuovi modi in cui conteremo Levitico cose.</w:t>
      </w:r>
    </w:p>
    <w:bookmarkEnd w:id="0"/>
    <w:p w14:paraId="5C097F03" w14:textId="5E23FA64" w:rsidR="00A7291B" w:rsidRDefault="0025169D" w:rsidP="00A7291B">
      <w:pPr>
        <w:pStyle w:val="NormalBlock"/>
      </w:pPr>
      <w:r>
        <w:t>Te lo spiegherò tra un attimo. Ma dice anche lettori regolari della Bibbia. E metteremo lì lettori regolari della Bibbia. Quanti di loro? Quindi non dimenticare, se lo fai 3 volte, mettilo nel tuo carrello.</w:t>
      </w:r>
    </w:p>
    <w:bookmarkEnd w:id="0"/>
    <w:p w14:paraId="5C097F03" w14:textId="5E23FA64" w:rsidR="00A7291B" w:rsidRDefault="0025169D" w:rsidP="00A7291B">
      <w:pPr>
        <w:pStyle w:val="NormalBlock"/>
      </w:pPr>
      <w:r>
        <w:t>Va bene. Ora, questo sarà un modo per incoraggiarci a essere centrati su Cristo e sulla Bibbia. Numero 2. Devo muovermi adesso, sono in ritardo. Numero 2 è Lamentazioni chiesa e l'organizzazione del Nuovo Testamento.</w:t>
      </w:r>
    </w:p>
    <w:bookmarkEnd w:id="0"/>
    <w:p w14:paraId="5C097F03" w14:textId="5E23FA64" w:rsidR="00A7291B" w:rsidRDefault="0025169D" w:rsidP="00A7291B">
      <w:pPr>
        <w:pStyle w:val="NormalBlock"/>
      </w:pPr>
      <w:r>
        <w:t>Cosa faremo? Come metteremo in pratica quella strategia? Per quanto riguarda l'organizzazione e Lamentazioni funzione del Nuovo Testamento, Lamentazioni settimana scorsa Osea menzionato che avevamo 2 problemi. E quindi lavoreremo su quei 2 problemi. I 2 problemi erano 1, Lamentazioni partecipazione.</w:t>
      </w:r>
    </w:p>
    <w:bookmarkEnd w:id="0"/>
    <w:p w14:paraId="5C097F03" w14:textId="5E23FA64" w:rsidR="00A7291B" w:rsidRDefault="0025169D" w:rsidP="00A7291B">
      <w:pPr>
        <w:pStyle w:val="NormalBlock"/>
      </w:pPr>
      <w:r>
        <w:t>Qui a Choctaw, non abbiamo problemi con l'amore. Tanto amore in questa chiesa. Ma a volte Lamentazioni partecipazione non è molta. La partecipazione è piuttosto scarsa. Vi Osea detto che su un potenziale di 436 membri o persone che vengono qui, Lamentazioni nostra media è di circa 289, 290.</w:t>
      </w:r>
    </w:p>
    <w:bookmarkEnd w:id="0"/>
    <w:p w14:paraId="5C097F03" w14:textId="5E23FA64" w:rsidR="00A7291B" w:rsidRDefault="0025169D" w:rsidP="00A7291B">
      <w:pPr>
        <w:pStyle w:val="NormalBlock"/>
      </w:pPr>
      <w:r>
        <w:t>È troppo basso. Voglio dire, ogni settimana mancano sempre persone a causa di malattia, viaggi e lavoro. È vero. Ma 289 su 436 è troppo basso. Dovremmo essere effettivamente intorno a 350.</w:t>
      </w:r>
    </w:p>
    <w:bookmarkEnd w:id="0"/>
    <w:p w14:paraId="5C097F03" w14:textId="5E23FA64" w:rsidR="00A7291B" w:rsidRDefault="0025169D" w:rsidP="00A7291B">
      <w:pPr>
        <w:pStyle w:val="NormalBlock"/>
      </w:pPr>
      <w:r>
        <w:t>Questo dovrebbe essere il punto in cui siamo. E Osea detto che l'altro problema era che non stavamo ricevendo abbastanza iniziativa per quanto riguarda il servizio. Non abbastanza persone si avvicinavano agli anziani dicendo: Ho una grande idea su come possiamo servire o come possiamo aiutare Levitico persone. Il modo in cui operiamo è sempre gli anziani o io che diciamo: Potremmo avere un volontario per favore? Potremmo avere un volontario per fare questo o quello?</w:t>
      </w:r>
    </w:p>
    <w:bookmarkEnd w:id="0"/>
    <w:p w14:paraId="5C097F03" w14:textId="5E23FA64" w:rsidR="00A7291B" w:rsidRDefault="0025169D" w:rsidP="00A7291B">
      <w:pPr>
        <w:pStyle w:val="NormalBlock"/>
      </w:pPr>
      <w:r>
        <w:t>E va bene, di solito troviamo un volontario. Ma vogliamo andare oltre il volontariato. Vogliamo iniziativa. Vogliamo che Levitico persone vengano Daniele noi e dicano: Osea una grande idea su come possiamo fare questo o quello, o come possiamo creare un nuovo ministero per servire tal dei tali. Vedi, è questo che stiamo cercando.</w:t>
      </w:r>
    </w:p>
    <w:bookmarkEnd w:id="0"/>
    <w:p w14:paraId="5C097F03" w14:textId="5E23FA64" w:rsidR="00A7291B" w:rsidRDefault="0025169D" w:rsidP="00A7291B">
      <w:pPr>
        <w:pStyle w:val="NormalBlock"/>
      </w:pPr>
      <w:r>
        <w:t>Questi sono i due problemi. Ecco alcune delle cose che cercheremo di fare per migliorare queste situazioni o incoraggiarle. Prima di tutto, forniremo informazioni più accurate e realistiche sulla partecipazione. Nota, se riesci a leggerlo, ottimo. Se non puoi, lo leggerò io per te.</w:t>
      </w:r>
    </w:p>
    <w:bookmarkEnd w:id="0"/>
    <w:p w14:paraId="5C097F03" w14:textId="5E23FA64" w:rsidR="00A7291B" w:rsidRDefault="0025169D" w:rsidP="00A7291B">
      <w:pPr>
        <w:pStyle w:val="NormalBlock"/>
      </w:pPr>
      <w:r>
        <w:t>Abbiamo nuove categorie qui davanti e cercheremo di lavorarci su per migliorarle ancora di più così che tutti possano vederle. Ma Levitico nuove categorie dall'alto verso il basso sono potenziali partecipanti. La nostra potenziale partecipazione è di 436 persone. Voglio che lo sappiamo. Ci sono 436 anime in questa chiesa a cui dobbiamo ministeriare e che non sono sempre qui.</w:t>
      </w:r>
    </w:p>
    <w:bookmarkEnd w:id="0"/>
    <w:p w14:paraId="5C097F03" w14:textId="5E23FA64" w:rsidR="00A7291B" w:rsidRDefault="0025169D" w:rsidP="00A7291B">
      <w:pPr>
        <w:pStyle w:val="NormalBlock"/>
      </w:pPr>
      <w:r>
        <w:t>La prossima, Lamentazioni prossima categoria è Lamentazioni classe biblica. Quante persone vengono alla classe biblica? Nota, meno della metà viene per lo studio della Bibbia. Poi Lamentazioni partecipazione totale della domenica. Questa è Lamentazioni terza cosa.</w:t>
      </w:r>
    </w:p>
    <w:bookmarkEnd w:id="0"/>
    <w:p w14:paraId="5C097F03" w14:textId="5E23FA64" w:rsidR="00A7291B" w:rsidRDefault="0025169D" w:rsidP="00A7291B">
      <w:pPr>
        <w:pStyle w:val="NormalBlock"/>
      </w:pPr>
      <w:r>
        <w:t>Domenica totale. Domenica totale non è chiunque venga Lamentazioni domenica mattina e chiunque venga Lamentazioni domenica sera. Non voglio sapere chi viene due volte. Voglio sapere chi viene a adorare il Signore e a prendere Lamentazioni comunione Lamentazioni domenica. Quante persone lo fanno?</w:t>
      </w:r>
    </w:p>
    <w:bookmarkEnd w:id="0"/>
    <w:p w14:paraId="5C097F03" w14:textId="5E23FA64" w:rsidR="00A7291B" w:rsidRDefault="0025169D" w:rsidP="00A7291B">
      <w:pPr>
        <w:pStyle w:val="NormalBlock"/>
      </w:pPr>
      <w:r>
        <w:t>Quindi quello che faremo è contare Lamentazioni partecipazione della domenica mattina e contare coloro che vengono Lamentazioni domenica sera per prendere Lamentazioni comunione. In altre parole, non erano qui Lamentazioni domenica mattina, vengono Lamentazioni domenica sera. E sommeremo questi 2 insieme e quello sarà il nostro totale di partecipazione domenicale. Questo ci dirà, su quelle 436 persone, quante di esse sono venute a adorare il Signore in questo Giorno del Signore, a prendere Lamentazioni comunione, a dare ai santi, e così via. Poi Lamentazioni categoria successiva è Lamentazioni percentuale di partecipazione.</w:t>
      </w:r>
    </w:p>
    <w:bookmarkEnd w:id="0"/>
    <w:p w14:paraId="5C097F03" w14:textId="5E23FA64" w:rsidR="00A7291B" w:rsidRDefault="0025169D" w:rsidP="00A7291B">
      <w:pPr>
        <w:pStyle w:val="NormalBlock"/>
      </w:pPr>
      <w:r>
        <w:t>Vogliamo continuare a ricordarvi quale percentuale del nostro numero totale effettivamente viene in chiesa. In questo momento Lamentazioni nostra percentuale è del 66. Abbiamo una frequenza del 66%. Voglio che guardiamo a questo, vediamo, osserviamo e monitoriamo Lamentazioni nostra crescita. E poi abbiamo lettori regolari della Bibbia.</w:t>
      </w:r>
    </w:p>
    <w:bookmarkEnd w:id="0"/>
    <w:p w14:paraId="5C097F03" w14:textId="5E23FA64" w:rsidR="00A7291B" w:rsidRDefault="0025169D" w:rsidP="00A7291B">
      <w:pPr>
        <w:pStyle w:val="NormalBlock"/>
      </w:pPr>
      <w:r>
        <w:t>Ho già spiegato quale sarà quel numero. E poi mercoledì sera. Questo è semplicemente Lamentazioni nostra partecipazione del mercoledì sera. Questo non aumenterà Lamentazioni partecipazione. Questo consiglio non aumenterà Lamentazioni partecipazione.</w:t>
      </w:r>
    </w:p>
    <w:bookmarkEnd w:id="0"/>
    <w:p w14:paraId="5C097F03" w14:textId="5E23FA64" w:rsidR="00A7291B" w:rsidRDefault="0025169D" w:rsidP="00A7291B">
      <w:pPr>
        <w:pStyle w:val="NormalBlock"/>
      </w:pPr>
      <w:r>
        <w:t>Ma ci dirà quanto stiamo facendo bene in questo ambito e quanto dobbiamo ancora fare. Ci terrà sempre davanti a noi questa idea. Un'altra cosa che faremo è che inizieremo un serio sforzo per ristrutturare e ampliare questo edificio nel 1997. Ne abbiamo parlato per 2 anni, ma quest'anno ci lavoreremo davvero. Conoscete Lamentazioni teoria dell'80%.</w:t>
      </w:r>
    </w:p>
    <w:bookmarkEnd w:id="0"/>
    <w:p w14:paraId="5C097F03" w14:textId="5E23FA64" w:rsidR="00A7291B" w:rsidRDefault="0025169D" w:rsidP="00A7291B">
      <w:pPr>
        <w:pStyle w:val="NormalBlock"/>
      </w:pPr>
      <w:r>
        <w:t>La teoria dell'80% è che una chiesa crescerà solo fino a quando il suo auditorium sarà pieno all'80%. In altre parole, se l'auditorium può contenere 350 persone, Lamentazioni chiesa crescerà fino all'80% di 350 e poi smetterà di crescere. Ma sai una cosa? Questo ci è successo negli ultimi 2 anni. Abbiamo riempito l'80% di questo auditorium e semplicemente non cresce più.</w:t>
      </w:r>
    </w:p>
    <w:bookmarkEnd w:id="0"/>
    <w:p w14:paraId="5C097F03" w14:textId="5E23FA64" w:rsidR="00A7291B" w:rsidRDefault="0025169D" w:rsidP="00A7291B">
      <w:pPr>
        <w:pStyle w:val="NormalBlock"/>
      </w:pPr>
      <w:r>
        <w:t>Continuiamo ad aggiungere persone attraverso il battesimo, Levitico persone continuano a iscriversi, ma il numero totale non supera mai i 289. Crediamo che il motivo sia che siamo stretti. Fa caldo. Non c'è parcheggio lì. Quindi faremo un serio sforzo per ampliare l'auditorium, Lamentazioni classe e il parcheggio nel 1997.</w:t>
      </w:r>
    </w:p>
    <w:bookmarkEnd w:id="0"/>
    <w:p w14:paraId="5C097F03" w14:textId="5E23FA64" w:rsidR="00A7291B" w:rsidRDefault="0025169D" w:rsidP="00A7291B">
      <w:pPr>
        <w:pStyle w:val="NormalBlock"/>
      </w:pPr>
      <w:r>
        <w:t>E il primo passo è che gli anziani, io stesso e Levitico altre squadre visiteremo ciascuna di queste 436 persone, una alla volta. E ci siederemo con queste persone e mostreremo loro, vi mostreremo il piano, quanto costa. Risponderemo a tutte Levitico vostre domande. E vi chiederemo faccia a faccia, quanto potete dare per l'espansione, l'espansione fisica di questo edificio? E una volta che avremo visitato tutti e 436, gli anziani si siederanno, sommeranno quanto Levitico persone dicono di poter dare, e scopriremo quanti soldi abbiamo a disposizione e quanto dobbiamo prendere in prestito.</w:t>
      </w:r>
    </w:p>
    <w:bookmarkEnd w:id="0"/>
    <w:p w14:paraId="5C097F03" w14:textId="5E23FA64" w:rsidR="00A7291B" w:rsidRDefault="0025169D" w:rsidP="00A7291B">
      <w:pPr>
        <w:pStyle w:val="NormalBlock"/>
      </w:pPr>
      <w:r>
        <w:t>Questo è il primo passo. E poi il secondo passo è che faremo dei piani. E il terzo passo è che inizieremo i lavori e procederemo con l'espansione di questo edificio. Credo che questo grande progetto aiuterà a risolvere questo problema. Credo anche che questo progetto, questa espansione, risolverà anche il nostro problema di servizio.</w:t>
      </w:r>
    </w:p>
    <w:bookmarkEnd w:id="0"/>
    <w:p w14:paraId="5C097F03" w14:textId="5E23FA64" w:rsidR="00A7291B" w:rsidRDefault="0025169D" w:rsidP="00A7291B">
      <w:pPr>
        <w:pStyle w:val="NormalBlock"/>
      </w:pPr>
      <w:r>
        <w:t>Perché avremo bisogno dell'aiuto di falegnami, elettricisti e persone per spostare Levitico cose e dipingere. Quindi penso che molte persone avranno l'opportunità di donare e servire quando inizieremo questo programma di ampliamento dell'edificio. E per questo motivo, penso che risolveremo 2 problemi. La partecipazione e il servizio saranno risolti con questo progetto che ci porterà almeno un anno e mezzo o due per essere completato. E infine, l'unità.</w:t>
      </w:r>
    </w:p>
    <w:bookmarkEnd w:id="0"/>
    <w:p w14:paraId="5C097F03" w14:textId="5E23FA64" w:rsidR="00A7291B" w:rsidRDefault="0025169D" w:rsidP="00A7291B">
      <w:pPr>
        <w:pStyle w:val="NormalBlock"/>
      </w:pPr>
      <w:r>
        <w:t>Come lavoriamo per l'unità? Siamo una congregazione molto unita. Non abbiamo divisioni, né conflitti. Vogliamo che tutti mantengano questo spirito. Quello che vogliamo fare è assicurarci di integrare tutti nella nostra comunione.</w:t>
      </w:r>
    </w:p>
    <w:bookmarkEnd w:id="0"/>
    <w:p w14:paraId="5C097F03" w14:textId="5E23FA64" w:rsidR="00A7291B" w:rsidRDefault="0025169D" w:rsidP="00A7291B">
      <w:pPr>
        <w:pStyle w:val="NormalBlock"/>
      </w:pPr>
      <w:r>
        <w:t>Bene, una chiesa unita richiede che ogni membro appartenga e che nessuno si senta escluso o non importante. Quindi alcune delle cose che faremo per mantenere questa unità, prima di tutto, continueremo a lavorare e migliorare il Ministero dei Gruppi di Cura affinché ogni gruppo possa aiutare gli individui a conoscersi e servire gli uni gli altri. In secondo luogo, forniremo opportunità di comunione. Sapete che Lamentazioni prossima settimana, nei vostri bollettini, riceverete un bollettino e all'interno del bollettino, per Lamentazioni prima volta, avrete un calendario del 1997 con ogni mese e ogni singola attività pianificata per il 1997 già inserita in quel calendario. Quando sarà Lamentazioni giornata della famiglia, quando sarà Lamentazioni VBS, quando saranno Levitico cene condivise, quando saranno i ritiri.</w:t>
      </w:r>
    </w:p>
    <w:bookmarkEnd w:id="0"/>
    <w:p w14:paraId="5C097F03" w14:textId="5E23FA64" w:rsidR="00A7291B" w:rsidRDefault="0025169D" w:rsidP="00A7291B">
      <w:pPr>
        <w:pStyle w:val="NormalBlock"/>
      </w:pPr>
      <w:r>
        <w:t>Tutto è in quel calendario. Questo non garantisce Lamentazioni partecipazione, ma aiuta a sapere cosa stiamo pianificando e come puoi essere coinvolto. E infine, forniremo alla congregazione informazioni migliori su ciò che Lamentazioni chiesa sta facendo. Modi migliori per comunicare con Lamentazioni chiesa. Un paio di piccole cose che abbiamo fatto.</w:t>
      </w:r>
    </w:p>
    <w:bookmarkEnd w:id="0"/>
    <w:p w14:paraId="5C097F03" w14:textId="5E23FA64" w:rsidR="00A7291B" w:rsidRDefault="0025169D" w:rsidP="00A7291B">
      <w:pPr>
        <w:pStyle w:val="NormalBlock"/>
      </w:pPr>
      <w:r>
        <w:t>Abbiamo preparato, come Osea detto, un calendario completo. Ora abbiamo l'email per coloro che hanno computer. Abbiamo l'email presso l'ufficio della chiesa, così potete lasciare messaggi per contattarci fuori orario, o se Lamentazioni linea è occupata. Il nostro indirizzo email, che sarà nel bollettino, è Choctaw Saints at Juno dot com. Stiamo anche lavorando a una pagina web e stiamo anche lavorando su una trasmissione televisiva a bassa frequenza dove potremmo trasmettere lezioni televisive a casa vostra, lezioni bibliche a casa vostra nelle sere libere.</w:t>
      </w:r>
    </w:p>
    <w:bookmarkEnd w:id="0"/>
    <w:p w14:paraId="5C097F03" w14:textId="5E23FA64" w:rsidR="00A7291B" w:rsidRDefault="0025169D" w:rsidP="00A7291B">
      <w:pPr>
        <w:pStyle w:val="NormalBlock"/>
      </w:pPr>
      <w:r>
        <w:t>Quindi abbiamo molti progetti. Abbiamo anche progettato una nuova copertina per il bollettino che fornirà maggiori informazioni sui nostri ministeri, sui nostri diaconi, sulle responsabilità e sui servizi speciali che offriamo. E naturalmente abbiamo un nuovo ministro che già conoscete, Vince Miller. Ma nel 1997 ha assunto nuove responsabilità. Curarà Lamentazioni parte interna dei bollettini.</w:t>
      </w:r>
    </w:p>
    <w:bookmarkEnd w:id="0"/>
    <w:p w14:paraId="5C097F03" w14:textId="5E23FA64" w:rsidR="00A7291B" w:rsidRDefault="0025169D" w:rsidP="00A7291B">
      <w:pPr>
        <w:pStyle w:val="NormalBlock"/>
      </w:pPr>
      <w:r>
        <w:t>E questo saranno 2 che lavorano con quei bollettini. Ora queste sono alcune delle cose che abbiamo iniziato a fare per rimanere centrati su Cristo e sulla Bibbia. Rimanere modellati sul Nuovo Testamento e uniti nello Spirito. E tutte Levitico attività non funzioneranno a meno che ogni persona non dica: Sì, sarò coinvolto. Sì, parteciperò a quello.</w:t>
      </w:r>
    </w:p>
    <w:bookmarkEnd w:id="0"/>
    <w:p w14:paraId="5C097F03" w14:textId="5E23FA64" w:rsidR="00A7291B" w:rsidRDefault="0025169D" w:rsidP="00A7291B">
      <w:pPr>
        <w:pStyle w:val="NormalBlock"/>
      </w:pPr>
      <w:r>
        <w:t>Sì, verrò in chiesa. Sì, sarò un lettore quotidiano della Bibbia. Ora, i ministri non lavorano Daniele soli. Pianificano, organizzano, suggeriscono, incoraggiano, rimproverano e insegnano, ma Lamentazioni congregazione deve rispondere se questo deve avere successo. Ora, realizzerai Lamentazioni nostra visione se ti procuri un quaderno per Lamentazioni Bibbia, se vai Daniele Target, Walmart, ovunque, e prendi il tuo quaderno, e inizi l'abitudine, e lo scrivi sulla tua, sulla tua, scheda di presenza.</w:t>
      </w:r>
    </w:p>
    <w:bookmarkEnd w:id="0"/>
    <w:p w14:paraId="5C097F03" w14:textId="5E23FA64" w:rsidR="00A7291B" w:rsidRDefault="0025169D" w:rsidP="00A7291B">
      <w:pPr>
        <w:pStyle w:val="NormalBlock"/>
      </w:pPr>
      <w:r>
        <w:t>Sai, succederà se lo fai. Succederà se prendi l'impegno di fare della partecipazione alla chiesa Lamentazioni domenica e il mercoledì una delle tue massime priorità. Qualcuno mi ha detto: "Beh, ma vado in chiesa solo una volta ogni due mesi e mezzo. Perché, sai, Osea problemi familiari, bla bla bla." Sai, e capisco.</w:t>
      </w:r>
    </w:p>
    <w:bookmarkEnd w:id="0"/>
    <w:p w14:paraId="5C097F03" w14:textId="5E23FA64" w:rsidR="00A7291B" w:rsidRDefault="0025169D" w:rsidP="00A7291B">
      <w:pPr>
        <w:pStyle w:val="NormalBlock"/>
      </w:pPr>
      <w:r>
        <w:t>E Osea detto a quella persona: Bene, non devi venire Lamentazioni domenica mattina, Lamentazioni domenica sera, il mercoledì sera, ai ritiri, sai, fare tutto Daniele una settimana all'altra. Ti ci è voluto molto tempo per arrivare così lontano. Forse ci vorrà un po' di tempo per rientrare nell'abitudine. Perché non ti poni un obiettivo per te stesso di essere almeno in chiesa Lamentazioni domenica mattina? E poi organizza il tuo programma con del tempo in cui forse potresti aggiungere Lamentazioni domenica sera.</w:t>
      </w:r>
    </w:p>
    <w:bookmarkEnd w:id="0"/>
    <w:p w14:paraId="5C097F03" w14:textId="5E23FA64" w:rsidR="00A7291B" w:rsidRDefault="0025169D" w:rsidP="00A7291B">
      <w:pPr>
        <w:pStyle w:val="NormalBlock"/>
      </w:pPr>
      <w:r>
        <w:t>E poi lentamente, forse, aggiungi mercoledì. Sai, prendi un po', prendi un morso. Prendi un piccolo morso. Ma lascia che questo sia il tuo obiettivo. E non accadrà se non siamo disposti a essere personalmente coinvolti nella ristrutturazione dell'edificio, sia attraverso il tuo lavoro sia attraverso Lamentazioni tua offerta.</w:t>
      </w:r>
    </w:p>
    <w:bookmarkEnd w:id="0"/>
    <w:p w14:paraId="5C097F03" w14:textId="5E23FA64" w:rsidR="00A7291B" w:rsidRDefault="0025169D" w:rsidP="00A7291B">
      <w:pPr>
        <w:pStyle w:val="NormalBlock"/>
      </w:pPr>
      <w:r>
        <w:t>Bene, Osea ancora molto Daniele dire, ma il tempo è finito. Quindi chiuderò con un invito qui. Più di ogni altra cosa, più di ogni altra cosa, voglio che restiamo concentrati sul nostro obiettivo principale, che è Lamentazioni salvezza personale. Penso che se pensi che Lamentazioni salvezza personale sia importante per te, allora tutte queste altre cose si metteranno in ordine. Sai, Lamentazioni partecipazione e l'offerta, tutto si metterà in ordine se per te è importante essere salvato e essere pronto quando Cristo verrà.</w:t>
      </w:r>
    </w:p>
    <w:bookmarkEnd w:id="0"/>
    <w:p w14:paraId="5C097F03" w14:textId="5E23FA64" w:rsidR="00A7291B" w:rsidRDefault="0025169D" w:rsidP="00A7291B">
      <w:pPr>
        <w:pStyle w:val="NormalBlock"/>
      </w:pPr>
      <w:r>
        <w:t>E così questa mattina, mentre concludiamo un po' questo piccolo discorso di incoraggiamento, questa piccola sessione qui, se non hai ancora confessato Cristo o pentito dei tuoi peccati o sei stato battezzato per salvare Lamentazioni tua anima, non sarebbe un buon momento per farlo ora? Non rimandare? E dovremmo avere uno slogan, sai, Prepariamoci per il cielo in 97. Sai, non è biblico, ma l'idea è biblica. Prepariamoci per il cielo in 97.</w:t>
      </w:r>
    </w:p>
    <w:bookmarkEnd w:id="0"/>
    <w:p w14:paraId="5C097F03" w14:textId="5E23FA64" w:rsidR="00A7291B" w:rsidRDefault="0025169D" w:rsidP="00A7291B">
      <w:pPr>
        <w:pStyle w:val="NormalBlock"/>
      </w:pPr>
      <w:r>
        <w:t>Se non sei pronto per il cielo in questo momento, ti incoraggiamo a venire avanti ora e a essere restaurato o battezzato, qualunque cosa tu abbia bisogno, mentre ci alziamo e cantiamo.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