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Rendição</w:t>
      </w:r>
    </w:p>
    <w:bookmarkEnd w:id="0"/>
    <w:p w14:paraId="5C097F03" w14:textId="5E23FA64" w:rsidR="00A7291B" w:rsidRDefault="0025169D" w:rsidP="00A7291B">
      <w:pPr>
        <w:pStyle w:val="NormalBlock"/>
      </w:pPr>
      <w:r>
        <w:t>Dissemos que nosso objetivo principal é nos tornarmos mais semelhantes a Cristo — este é o "novo você" que buscamos alcançar com estas sessões. Essa busca exige que desenvolvamos certas disciplinas espirituais que temos estudado. Até agora, examinamos: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Intimidade - desenvolvendo uma caminhada mais próxima com Deus.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Simplicidade - removendo e reordenando aquelas coisas que tendem a prejudicar nossa intimidade com Deus.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Silêncio e 4. Solidão - que é aprender a ficar quieto e ouvir ou escutar o que Deus diz, uma vez que nos desligamos do mundo a fim de nos aproximarmos dEle.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Uma das disciplinas mais difíceis de aprender é a 5ª da série e aquela que examinaremos nesta sessão — a disciplina da rendição.</w:t>
      </w:r>
    </w:p>
    <w:p w14:paraId="6ABE7781" w14:textId="77777777" w:rsidR="00227BF5" w:rsidRDefault="00227BF5" w:rsidP="00227BF5">
      <w:pPr>
        <w:pStyle w:val="Heading2"/>
      </w:pPr>
      <w:r>
        <w:t>Rendição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Então, o que significa render-se a Deus? Abrir mão do nosso controle ou domínio sobre nossos direitos, planos, sonhos e colocá-los nas mãos de Deus. Por exemplo, não a minha vontade, mas que a Tua vontade seja feita, Senhor. Não o meu plano, sonho, direitos, mas que os Teus planos, visões e justiça sejam realizados.</w:t>
      </w:r>
    </w:p>
    <w:bookmarkEnd w:id="0"/>
    <w:p w14:paraId="5C097F03" w14:textId="5E23FA64" w:rsidR="00A7291B" w:rsidRDefault="0025169D" w:rsidP="00A7291B">
      <w:pPr>
        <w:pStyle w:val="NormalBlock"/>
      </w:pPr>
      <w:r>
        <w:t>A rendição é a disciplina mais difícil porque vai contra o nosso impulso mais poderoso — o interesse próprio. Como, então, realmente nos rendemos a Deus? Que método usamos para realizar isso?</w:t>
      </w:r>
    </w:p>
    <w:p w14:paraId="27FB83DB" w14:textId="77777777" w:rsidR="00227BF5" w:rsidRDefault="00227BF5" w:rsidP="00227BF5">
      <w:pPr>
        <w:pStyle w:val="Heading3"/>
      </w:pPr>
      <w:r>
        <w:t>1. Estude Cristo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olhando para Jesus, autor e consumador da fé, o qual, pelo gozo que lhe estava proposto, suportou a cruz, desprezando a afronta, e assentou-se à destra do trono de Deus.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Hebreus 12:2</w:t>
      </w:r>
    </w:p>
    <w:bookmarkEnd w:id="0"/>
    <w:p w14:paraId="255668C9" w14:textId="77777777" w:rsidR="00A7291B" w:rsidRDefault="0025169D" w:rsidP="00A7291B">
      <w:pPr>
        <w:pStyle w:val="PadTop24"/>
      </w:pPr>
      <w:r>
        <w:t>Precisamos estudar Sua vida não simplesmente para conhecer os fatos a respeito dela, mas, antes, para imitá-Lo. Paulo nos dá algumas informações práticas acerca de algumas coisas exigidas pela disciplina da rendição: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³ Nada façais por contenda ou por vanglória, mas por humildade; cada um considere os outros superiores a si mesmo. ⁴ Não atente cada um para o que é propriamente seu, mas cada qual também para o que é dos outros.</w:t>
        <w:br/>
        <w:t>⁵ De sorte que haja em vós o mesmo sentimento que houve também em Cristo Jesus,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Filipenses 2:3-5</w:t>
      </w:r>
    </w:p>
    <w:bookmarkEnd w:id="0"/>
    <w:p w14:paraId="255668C9" w14:textId="77777777" w:rsidR="00A7291B" w:rsidRDefault="0025169D" w:rsidP="00A7291B">
      <w:pPr>
        <w:pStyle w:val="PadTop24"/>
      </w:pPr>
      <w:r>
        <w:t>Observe 4 coisas: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Não façais nada por egoísmo ou vanglória. (vs. 3)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Com humildade, considerai os outros superiores a vós mesmos. Como fazer isso? Ouvi em vez de falar. (vs. 3)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Não olheis somente para o que é vosso. (vs. 4)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2"/>
        </w:numPr>
      </w:pPr>
      <w:r>
        <w:t>Olhai também para os interesses dos outros. (vs. 4)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Estas são coisas que Jesus fez ao nos dar o exemplo de submissão.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⁵ De sorte que haja em vós o mesmo sentimento que houve também em Cristo Jesus, ⁶ que, sendo em forma de Deus, não teve por usurpação ser igual a Deus. ⁷ Mas aniquilou-se a si mesmo, tomando a forma de servo, fazendo-se semelhante aos homens; ⁸ e, achado na forma de homem, humilhou-se a si mesmo, sendo obediente até à morte e morte de cruz. ⁹ Pelo que também Deus o exaltou soberanamente e lhe deu um nome que é sobre todo o nome, ¹⁰ para que ao nome de Jesus se dobre todo joelho dos que estão nos céus, e na terra, e debaixo da terra, ¹¹ e toda língua confesse que Jesus Cristo é o Senhor, para glória de Deus Pai.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Filipenses 2:5-11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Ele abriu mão de Sua posição.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Ele esvaziou-Se de poder.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Ele Se tornou não apenas um homem, mas um pobre e humilde servo de um homem.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3"/>
        </w:numPr>
      </w:pPr>
      <w:r>
        <w:t>Ele aceitou uma morte cruel e imerecida — rendição total.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 assim, o primeiro passo em direção à rendição é o estudo e a imitação daquele que a realizou perfeitamente.</w:t>
      </w:r>
    </w:p>
    <w:bookmarkEnd w:id="0"/>
    <w:p w14:paraId="5C097F03" w14:textId="5E23FA64" w:rsidR="00A7291B" w:rsidRDefault="0025169D" w:rsidP="00A7291B">
      <w:pPr>
        <w:pStyle w:val="NormalBlock"/>
      </w:pPr>
      <w:r>
        <w:t>... então estudamos Cristo, depois...</w:t>
      </w:r>
    </w:p>
    <w:p w14:paraId="27FB83DB" w14:textId="77777777" w:rsidR="00227BF5" w:rsidRDefault="00227BF5" w:rsidP="00227BF5">
      <w:pPr>
        <w:pStyle w:val="Heading3"/>
      </w:pPr>
      <w:r>
        <w:t>2. Comparar-nos com Cristo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que significa compararmo-nos com Ele e como isso cultiva a rendição dentro de nós mesmos?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Considerai, pois, aquele que suportou tais contradições dos pecadores contra si mesmo, para que não enfraqueçais, desfalecendo em vossos ânimos.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Hebreus 12:3</w:t>
      </w:r>
    </w:p>
    <w:bookmarkEnd w:id="0"/>
    <w:p w14:paraId="255668C9" w14:textId="77777777" w:rsidR="00A7291B" w:rsidRDefault="0025169D" w:rsidP="00A7291B">
      <w:pPr>
        <w:pStyle w:val="PadTop24"/>
      </w:pPr>
      <w:r>
        <w:t>Da próxima vez que você se sentir injustamente criticado, desanimado por causa do seu fardo ou com medo de abrir mão de algo agradável e confortável — pense nele e compare a sua situação com a dele. Em outras palavras, mantenha Jesus como seu padrão. Todos os outros exemplos humanos são motivados pelo instinto de sobrevivência. Somente Jesus demonstrou submissão perfeita. Enquanto nós e outros buscamos preservar a nossa vida, ele veio para entregá-la pelos pecadores como nós.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comparamos nossas vidas com a dEle (não com as nossas, nem com as de figuras esportivas ou de outros heróis) e imitamos a vida dEle... Quando fazemos isso, isso nos dá força para prosseguir com nossas próprias vidas cristãs, mesmo quando ficamos cansados.</w:t>
      </w:r>
    </w:p>
    <w:p w14:paraId="27FB83DB" w14:textId="77777777" w:rsidR="00227BF5" w:rsidRDefault="00227BF5" w:rsidP="00227BF5">
      <w:pPr>
        <w:pStyle w:val="Heading3"/>
      </w:pPr>
      <w:r>
        <w:t>3. Deixe ir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Soltar o controle sobre as coisas que você deseja possuir ou controlar o liberta para estar em submissão a Deus. É o esforço de "agarrar-se firmemente" à sua vida e aos seus bens que o esgota e escraviza. Deixar essas coisas de lado, submetendo-as a Deus, é o que nos liberta.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²⁴ Na verdade, na verdade vos digo que, se o grão de trigo, caindo na terra, não morrer, fica ele só; mas, se morrer, dá muito fruto. ²⁵ Quem ama a sua vida perdê-la-á, e quem, neste mundo, aborrece a sua vida, guardá-la-á para a vida eterna.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João 12:24-25</w:t>
      </w:r>
    </w:p>
    <w:bookmarkEnd w:id="0"/>
    <w:p w14:paraId="255668C9" w14:textId="77777777" w:rsidR="00A7291B" w:rsidRDefault="0025169D" w:rsidP="00A7291B">
      <w:pPr>
        <w:pStyle w:val="PadTop24"/>
      </w:pPr>
      <w:r>
        <w:t>A verdadeira vida (liberdade) só pode ser encontrada na submissão a Deus. A pergunta, portanto, é: "Como abrimos mão, como isso é feito em termos práticos?"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⁵ Confia no Senhor de todo o teu coração e não te estribes no teu próprio entendimento. ⁶ Reconhece-o em todos os teus caminhos, e ele endireitará as tuas veredas. ⁷ Não sejas sábio a teus próprios olhos; teme ao Senhor e aparta-te do mal. ⁸ Isso será remédio para o teu umbigo e medula para os teus ossos.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Provérbios 3:5-8</w:t>
      </w:r>
    </w:p>
    <w:p w14:paraId="6ABE7781" w14:textId="77777777" w:rsidR="00227BF5" w:rsidRDefault="00227BF5" w:rsidP="00227BF5">
      <w:pPr>
        <w:pStyle w:val="Heading2"/>
      </w:pPr>
      <w:r>
        <w:t>Formas práticas de abrir mão/entregar-se</w:t>
      </w:r>
    </w:p>
    <w:bookmarkEnd w:id="0"/>
    <w:p w14:paraId="76FE22ED" w14:textId="77777777" w:rsidR="00227BF5" w:rsidRDefault="00227BF5" w:rsidP="00227BF5">
      <w:pPr>
        <w:pStyle w:val="Heading4"/>
      </w:pPr>
      <w:r>
        <w:t>1. Abra mão de suas posses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Reconheça diante de Deus, em oração, que tudo o que você tem pertence, na verdade, a Ele; você é apenas um mordomo.</w:t>
      </w:r>
    </w:p>
    <w:p w14:paraId="76FE22ED" w14:textId="77777777" w:rsidR="00227BF5" w:rsidRDefault="00227BF5" w:rsidP="00227BF5">
      <w:pPr>
        <w:pStyle w:val="Heading4"/>
      </w:pPr>
      <w:r>
        <w:t>2. Abra mão do seu desejo por uma posição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Entregue a Deus sua fome por reconhecimento, benefícios e vantagens. Comece a encontrar sua segurança, valor e identidade somente nele.</w:t>
      </w:r>
    </w:p>
    <w:p w14:paraId="76FE22ED" w14:textId="77777777" w:rsidR="00227BF5" w:rsidRDefault="00227BF5" w:rsidP="00227BF5">
      <w:pPr>
        <w:pStyle w:val="Heading4"/>
      </w:pPr>
      <w:r>
        <w:t>3. Deixe de lado seus planos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É claro que precisamos fazer planos, mas estar prontos e pacientes quando Deus os muda. Não ficar irados e desanimados quando os planos são mudados é uma maneira clara e sincera de demonstrar que abrimos mão do controle exclusivo sobre nossos planos.</w:t>
      </w:r>
    </w:p>
    <w:p w14:paraId="76FE22ED" w14:textId="77777777" w:rsidR="00227BF5" w:rsidRDefault="00227BF5" w:rsidP="00227BF5">
      <w:pPr>
        <w:pStyle w:val="Heading4"/>
      </w:pPr>
      <w:r>
        <w:t>4. Deixe ir o seu povo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Desfrute de sua família e de seus amigos, mas reconheça que eles são apenas temporários. Entregue-os, juntamente com suas esperanças para eles, a Deus; transfira para Deus a responsabilidade pela vida e pela felicidade deles.</w:t>
      </w:r>
    </w:p>
    <w:bookmarkEnd w:id="0"/>
    <w:p w14:paraId="5C097F03" w14:textId="5E23FA64" w:rsidR="00A7291B" w:rsidRDefault="0025169D" w:rsidP="00A7291B">
      <w:pPr>
        <w:pStyle w:val="NormalBlock"/>
      </w:pPr>
      <w:r>
        <w:t>As recompensas da rendição são as surpresas que Deus tem reservadas para você quando você se rende a Ele. Quanto maior a luta para se render, maior a surpresa.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  <w:num w:numId="202" w16cid:durableId="116222136">
    <w:abstractNumId w:val="49"/>
    <w:lvlOverride w:ilvl="0">
      <w:startOverride w:val="1"/>
    </w:lvlOverride>
  </w:num>
  <w:num w:numId="203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