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Retribuição</w:t>
      </w:r>
    </w:p>
    <w:bookmarkEnd w:id="0"/>
    <w:p w14:paraId="5C097F03" w14:textId="5E23FA64" w:rsidR="00A7291B" w:rsidRDefault="0025169D" w:rsidP="00A7291B">
      <w:pPr>
        <w:pStyle w:val="NormalBlock"/>
      </w:pPr>
      <w:r>
        <w:t>Por favor, abram suas Bíblias em Mateus capítulo 7. Mateus capítulo 7 versículo 13. Mateus 7 versículo 13. Vamos ficar aí. Eu só quero ler esta passagem.</w:t>
      </w:r>
    </w:p>
    <w:bookmarkEnd w:id="0"/>
    <w:p w14:paraId="5C097F03" w14:textId="5E23FA64" w:rsidR="00A7291B" w:rsidRDefault="0025169D" w:rsidP="00A7291B">
      <w:pPr>
        <w:pStyle w:val="NormalBlock"/>
      </w:pPr>
      <w:r>
        <w:t>Minha lição é baseada neste trecho esta manhã. Jesus aqui está falando e diz: entrem pela porta estreita; porque larga é a porta, e espaçoso o caminho que conduz à perdição, e muitos são os que entram por ela. Porque estreita é a porta, e apertado o caminho</w:t>
      </w:r>
    </w:p>
    <w:bookmarkEnd w:id="0"/>
    <w:p w14:paraId="5C097F03" w14:textId="5E23FA64" w:rsidR="00A7291B" w:rsidRDefault="0025169D" w:rsidP="00A7291B">
      <w:pPr>
        <w:pStyle w:val="NormalBlock"/>
      </w:pPr>
      <w:r>
        <w:t>E algumas dessas duras realidades contidas neste versículo, ou nestes dois versículos, são as seguintes. Primeiro, Jesus diz que há apenas 2 escolhas que uma pessoa pode fazer Naum vida. Ele diz que há o caminho largo e há o caminho estreito. Não há meio termo. Você tem algo no meio termo?</w:t>
      </w:r>
    </w:p>
    <w:bookmarkEnd w:id="0"/>
    <w:p w14:paraId="5C097F03" w14:textId="5E23FA64" w:rsidR="00A7291B" w:rsidRDefault="0025169D" w:rsidP="00A7291B">
      <w:pPr>
        <w:pStyle w:val="NormalBlock"/>
      </w:pPr>
      <w:r>
        <w:t>Não há meio-termo. É estreito ou largo. A ideia Deuteronômio que todos os caminhos levam ao céu ou que cada um Deuteronômio nós deve encontrar seu próprio caminho para se relacionar com Deus, segundo Jesus, não é verdadeira. Jesus diz que você vai para o céu por meio dele ou não vai Deuteronômio jeito nenhum. Essa é uma realidade difícil do cristianismo.</w:t>
      </w:r>
    </w:p>
    <w:bookmarkEnd w:id="0"/>
    <w:p w14:paraId="5C097F03" w14:textId="5E23FA64" w:rsidR="00A7291B" w:rsidRDefault="0025169D" w:rsidP="00A7291B">
      <w:pPr>
        <w:pStyle w:val="NormalBlock"/>
      </w:pPr>
      <w:r>
        <w:t>Em segundo lugar, neste versículo ele diz que, dos dois caminhos, um é fácil e o outro é difícil. Novamente, não há meio-termo. Ele diz antecipadamente que o caminho para o céu por meio dele é difícil e o caminho para a destruição é fácil e agradável. É até agradável. E então, em terceiro lugar, ele diz que são poucos os que escolhem o caminho estreito e difícil para o céu.</w:t>
      </w:r>
    </w:p>
    <w:bookmarkEnd w:id="0"/>
    <w:p w14:paraId="5C097F03" w14:textId="5E23FA64" w:rsidR="00A7291B" w:rsidRDefault="0025169D" w:rsidP="00A7291B">
      <w:pPr>
        <w:pStyle w:val="NormalBlock"/>
      </w:pPr>
      <w:r>
        <w:t>Mas há muitas pessoas indo Naum direção oposta. Embora seja o caminho certo e a recompensa seja grande, Jesus diz que não são muitas as pessoas que o encontram, quanto mais dispostas a percorrer toda a distância. Claro, Jesus estava dizendo isso para preparar discípulos ansiosos que desejavam se tornar cristãos. Homem, vamos lá. Cristianismo, o Messias está aqui.</w:t>
      </w:r>
    </w:p>
    <w:bookmarkEnd w:id="0"/>
    <w:p w14:paraId="5C097F03" w14:textId="5E23FA64" w:rsidR="00A7291B" w:rsidRDefault="0025169D" w:rsidP="00A7291B">
      <w:pPr>
        <w:pStyle w:val="NormalBlock"/>
      </w:pPr>
      <w:r>
        <w:t>Vamos lá. Vamos em frente. E ele usou a imagem do caminho largo e do caminho estreito para adverti-los sobre as dificuldades que aguardavam aqueles que confessassem o nome Deuteronômio Jesus Cristo e começassem sua caminhada ao longo Daniel vida com ele, através desta vida para a próxima. Agora, algumas das dificuldades que ele mencionou em sermões anteriores que Mateus registra, ele menciona aqui, mas Deuteronômio uma maneira diferente. Nesta lição, ou em uma lição que Jesus disse anteriormente, ele os advertiu que esse caminho estreito exigiria certas coisas deles.</w:t>
      </w:r>
    </w:p>
    <w:bookmarkEnd w:id="0"/>
    <w:p w14:paraId="5C097F03" w14:textId="5E23FA64" w:rsidR="00A7291B" w:rsidRDefault="0025169D" w:rsidP="00A7291B">
      <w:pPr>
        <w:pStyle w:val="NormalBlock"/>
      </w:pPr>
      <w:r>
        <w:t>Não foi fácil, foi estreito por certas razões. Por exemplo, ele disse que a estrada estreita exigiria uma mudança Deuteronômio caráter para incluir misericórdia, pureza, mansidão, justiça, um anseio pela paz e a salvação Deuteronômio outras pessoas. A estrada estreita exige isso. Por isso não é fácil. Ele disse que a estrada estreita exigiria manter-se a um padrão mais elevado Deuteronômio conduta e a um padrão mais elevado Deuteronômio atitude nas áreas Deuteronômio relacionamentos sociais, fidelidade conjugal, prática religiosa e um desapego do mundo e Deuteronômio suas preocupações.</w:t>
      </w:r>
    </w:p>
    <w:bookmarkEnd w:id="0"/>
    <w:p w14:paraId="5C097F03" w14:textId="5E23FA64" w:rsidR="00A7291B" w:rsidRDefault="0025169D" w:rsidP="00A7291B">
      <w:pPr>
        <w:pStyle w:val="NormalBlock"/>
      </w:pPr>
      <w:r>
        <w:t>O cristianismo não é fácil porque exige um padrão mais elevado. Lembro-me Deuteronômio quando meus filhos eram mais jovens, eles diziam: Por que temos que fazer isso? Essas pessoas não precisam fazer isso. Por que temos que fazer isso? Por que temos que sempre dar um passo a mais?</w:t>
      </w:r>
    </w:p>
    <w:bookmarkEnd w:id="0"/>
    <w:p w14:paraId="5C097F03" w14:textId="5E23FA64" w:rsidR="00A7291B" w:rsidRDefault="0025169D" w:rsidP="00A7291B">
      <w:pPr>
        <w:pStyle w:val="NormalBlock"/>
      </w:pPr>
      <w:r>
        <w:t>E eu diria, Bem, porque somos cristãos. É por isso. O cristianismo exige um padrão mais elevado. Não é fácil. Não podemos assistir a todos os programas Deuteronômio TV, não podemos ler todos os livros, não podemos ir a todos os filmes, não podemos ouvir todos os discos, não podemos ver todas as apresentações ao vivo.</w:t>
      </w:r>
    </w:p>
    <w:bookmarkEnd w:id="0"/>
    <w:p w14:paraId="5C097F03" w14:textId="5E23FA64" w:rsidR="00A7291B" w:rsidRDefault="0025169D" w:rsidP="00A7291B">
      <w:pPr>
        <w:pStyle w:val="NormalBlock"/>
      </w:pPr>
      <w:r>
        <w:t>Não podemos fazer todas as coisas que todo mundo faz porque nossa fé exige um padrão mais elevado. Somos estreitos, estamos apertados. Jesus disse que o caminho estreito também exigia uma confiança completa e dependência Deuteronômio Deus para tudo. Agora, essas coisas podem ser grandes ideais que valem a pena buscar Deuteronômio vez em quando. Você sabe, padrão mais elevado, moralidade e toda a confiança em Deus.</w:t>
      </w:r>
    </w:p>
    <w:bookmarkEnd w:id="0"/>
    <w:p w14:paraId="5C097F03" w14:textId="5E23FA64" w:rsidR="00A7291B" w:rsidRDefault="0025169D" w:rsidP="00A7291B">
      <w:pPr>
        <w:pStyle w:val="NormalBlock"/>
      </w:pPr>
      <w:r>
        <w:t>Coisas boas para se buscar Deuteronômio vez em quando. Mas Jesus diz a Seus discípulos que essas coisas não eram apenas, sabe, ideais, essas coisas não eram apenas coisas Deuteronômio vez em quando, elas eram um estilo Deuteronômio vida real para aqueles que escolheram o caminho estreito. É como uma coisa diária. Que você não minta é uma coisa diária, não apenas quando lhe convém. Você diz a verdade quando está pressionado e quando é fácil.</w:t>
      </w:r>
    </w:p>
    <w:bookmarkEnd w:id="0"/>
    <w:p w14:paraId="5C097F03" w14:textId="5E23FA64" w:rsidR="00A7291B" w:rsidRDefault="0025169D" w:rsidP="00A7291B">
      <w:pPr>
        <w:pStyle w:val="NormalBlock"/>
      </w:pPr>
      <w:r>
        <w:t>Isso é o que o cristianismo exige. Aqueles que encontraram a porta, aqueles que entraram no caminho descobriram que esse caminho era realmente estreito. Agora, o caminho é muito estreito porque todas as coisas que Jesus mencionou são antinaturais. Elas simplesmente não são naturais para nós como pessoas pecadoras. Todo o estilo Deuteronômio vida cristão é algo que precisa ser aprendido e praticado para se tornar parte dos hábitos Deuteronômio uma pessoa.</w:t>
      </w:r>
    </w:p>
    <w:bookmarkEnd w:id="0"/>
    <w:p w14:paraId="5C097F03" w14:textId="5E23FA64" w:rsidR="00A7291B" w:rsidRDefault="0025169D" w:rsidP="00A7291B">
      <w:pPr>
        <w:pStyle w:val="NormalBlock"/>
      </w:pPr>
      <w:r>
        <w:t>Quero dizer, você não age naturalmente como um cristão. É algo que você precisa cultivar. Agora, o caminho largo, o caminho largo é fácil. O caminho largo tem muitas pessoas nele, disse Jesus, porque não requer mudança. O caminho largo não requer nenhum sacrifício.</w:t>
      </w:r>
    </w:p>
    <w:bookmarkEnd w:id="0"/>
    <w:p w14:paraId="5C097F03" w14:textId="5E23FA64" w:rsidR="00A7291B" w:rsidRDefault="0025169D" w:rsidP="00A7291B">
      <w:pPr>
        <w:pStyle w:val="NormalBlock"/>
      </w:pPr>
      <w:r>
        <w:t>A via larga não lhe pede para se limitar, ou negar a si mesmo, ou negar seu caráter essencial. Na verdade, a via larga encoraja a ser quem e o que você é. Ouça seu coração. Essa é a mensagem Daniel via larga. Ouça seu coração e seja tudo o que você pode ser.</w:t>
      </w:r>
    </w:p>
    <w:bookmarkEnd w:id="0"/>
    <w:p w14:paraId="5C097F03" w14:textId="5E23FA64" w:rsidR="00A7291B" w:rsidRDefault="0025169D" w:rsidP="00A7291B">
      <w:pPr>
        <w:pStyle w:val="NormalBlock"/>
      </w:pPr>
      <w:r>
        <w:t>Esse é o você essencial. Vá com o fluxo. Essa é a mensagem do caminho largo. O caminho largo é onde você descobre quem você é, e simplesmente desenvolve e desfruta quem você é sem restrições. Esse é o caminho largo.</w:t>
      </w:r>
    </w:p>
    <w:bookmarkEnd w:id="0"/>
    <w:p w14:paraId="5C097F03" w14:textId="5E23FA64" w:rsidR="00A7291B" w:rsidRDefault="0025169D" w:rsidP="00A7291B">
      <w:pPr>
        <w:pStyle w:val="NormalBlock"/>
      </w:pPr>
      <w:r>
        <w:t>O caminho estreito, por outro lado, é doloroso. É uma transformação dolorosa. Sabe, falamos sobre transformações Naum TV o tempo todo. O caminho estreito é uma transformação muito dolorosa para um novo você, um você criado à imagem Deuteronômio Jesus Cristo e treinado para servi-lo exclusivamente. Esse é o caminho estreito.</w:t>
      </w:r>
    </w:p>
    <w:bookmarkEnd w:id="0"/>
    <w:p w14:paraId="5C097F03" w14:textId="5E23FA64" w:rsidR="00A7291B" w:rsidRDefault="0025169D" w:rsidP="00A7291B">
      <w:pPr>
        <w:pStyle w:val="NormalBlock"/>
      </w:pPr>
      <w:r>
        <w:t>Agora, eu disse tudo isso para dizer isto, um dos aspectos mais difíceis do caminho estreito, além Daniel fidelidade e dos altos padrões e Deuteronômio toda essa coisa, uma das coisas mais estreitas e difíceis do caminho estreito tem a ver com o tratamento dos inimigos. Homem, é aí que a estrada realmente fica estreita. Jesus adverte seus discípulos que a escolha do caminho estreito os levará à perseguição. E a resposta deles à perseguição não será a resposta usual às ameaças, ao ridículo ou até mesmo à morte. Veja, Naum Broadway, a Broadway combate o fogo com fogo.</w:t>
      </w:r>
    </w:p>
    <w:bookmarkEnd w:id="0"/>
    <w:p w14:paraId="5C097F03" w14:textId="5E23FA64" w:rsidR="00A7291B" w:rsidRDefault="0025169D" w:rsidP="00A7291B">
      <w:pPr>
        <w:pStyle w:val="NormalBlock"/>
      </w:pPr>
      <w:r>
        <w:t>A Broadway exige desculpas e compensação. Você vai pagar se me machucar. A Broadway diz, A Broadway requer proteção contra todos aqueles que atacariam ou minariam seu estilo Deuteronômio vida. A broad way exige retaliação. Retaliação é parte integrante do modo Deuteronômio agir Daniel broad way.</w:t>
      </w:r>
    </w:p>
    <w:bookmarkEnd w:id="0"/>
    <w:p w14:paraId="5C097F03" w14:textId="5E23FA64" w:rsidR="00A7291B" w:rsidRDefault="0025169D" w:rsidP="00A7291B">
      <w:pPr>
        <w:pStyle w:val="NormalBlock"/>
      </w:pPr>
      <w:r>
        <w:t>Veja, o que torna o caminho estreito verdadeiramente estreito, Naum minha opinião, é o que Jesus apresenta como a resposta do cristão à perseguição em qualquer Deuteronômio suas formas. Perseguição pode ser qualquer coisa. Qualquer coisa desde rudeza ou falta Deuteronômio bondade imerecida, até o martírio pela sua fé. E tudo o que está entre esses extremos. Alguém que não é gentil com você até alguém que o mata por sua fé.</w:t>
      </w:r>
    </w:p>
    <w:bookmarkEnd w:id="0"/>
    <w:p w14:paraId="5C097F03" w14:textId="5E23FA64" w:rsidR="00A7291B" w:rsidRDefault="0025169D" w:rsidP="00A7291B">
      <w:pPr>
        <w:pStyle w:val="NormalBlock"/>
      </w:pPr>
      <w:r>
        <w:t>Isso é perseguição. Agora, Jesus diz que a resposta Deuteronômio um cristão a essas coisas, se você está no caminho estreito, a maneira como você responde a essas coisas é a seguinte. Ele diz: Ei, você é perseguido, regozije-se pelo privilégio Deuteronômio sofrer em nome Deuteronômio Jesus Cristo. Mateus 5, versículo 11 ou 12. Você está ofendido?</w:t>
      </w:r>
    </w:p>
    <w:bookmarkEnd w:id="0"/>
    <w:p w14:paraId="5C097F03" w14:textId="5E23FA64" w:rsidR="00A7291B" w:rsidRDefault="0025169D" w:rsidP="00A7291B">
      <w:pPr>
        <w:pStyle w:val="NormalBlock"/>
      </w:pPr>
      <w:r>
        <w:t>Ei, perdoe a ofensa. Mateus 6 versículo 12. Alguém é mau com você e te engana? Ei, ame e ore por aqueles que te perseguem. Mateus 5 versículo 44.</w:t>
      </w:r>
    </w:p>
    <w:bookmarkEnd w:id="0"/>
    <w:p w14:paraId="5C097F03" w14:textId="5E23FA64" w:rsidR="00A7291B" w:rsidRDefault="0025169D" w:rsidP="00A7291B">
      <w:pPr>
        <w:pStyle w:val="NormalBlock"/>
      </w:pPr>
      <w:r>
        <w:t>Alguém te faz Malaquias, ei, não te vingues dos teus inimigos. Romanos capítulo 12 versículo 9, e ajuda e encoraja os teus inimigos. Romanos 12 versículo 20. Agora, trabalhando no meu caráter, sabe, sendo fiel à minha esposa e confiando em Deus e adorando ao Senhor e tendo um alto, sabe, trabalhando no meu caráter. Essas coisas eu entendo.</w:t>
      </w:r>
    </w:p>
    <w:bookmarkEnd w:id="0"/>
    <w:p w14:paraId="5C097F03" w14:textId="5E23FA64" w:rsidR="00A7291B" w:rsidRDefault="0025169D" w:rsidP="00A7291B">
      <w:pPr>
        <w:pStyle w:val="NormalBlock"/>
      </w:pPr>
      <w:r>
        <w:t>Estas coisas estão quase ao alcance. Mas quando se trata Deuteronômio como eu trato aqueles que me tratam Malaquias, quando se trata Deuteronômio como eu trato aqueles que me perseguem sem motivo, quando se trata daqueles que merecem retribuição, quero dizer, que merecem retribuição, o caminho estreito fica um pouco estreito demais. Você sabe o que quero dizer? Fica um pouco apertado demais Deuteronômio acordo com o que Jesus exige Deuteronômio mim como cristão, e como eu trato meus inimigos. De todos os obstáculos no caminho estreito, Deuteronômio todas as restrições Daniel vida cristã, acredito que as exigências que Jesus faz quanto ao tratamento dos nossos inimigos são as mais difíceis Deuteronômio suportar.</w:t>
      </w:r>
    </w:p>
    <w:bookmarkEnd w:id="0"/>
    <w:p w14:paraId="5C097F03" w14:textId="5E23FA64" w:rsidR="00A7291B" w:rsidRDefault="0025169D" w:rsidP="00A7291B">
      <w:pPr>
        <w:pStyle w:val="NormalBlock"/>
      </w:pPr>
      <w:r>
        <w:t>Eu te pergunto, você já tentou se alegrar porque alguém te humilhou recentemente? Você já tentou fazer isso? Oh, eu me sinto ótimo. Alguém acabou Deuteronômio me fazer Deuteronômio bobo Naum frente Daniel minha família. Oh, cara, eu me sinto maravilhoso agora.</w:t>
      </w:r>
    </w:p>
    <w:bookmarkEnd w:id="0"/>
    <w:p w14:paraId="5C097F03" w14:textId="5E23FA64" w:rsidR="00A7291B" w:rsidRDefault="0025169D" w:rsidP="00A7291B">
      <w:pPr>
        <w:pStyle w:val="NormalBlock"/>
      </w:pPr>
      <w:r>
        <w:t>Você já tentou isso? Você conseguiu perdoar aquele que lhe causou dor e fez isso Deuteronômio propósito? Sabe, você já passou por um divórcio difícil e aquela outra pessoa realmente lhe feriu Deuteronômio propósito para fazê-lo sofrer e se contorcer? Você conseguiu perdoar essa pessoa? E quando foi a última vez que fez uma oração fervorosa em favor Deuteronômio alguém Deuteronômio quem você tem medo?</w:t>
      </w:r>
    </w:p>
    <w:bookmarkEnd w:id="0"/>
    <w:p w14:paraId="5C097F03" w14:textId="5E23FA64" w:rsidR="00A7291B" w:rsidRDefault="0025169D" w:rsidP="00A7291B">
      <w:pPr>
        <w:pStyle w:val="NormalBlock"/>
      </w:pPr>
      <w:r>
        <w:t>Ou alguém que você despreza? Quando foi a última vez que você esteve Deuteronômio joelhos por essa pessoa? E você conseguiu evitar algum tipo Deuteronômio retaliação, mesmo que apenas uma pequena risadinha? Você conseguiu evitar isso? E quando foi a última vez que você enviou um cartão Deuteronômio encorajamento para a pessoa que te decepcionou?</w:t>
      </w:r>
    </w:p>
    <w:bookmarkEnd w:id="0"/>
    <w:p w14:paraId="5C097F03" w14:textId="5E23FA64" w:rsidR="00A7291B" w:rsidRDefault="0025169D" w:rsidP="00A7291B">
      <w:pPr>
        <w:pStyle w:val="NormalBlock"/>
      </w:pPr>
      <w:r>
        <w:t>Para a pessoa que fez seu mundo virar Deuteronômio cabeça para baixo? Quando foi a última vez que você enviou a essa pessoa um belo cartão Hallmark Deuteronômio encorajamento? Pensando em você, seu rato. Sabe? E quando foi a última vez que você fez isso?</w:t>
      </w:r>
    </w:p>
    <w:bookmarkEnd w:id="0"/>
    <w:p w14:paraId="5C097F03" w14:textId="5E23FA64" w:rsidR="00A7291B" w:rsidRDefault="0025169D" w:rsidP="00A7291B">
      <w:pPr>
        <w:pStyle w:val="NormalBlock"/>
      </w:pPr>
      <w:r>
        <w:t>Quero dizer, omitindo a parte do rato. Você sabe o que quero dizer? Jesus, com toda seriedade, Jesus diz: Se não fizemos essas coisas que acabei Deuteronômio dizer, então estamos presos em um trecho do caminho estreito que é simplesmente estreito demais para o nosso ódio, estreito demais para o nosso orgulho, estreito demais para suportar nosso desejo Deuteronômio vingança. Vou lhe dizer uma coisa, se é aí que você está esta manhã, se é isso que você está experimentando, gostaria Deuteronômio apresentar algumas das razões para as exigências do Senhor quanto à nossa reação aos nossos inimigos. Talvez, se soubermos por que o caminho é tão estreito dessa maneira, isso nos ajude a passar por esse trecho e continuar nosso caminho.</w:t>
      </w:r>
    </w:p>
    <w:bookmarkEnd w:id="0"/>
    <w:p w14:paraId="5C097F03" w14:textId="5E23FA64" w:rsidR="00A7291B" w:rsidRDefault="0025169D" w:rsidP="00A7291B">
      <w:pPr>
        <w:pStyle w:val="NormalBlock"/>
      </w:pPr>
      <w:r>
        <w:t>E assim o restante Daniel lição é por que o caminho estreito é tão estreito. Bem, uma das razões pelas quais ele é tão estreito é esta: o caminho é estreito porque Deus quer que deixemos certas coisas para trás. Sabe, há um limite Deuteronômio peso em um avião, você não pode levar mais do que um certo peso. Bem, o caminho estreito fica estreito porque você não pode levar certa bagagem com você. Ou você fica preso onde está, ou deixa as malas para trás e segue em frente sem elas.</w:t>
      </w:r>
    </w:p>
    <w:bookmarkEnd w:id="0"/>
    <w:p w14:paraId="5C097F03" w14:textId="5E23FA64" w:rsidR="00A7291B" w:rsidRDefault="0025169D" w:rsidP="00A7291B">
      <w:pPr>
        <w:pStyle w:val="NormalBlock"/>
      </w:pPr>
      <w:r>
        <w:t>Em Apocalipse capítulo 21 versículo 4, João descreve o céu. Acabamos Deuteronômio fazer isso esta manhã em nossa aula. Ele descreve o céu como um lugar onde não há lágrimas e não há dor. Sabe por quê? Não há lágrimas e não há dor porque não há pecado.</w:t>
      </w:r>
    </w:p>
    <w:bookmarkEnd w:id="0"/>
    <w:p w14:paraId="5C097F03" w14:textId="5E23FA64" w:rsidR="00A7291B" w:rsidRDefault="0025169D" w:rsidP="00A7291B">
      <w:pPr>
        <w:pStyle w:val="NormalBlock"/>
      </w:pPr>
      <w:r>
        <w:t>O pecado é o que causa lágrimas e dor. Não há ódio no céu, não há violência no céu, não há vingança, não há morte no céu porque não há pecado lá. Retribuição é uma forma Deuteronômio vingança e ódio, e aqueles que desejam estar com Deus não poderão passar pelo caminho estreito com esse tipo Deuteronômio bagagem. É por isso que é estreito. Está forçando você a deixar certas coisas para trás se quiser seguir adiante.</w:t>
      </w:r>
    </w:p>
    <w:bookmarkEnd w:id="0"/>
    <w:p w14:paraId="5C097F03" w14:textId="5E23FA64" w:rsidR="00A7291B" w:rsidRDefault="0025169D" w:rsidP="00A7291B">
      <w:pPr>
        <w:pStyle w:val="NormalBlock"/>
      </w:pPr>
      <w:r>
        <w:t>Em segundo lugar, precisamos lembrar que, só porque o caminho estreito limita o cristão, isso não significa que Deus seja limitado. Um dos profetas do Antigo Testamento, Naum, no capítulo 1, versículo 2, diz: Um Deus zeloso e vingador é o Senhor. E Paulo cita o Antigo Testamento quando diz Deuteronômio Deus em Romanos capítulo 12, versículo 19: A vingança é minha, eu retribuirei, diz o Senhor. Aqueles que se ofendem, ou melhor, aqueles que ofendem, e aqueles que atacam, e aqueles que perseguem os cristãos geralmente o fazem sem perceber as terríveis consequências Deuteronômio suas ações. Algumas pessoas pensam que, porque os cristãos não respondem com violência, porque os cristãos não buscam vingança, suas ações são justificadas e sem consequências.</w:t>
      </w:r>
    </w:p>
    <w:bookmarkEnd w:id="0"/>
    <w:p w14:paraId="5C097F03" w14:textId="5E23FA64" w:rsidR="00A7291B" w:rsidRDefault="0025169D" w:rsidP="00A7291B">
      <w:pPr>
        <w:pStyle w:val="NormalBlock"/>
      </w:pPr>
      <w:r>
        <w:t>Eles pensam que os cristãos são um alvo fácil. Eu posso passar por cima desses caras. Eles não, sabe, ei, eles são frágeis. Eles não entendem. Haverá retribuição.</w:t>
      </w:r>
    </w:p>
    <w:bookmarkEnd w:id="0"/>
    <w:p w14:paraId="5C097F03" w14:textId="5E23FA64" w:rsidR="00A7291B" w:rsidRDefault="0025169D" w:rsidP="00A7291B">
      <w:pPr>
        <w:pStyle w:val="NormalBlock"/>
      </w:pPr>
      <w:r>
        <w:t>Haverá retribuição. Mas Deus simplesmente quer ser o único a fazê-Lamentações para que a retribuição seja perfeitamente justificada e completamente executada. Não haverá ninguém que escape por uma tecnicalidade. Não haverá advogados sofisticados no céu. Deus saberá Deuteronômio tudo e julgará perfeitamente.</w:t>
      </w:r>
    </w:p>
    <w:bookmarkEnd w:id="0"/>
    <w:p w14:paraId="5C097F03" w14:textId="5E23FA64" w:rsidR="00A7291B" w:rsidRDefault="0025169D" w:rsidP="00A7291B">
      <w:pPr>
        <w:pStyle w:val="NormalBlock"/>
      </w:pPr>
      <w:r>
        <w:t>Terceiro, quando seguimos o caminho estreito ao lidar com nossos inimigos e aqueles que nos ferem, o que realmente estamos fazendo é permitir que Deus trabalhe em nossas vidas. É por isso que o caminho estreito é estreito. Deus quer realizar algo em nossas vidas. Quando tomamos as coisas em nossas próprias mãos, isso parece bom por um tempo, com certeza parece. Quero dizer, não há nada mais doce do que a vingança.</w:t>
      </w:r>
    </w:p>
    <w:bookmarkEnd w:id="0"/>
    <w:p w14:paraId="5C097F03" w14:textId="5E23FA64" w:rsidR="00A7291B" w:rsidRDefault="0025169D" w:rsidP="00A7291B">
      <w:pPr>
        <w:pStyle w:val="NormalBlock"/>
      </w:pPr>
      <w:r>
        <w:t>Sim. Oh, homem, aquele sujeito. Agora ele sabe. Mas não percebemos que muitas vezes, quando fazemos isso, frustramos o bem que Deus poderia ter realizado em nosso favor. Por exemplo, a reconstrução Daniel nossa alma por Deus avança quando seguimos a corda estreita.</w:t>
      </w:r>
    </w:p>
    <w:bookmarkEnd w:id="0"/>
    <w:p w14:paraId="5C097F03" w14:textId="5E23FA64" w:rsidR="00A7291B" w:rsidRDefault="0025169D" w:rsidP="00A7291B">
      <w:pPr>
        <w:pStyle w:val="NormalBlock"/>
      </w:pPr>
      <w:r>
        <w:t>Você sabe, como cristãos, somos nascidos Deuteronômio novo. Tornamo-nos novas criaturas em Cristo. Mas esse processo Deuteronômio ser uma nova criatura em Cristo leva tempo à medida que respondemos ao Espírito Santo. À medida que, você sabe, nos submetemos à palavra Deuteronômio Deus. À medida que seguimos o caminho estreito.</w:t>
      </w:r>
    </w:p>
    <w:bookmarkEnd w:id="0"/>
    <w:p w14:paraId="5C097F03" w14:textId="5E23FA64" w:rsidR="00A7291B" w:rsidRDefault="0025169D" w:rsidP="00A7291B">
      <w:pPr>
        <w:pStyle w:val="NormalBlock"/>
      </w:pPr>
      <w:r>
        <w:t>O sofrimento, o domínio próprio, vencer o ódio e a ira, perdoar nossos inimigos, amar nossos inimigos. Todas essas coisas são maneiras pelas quais Deus realiza certos objetivos espirituais em nossas vidas. Essas experiências negativas produzem paciência, esperança e confiança em nosso Deus. A vingança nunca realiza nada além Deuteronômio ressentimento e Daniel escalada do ódio. Você sabe, você olha para lá Naum Bósnia, você olha para lá Naum África, essa tribo vai e mata um monte Deuteronômio pessoas.</w:t>
      </w:r>
    </w:p>
    <w:bookmarkEnd w:id="0"/>
    <w:p w14:paraId="5C097F03" w14:textId="5E23FA64" w:rsidR="00A7291B" w:rsidRDefault="0025169D" w:rsidP="00A7291B">
      <w:pPr>
        <w:pStyle w:val="NormalBlock"/>
      </w:pPr>
      <w:r>
        <w:t>Bem, essa tribo vai lá e mata um monte do povo deles. Ah, sim, nós vamos voltar e matar alguns do seu povo. E isso continua e continua. E você sabe, é por isso que alguns dos especialistas em política externa dizem: Sabe, nós não deveríamos ir lá. Eu não sou um gênio político, sabe, mas essas pessoas têm que parar Deuteronômio se matar.</w:t>
      </w:r>
    </w:p>
    <w:bookmarkEnd w:id="0"/>
    <w:p w14:paraId="5C097F03" w14:textId="5E23FA64" w:rsidR="00A7291B" w:rsidRDefault="0025169D" w:rsidP="00A7291B">
      <w:pPr>
        <w:pStyle w:val="NormalBlock"/>
      </w:pPr>
      <w:r>
        <w:t>E a única maneira Deuteronômio eles fazerem isso não é por meio, você sabe, Deuteronômio política externa, você sabe, envolvimento. A única maneira Deuteronômio isso acontecer é que um lado vai dizer: Ok. Eu te perdoo por ter feito isso conosco Daniel última vez. A guerra acabou. Entende?</w:t>
      </w:r>
    </w:p>
    <w:bookmarkEnd w:id="0"/>
    <w:p w14:paraId="5C097F03" w14:textId="5E23FA64" w:rsidR="00A7291B" w:rsidRDefault="0025169D" w:rsidP="00A7291B">
      <w:pPr>
        <w:pStyle w:val="NormalBlock"/>
      </w:pPr>
      <w:r>
        <w:t>É assim que as guerras terminam. Um lado diz: Ok. Eu te perdoo. E então a guerra acaba. Quando seguimos o caminho estreito, permitimos que Deus nos edifique no espírito, e também permitimos o fim Daniel nossa guerra pessoal.</w:t>
      </w:r>
    </w:p>
    <w:bookmarkEnd w:id="0"/>
    <w:p w14:paraId="5C097F03" w14:textId="5E23FA64" w:rsidR="00A7291B" w:rsidRDefault="0025169D" w:rsidP="00A7291B">
      <w:pPr>
        <w:pStyle w:val="NormalBlock"/>
      </w:pPr>
      <w:r>
        <w:t>Agora, outra maneira pela qual o caminho estreito nos serve, como eu estava dizendo, você sabe, permite que Deus opere em nós, o propósito Deuteronômio Deus, não apenas para nós é realizado, mas o propósito Deuteronômio Deus para nossos inimigos é cumprido quando seguimos o caminho estreito. Deus tem um plano para nós, mas Ele também tem um plano para o nosso inimigo. Veja, a vingança dá vitória a Satanás, não a Deus. Na escritura que mencionei antes, o profeta Naum falou sobre a Assíria, um país ao norte Deuteronômio Israel. A queda eventual Daniel Assíria porque ela havia atacado Israel 100 anos antes.</w:t>
      </w:r>
    </w:p>
    <w:bookmarkEnd w:id="0"/>
    <w:p w14:paraId="5C097F03" w14:textId="5E23FA64" w:rsidR="00A7291B" w:rsidRDefault="0025169D" w:rsidP="00A7291B">
      <w:pPr>
        <w:pStyle w:val="NormalBlock"/>
      </w:pPr>
      <w:r>
        <w:t>Naum está falando sobre algo que aconteceu 100 anos antes deste país ter vindo e atacado e violado Israel. Passaram-se 100 anos e Naum diz: Ok, agora Deus vai lidar com este país. Deus vai lidar com a Assíria. Deus esperou até o momento certo, até que a taça Daniel nação estivesse cheia com seus pecados, até que tivessem esgotado todas as chances Deuteronômio se arrepender. Quando toda chance Deuteronômio arrependimento finalmente se esgotou, então Deus desceu o castigo.</w:t>
      </w:r>
    </w:p>
    <w:bookmarkEnd w:id="0"/>
    <w:p w14:paraId="5C097F03" w14:textId="5E23FA64" w:rsidR="00A7291B" w:rsidRDefault="0025169D" w:rsidP="00A7291B">
      <w:pPr>
        <w:pStyle w:val="NormalBlock"/>
      </w:pPr>
      <w:r>
        <w:t>Mas somente Ele sabia, somente Ele sabia quando esse tempo seria. Às vezes, nossa resposta inadequada interfere no plano perfeito Deuteronômio Deus e Naum justiça perfeita para nossos inimigos. Afinal, quem está em melhor posição para julgar e retribuir do que Deus, que tudo sabe e tudo vê e que é completamente imparcial? E então, em terceiro lugar, outra maneira pela qual o caminho estreito nos serve, a palavra Deuteronômio Deus se cumpre quando seguimos o seu caminho. Veja, do começo ao fim, a palavra Deuteronômio Deus promete proteção e justiça para o Seu povo.</w:t>
      </w:r>
    </w:p>
    <w:bookmarkEnd w:id="0"/>
    <w:p w14:paraId="5C097F03" w14:textId="5E23FA64" w:rsidR="00A7291B" w:rsidRDefault="0025169D" w:rsidP="00A7291B">
      <w:pPr>
        <w:pStyle w:val="NormalBlock"/>
      </w:pPr>
      <w:r>
        <w:t>E tomar as coisas em nossas próprias mãos é dizer ao nosso inimigo: Eu não confio no meu Deus. Eu vou entrar aqui e cuidar Deuteronômio tudo sozinho. Quando tomamos as coisas em nossas próprias mãos, dizemos isso ao nosso inimigo e dizemos isso ao nosso Deus. Eu não confio em você. Eu cuidarei disso.</w:t>
      </w:r>
    </w:p>
    <w:bookmarkEnd w:id="0"/>
    <w:p w14:paraId="5C097F03" w14:textId="5E23FA64" w:rsidR="00A7291B" w:rsidRDefault="0025169D" w:rsidP="00A7291B">
      <w:pPr>
        <w:pStyle w:val="NormalBlock"/>
      </w:pPr>
      <w:r>
        <w:t>Não importa. Não se preocupe. Eu cuidarei disso. Estamos dizendo que não confiamos em nosso Deus. Não temos fé quando tomamos as coisas em nossas próprias mãos.</w:t>
      </w:r>
    </w:p>
    <w:bookmarkEnd w:id="0"/>
    <w:p w14:paraId="5C097F03" w14:textId="5E23FA64" w:rsidR="00A7291B" w:rsidRDefault="0025169D" w:rsidP="00A7291B">
      <w:pPr>
        <w:pStyle w:val="NormalBlock"/>
      </w:pPr>
      <w:r>
        <w:t>Se Deus diz que vai fazer, então esperar que Ele faça é o nosso testemunho Deuteronômio fé, não apenas para os nossos inimigos, mas para o mundo e para o próprio Deus. E isso é tão maravilhoso. Queremos que Deus trabalhe em nossas vidas provendo, Oh querido Deus, obrigado por esta comida. E queremos que Deus, Oh Deus, por favor, precisamos Deuteronômio uma casa nova. E, Oh Deus, eu preciso Deuteronômio um emprego novo.</w:t>
      </w:r>
    </w:p>
    <w:bookmarkEnd w:id="0"/>
    <w:p w14:paraId="5C097F03" w14:textId="5E23FA64" w:rsidR="00A7291B" w:rsidRDefault="0025169D" w:rsidP="00A7291B">
      <w:pPr>
        <w:pStyle w:val="NormalBlock"/>
      </w:pPr>
      <w:r>
        <w:t>E eu preciso Deuteronômio uma oportunidade para ir para a faculdade. E blá blá blá. Você sabe, continuamos, continuamos orando por tudo isso. Queremos que Deus intervenha em nossas vidas. Mas tantas vezes não permitimos que Ele intervenha Naum vida Deuteronômio nossos inimigos.</w:t>
      </w:r>
    </w:p>
    <w:bookmarkEnd w:id="0"/>
    <w:p w14:paraId="5C097F03" w14:textId="5E23FA64" w:rsidR="00A7291B" w:rsidRDefault="0025169D" w:rsidP="00A7291B">
      <w:pPr>
        <w:pStyle w:val="NormalBlock"/>
      </w:pPr>
      <w:r>
        <w:t>O Deus que provê seu alimento e sua saúde é incapaz Deuteronômio fazer algo em favor Deuteronômio seus inimigos? Ele é tão fraco assim? Seu braço é tão curto que não pode alcançar também a vida Deuteronômio seus inimigos? O caminho estreito requer que desejemos a intervenção Deuteronômio Deus, não apenas Naum vida Deuteronômio nossas famílias, Deuteronômio nossos amados e Deuteronômio nossos amigos, mas nossa fé também deve confiar em sua obra Naum vida Deuteronômio nossos inimigos e daqueles que nos ferem. Bem, a porta é difícil Deuteronômio encontrar, como mencionei, e o caminho é estreito e o número Deuteronômio pessoas que o escolhem é pequeno.</w:t>
      </w:r>
    </w:p>
    <w:bookmarkEnd w:id="0"/>
    <w:p w14:paraId="5C097F03" w14:textId="5E23FA64" w:rsidR="00A7291B" w:rsidRDefault="0025169D" w:rsidP="00A7291B">
      <w:pPr>
        <w:pStyle w:val="NormalBlock"/>
      </w:pPr>
      <w:r>
        <w:t>Isso é verdade. E isso porque não há lugar no caminho estreito para a incredulidade. Não há lugar para a incredulidade. Não há lugar para a imoralidade. Não há lugar para o orgulho ou para a mundanidade.</w:t>
      </w:r>
    </w:p>
    <w:bookmarkEnd w:id="0"/>
    <w:p w14:paraId="5C097F03" w14:textId="5E23FA64" w:rsidR="00A7291B" w:rsidRDefault="0025169D" w:rsidP="00A7291B">
      <w:pPr>
        <w:pStyle w:val="NormalBlock"/>
      </w:pPr>
      <w:r>
        <w:t>Você sabe, fica cada vez mais estreito. Você tem que continuar tirando coisas o tempo todo. É tão interessante, a caminhada cristã. Você a caminha no começo, é ótimo. Então, Deuteronômio repente, Ops, não consigo colocar todas essas coisas.</w:t>
      </w:r>
    </w:p>
    <w:bookmarkEnd w:id="0"/>
    <w:p w14:paraId="5C097F03" w14:textId="5E23FA64" w:rsidR="00A7291B" w:rsidRDefault="0025169D" w:rsidP="00A7291B">
      <w:pPr>
        <w:pStyle w:val="NormalBlock"/>
      </w:pPr>
      <w:r>
        <w:t>Então você começa a desistir, você fica mais excitante. Pare Deuteronômio fumar. Pare com isso. Pare Deuteronômio correr por aí. Ops.</w:t>
      </w:r>
    </w:p>
    <w:bookmarkEnd w:id="0"/>
    <w:p w14:paraId="5C097F03" w14:textId="5E23FA64" w:rsidR="00A7291B" w:rsidRDefault="0025169D" w:rsidP="00A7291B">
      <w:pPr>
        <w:pStyle w:val="NormalBlock"/>
      </w:pPr>
      <w:r>
        <w:t>Está bem, o que eu tenho que conseguir? Ah, orgulho. Ok. O orgulho sai, sabe. E vai ficando cada vez mais estreito e, sabe, você simplesmente não pode levar todas as suas coisas com você.</w:t>
      </w:r>
    </w:p>
    <w:bookmarkEnd w:id="0"/>
    <w:p w14:paraId="5C097F03" w14:textId="5E23FA64" w:rsidR="00A7291B" w:rsidRDefault="0025169D" w:rsidP="00A7291B">
      <w:pPr>
        <w:pStyle w:val="NormalBlock"/>
      </w:pPr>
      <w:r>
        <w:t>Você sabe, você tem todas essas coisas que quer trazer e não pode trazê-las. Não é estreito imediatamente. Vai ficando estreito. Sabe o que quero dizer? E eu acho que um dos pontos mais estreitos no caminho é quando você finalmente tem que desistir do ódio e do desejo Deuteronômio vingança.</w:t>
      </w:r>
    </w:p>
    <w:bookmarkEnd w:id="0"/>
    <w:p w14:paraId="5C097F03" w14:textId="5E23FA64" w:rsidR="00A7291B" w:rsidRDefault="0025169D" w:rsidP="00A7291B">
      <w:pPr>
        <w:pStyle w:val="NormalBlock"/>
      </w:pPr>
      <w:r>
        <w:t>Você está quase Números quando chega lá. Eu te pergunto esta manhã, você está se sentindo um pouco preso porque seu desejo Deuteronômio vingança está te atrasando ao longo do caminho estreito Deuteronômio Cristo? Meu encorajamento para você é: deixe ir. Deixe ir porque você não pode terminar a jornada e desfrutar Daniel vingança ao mesmo tempo. Isso não pode ser feito.</w:t>
      </w:r>
    </w:p>
    <w:bookmarkEnd w:id="0"/>
    <w:p w14:paraId="5C097F03" w14:textId="5E23FA64" w:rsidR="00A7291B" w:rsidRDefault="0025169D" w:rsidP="00A7291B">
      <w:pPr>
        <w:pStyle w:val="NormalBlock"/>
      </w:pPr>
      <w:r>
        <w:t>Uma boa maneira Deuteronômio fazer isso é simplesmente colocar a situação e essa pessoa nas mãos do Senhor por meio Daniel oração, e confiar que Deus atuará em sua vida assim como Naum vida deles. Se você está tendo dificuldade com isso esta manhã, encorajamos você a vir à frente se for isso que você precisa para receber as orações Daniel igreja. Outra coisa que quero mencionar muito brevemente ao encerrarmos, enquanto prego este sermão sobre o caminho estreito e o caminho largo, você já percebeu que está Naum estrada errada completamente? Você já sentou aí dizendo: Cara, este homem não está falando Deuteronômio mim Deuteronômio jeito nenhum. Eu nem estou naquela estrada.</w:t>
      </w:r>
    </w:p>
    <w:bookmarkEnd w:id="0"/>
    <w:p w14:paraId="5C097F03" w14:textId="5E23FA64" w:rsidR="00A7291B" w:rsidRDefault="0025169D" w:rsidP="00A7291B">
      <w:pPr>
        <w:pStyle w:val="NormalBlock"/>
      </w:pPr>
      <w:r>
        <w:t>Estou neste outro caminho. Estou nesta Broadway. Bem, Jesus é a porta, e o batismo é o caminho pelo qual você passa por essa porta para começar sua jornada pelo caminho estreito. E assim, esta manhã, quaisquer que sejam suas necessidades, Jesus chama todos nós para segui-lo pelo caminho estreito. E ele promete que estará conosco a cada passo do caminho.</w:t>
      </w:r>
    </w:p>
    <w:bookmarkEnd w:id="0"/>
    <w:p w14:paraId="5C097F03" w14:textId="5E23FA64" w:rsidR="00A7291B" w:rsidRDefault="0025169D" w:rsidP="00A7291B">
      <w:pPr>
        <w:pStyle w:val="NormalBlock"/>
      </w:pPr>
      <w:r>
        <w:t>Que não haverá lugar onde não possamos passar se o seguirmos, e que o destino certamente valerá todo o esforço. Se você precisa vir a Cristo, Jesus está exortando você a fazê-lo agora enquanto estamos Deuteronômio pé e cantamos nossa canção Deuteronômio encorajamento.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