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Sabedoria do Mel</w:t>
      </w:r>
    </w:p>
    <w:bookmarkEnd w:id="0"/>
    <w:p w14:paraId="5C097F03" w14:textId="5E23FA64" w:rsidR="00A7291B" w:rsidRDefault="0025169D" w:rsidP="00A7291B">
      <w:pPr>
        <w:pStyle w:val="NormalBlock"/>
      </w:pPr>
      <w:r>
        <w:t>O mel aparece várias vezes ao longo de Provérbios, frequentemente de maneiras que parecem não relacionadas. Às vezes, ele representa prazer; às vezes, palavras sábias; e, às vezes, um alerta contra o excesso. Por que Salomão voltaria repetidamente à mesma imagem?</w:t>
      </w:r>
    </w:p>
    <w:bookmarkEnd w:id="0"/>
    <w:p w14:paraId="5C097F03" w14:textId="5E23FA64" w:rsidR="00A7291B" w:rsidRDefault="0025169D" w:rsidP="00A7291B">
      <w:pPr>
        <w:pStyle w:val="NormalBlock"/>
      </w:pPr>
      <w:r>
        <w:t>A resposta é que o mel era uma das melhores bênçãos naturais conhecidas no antigo Israel. Sua doçura fazia dele uma ilustração ideal de uma verdade maior: os dons de Deus devem ser desfrutados, mas também devem ser governados pela sabedoria.</w:t>
      </w:r>
    </w:p>
    <w:p w14:paraId="27FB83DB" w14:textId="77777777" w:rsidR="00227BF5" w:rsidRDefault="00227BF5" w:rsidP="00227BF5">
      <w:pPr>
        <w:pStyle w:val="Heading3"/>
      </w:pPr>
      <w:r>
        <w:t>Um Bom Presente de Deus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longo do Antigo Testamento, o mel simboliza a provisão generosa de Deus. A Terra Prometida foi famosa­mente descrita como "uma terra que mana leite e mel", retratando abundância, bênção e deleite.</w:t>
      </w:r>
    </w:p>
    <w:bookmarkEnd w:id="0"/>
    <w:p w14:paraId="5C097F03" w14:textId="5E23FA64" w:rsidR="00A7291B" w:rsidRDefault="0025169D" w:rsidP="00A7291B">
      <w:pPr>
        <w:pStyle w:val="NormalBlock"/>
      </w:pPr>
      <w:r>
        <w:t>Salomão nunca sugere que o mel seja mau. Pelo contrário, ele presume que é algo bom. O problema não está no dom em si, mas em como as pessoas respondem a ele.</w:t>
      </w:r>
    </w:p>
    <w:bookmarkEnd w:id="0"/>
    <w:p w14:paraId="5C097F03" w14:textId="5E23FA64" w:rsidR="00A7291B" w:rsidRDefault="0025169D" w:rsidP="00A7291B">
      <w:pPr>
        <w:pStyle w:val="NormalBlock"/>
      </w:pPr>
      <w:r>
        <w:t>Esse princípio vai muito além da comida.</w:t>
      </w:r>
    </w:p>
    <w:p w14:paraId="27FB83DB" w14:textId="77777777" w:rsidR="00227BF5" w:rsidRDefault="00227BF5" w:rsidP="00227BF5">
      <w:pPr>
        <w:pStyle w:val="Heading3"/>
      </w:pPr>
      <w:r>
        <w:t>O Perigo do Excesso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Provérbios 25:16 diz: "Você gosta de mel? Não coma demais, ou ele fará você passar mal!"</w:t>
      </w:r>
    </w:p>
    <w:bookmarkEnd w:id="0"/>
    <w:p w14:paraId="5C097F03" w14:textId="5E23FA64" w:rsidR="00A7291B" w:rsidRDefault="0025169D" w:rsidP="00A7291B">
      <w:pPr>
        <w:pStyle w:val="NormalBlock"/>
      </w:pPr>
      <w:r>
        <w:t>A lição é simples, mas profunda. Até mesmo as coisas boas se tornam prejudiciais quando desfrutadas sem moderação.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O princípio se aplica a quase todas as áreas da vida. Alimentos, riqueza, entretenimento, sucesso, recreação e até mesmo o descanso são bênçãos de Deus. No entanto, cada um deles pode se tornar destrutivo quando buscado sem autocontrole.</w:t>
      </w:r>
    </w:p>
    <w:bookmarkEnd w:id="0"/>
    <w:p w14:paraId="5C097F03" w14:textId="5E23FA64" w:rsidR="00A7291B" w:rsidRDefault="0025169D" w:rsidP="00A7291B">
      <w:pPr>
        <w:pStyle w:val="NormalBlock"/>
      </w:pPr>
      <w:r>
        <w:t>A sabedoria sabe quando já é suficiente.</w:t>
      </w:r>
    </w:p>
    <w:p w14:paraId="27FB83DB" w14:textId="77777777" w:rsidR="00227BF5" w:rsidRDefault="00227BF5" w:rsidP="00227BF5">
      <w:pPr>
        <w:pStyle w:val="Heading3"/>
      </w:pPr>
      <w:r>
        <w:t>Mel e Fala Sábia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Salomão também compara palavras graciosas ao mel: "Palavras agradáveis são como o mel—doces para a alma e saudáveis para o corpo." (Provérbios 16:24)</w:t>
      </w:r>
    </w:p>
    <w:bookmarkEnd w:id="0"/>
    <w:p w14:paraId="5C097F03" w14:textId="5E23FA64" w:rsidR="00A7291B" w:rsidRDefault="0025169D" w:rsidP="00A7291B">
      <w:pPr>
        <w:pStyle w:val="NormalBlock"/>
      </w:pPr>
      <w:r>
        <w:t>Assim como o mel revigora e fortalece o corpo, palavras brandas e verdadeiras encorajam o coração. Nossa fala deve deixar as pessoas espiritualmente nutridas, em vez de emocionalmente feridas.</w:t>
      </w:r>
    </w:p>
    <w:bookmarkEnd w:id="0"/>
    <w:p w14:paraId="5C097F03" w14:textId="5E23FA64" w:rsidR="00A7291B" w:rsidRDefault="0025169D" w:rsidP="00A7291B">
      <w:pPr>
        <w:pStyle w:val="NormalBlock"/>
      </w:pPr>
      <w:r>
        <w:t>Os sábios entendem que as palavras, assim como o alimento, podem curar ou causar dano.</w:t>
      </w:r>
    </w:p>
    <w:p w14:paraId="27FB83DB" w14:textId="77777777" w:rsidR="00227BF5" w:rsidRDefault="00227BF5" w:rsidP="00227BF5">
      <w:pPr>
        <w:pStyle w:val="Heading3"/>
      </w:pPr>
      <w:r>
        <w:t>Mais doce que o mel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Em Provérbios 24:13-14, Salomão incentiva seu filho a desfrutar do mel porque ele é bom e, em seguida, compara imediatamente sua doçura à própria sabedoria.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 mel satisfaz por um momento.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sabedoria abençoa por toda a vida.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conectar as duas coisas, Salomão ensina que devemos buscar a sabedoria com o mesmo empenho com que naturalmente buscamos os prazeres mais doces da vida.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mel se torna uma das ilustrações favoritas de Salomão porque quase todos entendem seu atrativo. É agradável, nutritivo e desejável — mas também tem limites.</w:t>
      </w:r>
    </w:p>
    <w:bookmarkEnd w:id="0"/>
    <w:p w14:paraId="5C097F03" w14:textId="5E23FA64" w:rsidR="00A7291B" w:rsidRDefault="0025169D" w:rsidP="00A7291B">
      <w:pPr>
        <w:pStyle w:val="NormalBlock"/>
      </w:pPr>
      <w:r>
        <w:t>É precisamente assim que as bênçãos de Deus devem funcionar. Elas são dádivas a serem recebidas com gratidão, não posses a serem consumidas sem moderação.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O crente maduro aprende a desfrutar das provisões de Deus, recusando-se, porém, a permitir que qualquer uma delas se torne uma obsessão. A sabedoria não é encontrada na rejeição dos dons de Deus, mas em usá-los de acordo com o propósito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aprendemos essa lição, até uma colherada de mel se torna um lembrete de que a vida mais doce é aquela governada pela sabedoria.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