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Schritt halten</w:t>
      </w:r>
    </w:p>
    <w:bookmarkEnd w:id="0"/>
    <w:p w14:paraId="5C097F03" w14:textId="5E23FA64" w:rsidR="00A7291B" w:rsidRDefault="0025169D" w:rsidP="00A7291B">
      <w:pPr>
        <w:pStyle w:val="NormalBlock"/>
      </w:pPr>
      <w:r>
        <w:t>Sie sagten, Computer würden unser Leben vereinfachen. Sie sagten uns nicht, dass dies nur geschehen würde, wenn wir mit den Softwareaktualisierungen Schritt hielten.</w:t>
      </w:r>
    </w:p>
    <w:bookmarkEnd w:id="0"/>
    <w:p w14:paraId="5C097F03" w14:textId="5E23FA64" w:rsidR="00A7291B" w:rsidRDefault="0025169D" w:rsidP="00A7291B">
      <w:pPr>
        <w:pStyle w:val="NormalBlock"/>
      </w:pPr>
      <w:r>
        <w:t>Aber im Ernst: Ist dir nicht aufgefallen, dass es immer schwieriger wird, mit allem einfach "Schritt zu halten"? Üben und Proben für die Kinder, Aktivitäten der Gemeinde, Arbeit, die Fürsorge für die Familie, der Haushalt, Autoreparaturen, Familienfeiern jeder Art (Geburtstage, Großelterntag und jeder andere "Tag", um den man sich kümmern muss).</w:t>
      </w:r>
    </w:p>
    <w:bookmarkEnd w:id="0"/>
    <w:p w14:paraId="5C097F03" w14:textId="5E23FA64" w:rsidR="00A7291B" w:rsidRDefault="0025169D" w:rsidP="00A7291B">
      <w:pPr>
        <w:pStyle w:val="NormalBlock"/>
      </w:pPr>
      <w:r>
        <w:t>Jedes Mal, wenn ich eine Zeitschrift lese oder fernsehe, gibt es eine neue Krise oder Entdeckung, die meine Aufmerksamkeit oder mein Verständnis erfordert. Ich bin an den Punkt gelangt, an dem ich nur noch katalogisieren kann, was vor sich geht, um den Überblick zu behalten, weil ich weder die Zeit noch die Intelligenz oder die emotionale Kraft habe, alles zu verstehen, geschweige denn mich einzubringen.</w:t>
      </w:r>
    </w:p>
    <w:bookmarkEnd w:id="0"/>
    <w:p w14:paraId="5C097F03" w14:textId="5E23FA64" w:rsidR="00A7291B" w:rsidRDefault="0025169D" w:rsidP="00A7291B">
      <w:pPr>
        <w:pStyle w:val="NormalBlock"/>
      </w:pPr>
      <w:r>
        <w:t>Ich danke Gott in diesen Augenblicken dafür, dass mein Heil nicht darauf beruht, wie gut ich mit allem Schritt halte, sondern vielmehr darauf, wie ich den Glauben an Jesus Christus bewahre. Die Welt wird digital, Computer sprechen mit uns, Babys werden in einer Flasche geboren – dennoch bleibt nur eines gleich: die Tatsache, dass Jesus Christus der Herr dieser Welt ist, ganz gleich, wie schnell sie sich dreht.</w:t>
      </w:r>
    </w:p>
    <w:bookmarkEnd w:id="0"/>
    <w:p w14:paraId="5C097F03" w14:textId="5E23FA64" w:rsidR="00A7291B" w:rsidRDefault="0025169D" w:rsidP="00A7291B">
      <w:pPr>
        <w:pStyle w:val="NormalBlock"/>
      </w:pPr>
      <w:r>
        <w:t>Damit kann ich zum Glück Schritt halten.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