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Sei stark und mutig</w:t>
      </w:r>
    </w:p>
    <w:p w14:paraId="670F8077" w14:textId="038F6EFB" w:rsidR="00944B2D" w:rsidRDefault="00944B2D" w:rsidP="00944B2D">
      <w:pPr>
        <w:pStyle w:val="ChapterVerse"/>
      </w:pPr>
      <w:r w:rsidRPr="00944B2D">
        <w:t>Josua 1</w:t>
      </w:r>
    </w:p>
    <w:bookmarkEnd w:id="0"/>
    <w:p w14:paraId="7E1F9BC8" w14:textId="7BE2687A" w:rsidR="00A7291B" w:rsidRPr="007C2DD5" w:rsidRDefault="0025169D" w:rsidP="007C2DD5">
      <w:pPr>
        <w:pStyle w:val="Quote"/>
      </w:pPr>
      <w:r>
        <w:t>¹ Und es geschah nach dem Tod Moses, des Knechtes des Herrn, da sprach der Herr zu Josua, dem Sohn Nuns, dem Diener Moses, folgendermaßen:</w:t>
        <w:br/>
        <w:t>² Mein Knecht Mose ist gestorben; so mache dich nun auf, ziehe über den Jordan dort, du und dieses ganze Volk, in das Land, das ich ihnen gebe, den Kindern Israels!</w:t>
        <w:br/>
        <w:t>³ Jeden Ort, auf den eure Fußsohlen treten, habe ich euch gegeben, wie ich es Mose verheißen habe.</w:t>
        <w:br/>
        <w:t>⁴ Von der Wüste und dem Libanon dort bis zum großen Strom Euphrat, das ganze Land der Hetiter, und bis zu dem großen Meer, wo die Sonne untergeht, soll euer Gebiet reichen.</w:t>
      </w:r>
    </w:p>
    <w:bookmarkEnd w:id="0"/>
    <w:p w14:paraId="44687C10" w14:textId="5FB066C6" w:rsidR="009C22C1" w:rsidRDefault="009C22C1" w:rsidP="00C35B22">
      <w:pPr>
        <w:pStyle w:val="BibleVerseCite"/>
      </w:pPr>
      <w:r w:rsidRPr="007C2DD5">
        <w:t>- Josua 1:1-4</w:t>
      </w:r>
    </w:p>
    <w:bookmarkEnd w:id="0"/>
    <w:p w14:paraId="255668C9" w14:textId="77777777" w:rsidR="00A7291B" w:rsidRDefault="0025169D" w:rsidP="00A7291B">
      <w:pPr>
        <w:pStyle w:val="PadTop24"/>
      </w:pPr>
      <w:r>
        <w:t>So beginnt das Buch Josua, das das Leben und die Zeit seines Autors beschreibt, der Mose nachfolgte und das Volk nach vierzig Jahren der Wüstenwanderung ins verheißene Land führte. In diesem ersten Kapitel verspricht Gott Josua völligen Erfolg und Schutz bei seinen Bemühungen, das Land zu übernehmen, das von wilden heidnischen Völkern bewohnt war, von denen viele schwer bewaffnet und erfahren in der Kriegskunst waren. Wir stellen auch fest, dass Gott Josua dreimal ermutigt, stark und mutig zu sein, während er ihm völligen Sieg und Sicherheit verspricht.</w:t>
      </w:r>
    </w:p>
    <w:bookmarkEnd w:id="0"/>
    <w:p w14:paraId="5C097F03" w14:textId="5E23FA64" w:rsidR="00A7291B" w:rsidRDefault="0025169D" w:rsidP="00A7291B">
      <w:pPr>
        <w:pStyle w:val="NormalBlock"/>
      </w:pPr>
      <w:r>
        <w:t>Dies führt zu einer Art Widerspruch. Wenn du siegen wirst und Gott mit dir ist, warum solltest du dann stark und mutig sein müssen? Schließlich, wenn Gott dir eine "sichere Sache" gibt, warum solltest du dann Stärke und Mut brauchen?</w:t>
      </w:r>
    </w:p>
    <w:p w14:paraId="6ABE7781" w14:textId="77777777" w:rsidR="00227BF5" w:rsidRDefault="00227BF5" w:rsidP="00227BF5">
      <w:pPr>
        <w:pStyle w:val="Heading2"/>
      </w:pPr>
      <w:r>
        <w:t>Josuas Bedarf an Mut und Stärke</w:t>
      </w:r>
    </w:p>
    <w:bookmarkEnd w:id="0"/>
    <w:bookmarkEnd w:id="0"/>
    <w:p w14:paraId="5C097F03" w14:textId="5E23FA64" w:rsidR="00A7291B" w:rsidRDefault="0025169D" w:rsidP="00A7291B">
      <w:pPr>
        <w:pStyle w:val="NormalBlock"/>
      </w:pPr>
      <w:r>
        <w:t>Josua hörte Gottes Gebot (das Land einzunehmen) und Gottes Verheißung (er wird gewiss siegen) und seine Ermutigung (sei stark und mutig). Später jedoch erfuhr Josua, warum er trotz der Siegesgarantie von Gott Kraft und Mut brauchen würde. Er brauchte Kraft und Mut, weil...</w:t>
      </w:r>
    </w:p>
    <w:p w14:paraId="27FB83DB" w14:textId="77777777" w:rsidR="00227BF5" w:rsidRDefault="00227BF5" w:rsidP="00227BF5">
      <w:pPr>
        <w:pStyle w:val="Heading3"/>
      </w:pPr>
      <w:r>
        <w:t>Führung wäre schwierig</w:t>
      </w:r>
    </w:p>
    <w:bookmarkEnd w:id="0"/>
    <w:bookmarkEnd w:id="0"/>
    <w:p w14:paraId="7E1F9BC8" w14:textId="7BE2687A" w:rsidR="00A7291B" w:rsidRPr="007C2DD5" w:rsidRDefault="0025169D" w:rsidP="007C2DD5">
      <w:pPr>
        <w:pStyle w:val="Quote"/>
      </w:pPr>
      <w:r>
        <w:t>⁵ Niemand soll vor dir bestehen dein Leben lang! Wie ich mit Mose gewesen bin, so will ich auch mit dir sein; ich will dich nicht aufgeben und dich nicht verlassen.</w:t>
        <w:br/>
        <w:t>⁶ Sei stark und mutig! Denn du sollst diesem Volk das Land als Erbe austeilen, von dem ich ihren Vätern geschworen habe, dass ich es ihnen gebe.</w:t>
      </w:r>
    </w:p>
    <w:bookmarkEnd w:id="0"/>
    <w:p w14:paraId="44687C10" w14:textId="5FB066C6" w:rsidR="009C22C1" w:rsidRDefault="009C22C1" w:rsidP="00C35B22">
      <w:pPr>
        <w:pStyle w:val="BibleVerseCite"/>
      </w:pPr>
      <w:r w:rsidRPr="007C2DD5">
        <w:t>- Josua 1:5-6</w:t>
      </w:r>
    </w:p>
    <w:bookmarkEnd w:id="0"/>
    <w:p w14:paraId="255668C9" w14:textId="77777777" w:rsidR="00A7291B" w:rsidRDefault="0025169D" w:rsidP="00A7291B">
      <w:pPr>
        <w:pStyle w:val="PadTop24"/>
      </w:pPr>
      <w:r>
        <w:t>Gott versprach, dass Er mit Josua sein würde, wie Er mit Mose gewesen war. Mit anderen Worten, Er würde Josuas Führung leiten und bestätigen. Aber dies garantierte nicht, dass das Volk folgen würde, noch garantierte es, dass der Feind einfach aufgeben und sich ergeben würde. Josua brauchte Mut und Kraft, weil das Volk rebellieren, untreu werden und feige handeln würde, so wie sie es unter Moses Führung getan hatten.</w:t>
      </w:r>
    </w:p>
    <w:bookmarkEnd w:id="0"/>
    <w:p w14:paraId="5C097F03" w14:textId="5E23FA64" w:rsidR="00A7291B" w:rsidRDefault="0025169D" w:rsidP="00A7291B">
      <w:pPr>
        <w:pStyle w:val="NormalBlock"/>
      </w:pPr>
      <w:r>
        <w:t>Gott hatte auch Mose versprochen, bei ihm zu sein und dass er Erfolg haben würde, aber es bedurfte vierzig Jahre des Kampfes und der Herzschmerzen, um das jüdische Volk an den Punkt des Einzugs zu bringen. Josua würde ebenfalls Kraft und Mut brauchen, denn der Feind war listig und es gab ständige Herausforderungen für seine Führung. Er war ein von Gott garantierter siegreicher Führer, aber nicht bevor er viele Prüfungen und Enttäuschungen durchstehen musste. Er würde siegen, aber Gott sagte nicht, dass es ein leichter Sieg sein würde! Er brauchte Kraft und Mut, weil...</w:t>
      </w:r>
    </w:p>
    <w:p w14:paraId="27FB83DB" w14:textId="77777777" w:rsidR="00227BF5" w:rsidRDefault="00227BF5" w:rsidP="00227BF5">
      <w:pPr>
        <w:pStyle w:val="Heading3"/>
      </w:pPr>
      <w:r>
        <w:t>Das Volk, das er führte, war schwach und sündig</w:t>
      </w:r>
    </w:p>
    <w:bookmarkEnd w:id="0"/>
    <w:bookmarkEnd w:id="0"/>
    <w:p w14:paraId="7E1F9BC8" w14:textId="7BE2687A" w:rsidR="00A7291B" w:rsidRPr="007C2DD5" w:rsidRDefault="0025169D" w:rsidP="007C2DD5">
      <w:pPr>
        <w:pStyle w:val="Quote"/>
      </w:pPr>
      <w:r>
        <w:t>⁷ Sei du nur stark und sehr mutig, und achte darauf, dass du nach dem ganzen Gesetz handelst, das dir mein Knecht Mose befohlen hat. Weiche nicht davon ab, weder zur Rechten noch zur Linken, damit du weise handelst überall, wo du hingehst!</w:t>
        <w:br/>
        <w:t>⁸ Lass dieses Buch des Gesetzes nicht von deinem Mund weichen, sondern forsche darin Tag und Nacht, damit du darauf achtest, alles zu befolgen, was darin geschrieben steht; denn dann wirst du Gelingen haben auf deinen Wegen, und dann wirst du weise handeln!</w:t>
      </w:r>
    </w:p>
    <w:bookmarkEnd w:id="0"/>
    <w:p w14:paraId="44687C10" w14:textId="5FB066C6" w:rsidR="009C22C1" w:rsidRDefault="009C22C1" w:rsidP="00C35B22">
      <w:pPr>
        <w:pStyle w:val="BibleVerseCite"/>
      </w:pPr>
      <w:r w:rsidRPr="007C2DD5">
        <w:t>- Josua 1:7-8</w:t>
      </w:r>
    </w:p>
    <w:bookmarkEnd w:id="0"/>
    <w:p w14:paraId="255668C9" w14:textId="77777777" w:rsidR="00A7291B" w:rsidRDefault="0025169D" w:rsidP="00A7291B">
      <w:pPr>
        <w:pStyle w:val="PadTop24"/>
      </w:pPr>
      <w:r>
        <w:t>Gott gab die Zusicherung des Erfolgs basierend auf dem Gehorsam gegenüber Seinem Wort, aber das Volk war stur und ungehorsam. Es erforderte Kraft und Mut, das Wort Gottes beständig zu lehren und angesichts eines so weit verbreiteten Heidentums treu zu bleiben.</w:t>
      </w:r>
    </w:p>
    <w:bookmarkEnd w:id="0"/>
    <w:p w14:paraId="5C097F03" w14:textId="5E23FA64" w:rsidR="00A7291B" w:rsidRDefault="0025169D" w:rsidP="00A7291B">
      <w:pPr>
        <w:pStyle w:val="NormalBlock"/>
      </w:pPr>
      <w:r>
        <w:t>Es war für sündige Menschen leicht anzunehmen, dass ihr militärischer Erfolg auf ihren eigenen körperlichen Fähigkeiten und ihrem Mut beruhte, während sie die Rolle von Gottes Vorsehung in ihren Siegen vergaßen. Nur ein moralisch starker Führer konnte den Glauben bewahren, während die natürliche Neigung darin bestand, sich am Nationalstolz zu erfreuen. Gottes Wort zu gehorchen, wenn man unsicher war, Gottes Gebote zu bewahren, während die Welt und ihre Verlockungen ihn umgaben, erforderte von Josua die höchste Form von Mut und Hingabe.</w:t>
      </w:r>
    </w:p>
    <w:bookmarkEnd w:id="0"/>
    <w:p w14:paraId="5C097F03" w14:textId="5E23FA64" w:rsidR="00A7291B" w:rsidRDefault="0025169D" w:rsidP="00A7291B">
      <w:pPr>
        <w:pStyle w:val="NormalBlock"/>
      </w:pPr>
      <w:r>
        <w:t>Josua müsste den von Gottes Wort geforderten Standard einhalten, wenn er den vom Herrn verheißenen Sieg sehen wollte.</w:t>
      </w:r>
    </w:p>
    <w:bookmarkEnd w:id="0"/>
    <w:p w14:paraId="5C097F03" w14:textId="5E23FA64" w:rsidR="00A7291B" w:rsidRDefault="0025169D" w:rsidP="00A7291B">
      <w:pPr>
        <w:pStyle w:val="NormalBlock"/>
      </w:pPr>
      <w:r>
        <w:t>Kraft und Mut wären notwendig, weil...</w:t>
      </w:r>
    </w:p>
    <w:p w14:paraId="27FB83DB" w14:textId="77777777" w:rsidR="00227BF5" w:rsidRDefault="00227BF5" w:rsidP="00227BF5">
      <w:pPr>
        <w:pStyle w:val="Heading3"/>
      </w:pPr>
      <w:r>
        <w:t>Die Reise würde lang sein</w:t>
      </w:r>
    </w:p>
    <w:bookmarkEnd w:id="0"/>
    <w:bookmarkEnd w:id="0"/>
    <w:p w14:paraId="7E1F9BC8" w14:textId="7BE2687A" w:rsidR="00A7291B" w:rsidRPr="007C2DD5" w:rsidRDefault="0025169D" w:rsidP="007C2DD5">
      <w:pPr>
        <w:pStyle w:val="Quote"/>
      </w:pPr>
      <w:r>
        <w:t>Habe ich dir nicht geboten, dass du stark und mutig sein sollst? Sei unerschrocken und sei nicht verzagt; denn der Herr, dein Gott, ist mit dir überall, wo du hingehst!</w:t>
      </w:r>
    </w:p>
    <w:bookmarkEnd w:id="0"/>
    <w:p w14:paraId="44687C10" w14:textId="5FB066C6" w:rsidR="009C22C1" w:rsidRDefault="009C22C1" w:rsidP="00C35B22">
      <w:pPr>
        <w:pStyle w:val="BibleVerseCite"/>
      </w:pPr>
      <w:r w:rsidRPr="007C2DD5">
        <w:t>- Josua 1:9</w:t>
      </w:r>
    </w:p>
    <w:bookmarkEnd w:id="0"/>
    <w:p w14:paraId="255668C9" w14:textId="77777777" w:rsidR="00A7291B" w:rsidRDefault="0025169D" w:rsidP="00A7291B">
      <w:pPr>
        <w:pStyle w:val="PadTop24"/>
      </w:pPr>
      <w:r>
        <w:t>Ja, Gott würde mit ihnen sein, aber das Volk erkannte nicht, wie lange der Prozess dauern würde, bevor sie den vollständigen Sieg sehen würden. Sie mussten das Land kennenlernen und viele Feldzüge über mehrere Jahrzehnte führen, bevor ihr Ziel erreicht werden konnte. Es gab Zeiten, in denen die Kriege schlecht verliefen oder kaum Fortschritte gemacht wurden. Es gab sogar Fälle von Streitigkeiten zwischen verschiedenen Fraktionen unter den Juden selbst.</w:t>
      </w:r>
    </w:p>
    <w:bookmarkEnd w:id="0"/>
    <w:p w14:paraId="5C097F03" w14:textId="5E23FA64" w:rsidR="00A7291B" w:rsidRDefault="0025169D" w:rsidP="00A7291B">
      <w:pPr>
        <w:pStyle w:val="NormalBlock"/>
      </w:pPr>
      <w:r>
        <w:t>Während dieser Zeiten war es leicht, Gottes Verheißungen zu vergessen oder an den Verheißungen selbst zu zweifeln, weil die "unmittelbaren" Umstände überhaupt nicht wie ein Sieg aussahen. Es war gerade in diesen "tiefen" Zeiten, dass das Volk leicht in verschiedene Formen von Götzendienst und sexueller Unmoral verführt wurde. Und doch war Gottes Verheißung die ganze Zeit da — sie begleitete sie, während sie von Schlacht zu Schlacht und von Versuchung zu Versuchung gingen. Josua und das Volk mussten stark und mutig bleiben, um die Verheißung stets im Blick zu behalten, trotz ihres langen und beschwerlichen Weges.</w:t>
      </w:r>
    </w:p>
    <w:p w14:paraId="6ABE7781" w14:textId="77777777" w:rsidR="00227BF5" w:rsidRDefault="00227BF5" w:rsidP="00227BF5">
      <w:pPr>
        <w:pStyle w:val="Heading2"/>
      </w:pPr>
      <w:r>
        <w:t>Unser Bedürfnis nach Stärke und Mut</w:t>
      </w:r>
    </w:p>
    <w:bookmarkEnd w:id="0"/>
    <w:bookmarkEnd w:id="0"/>
    <w:p w14:paraId="5C097F03" w14:textId="5E23FA64" w:rsidR="00A7291B" w:rsidRDefault="0025169D" w:rsidP="00A7291B">
      <w:pPr>
        <w:pStyle w:val="NormalBlock"/>
      </w:pPr>
      <w:r>
        <w:t>Das Buch Josua berichtet leider, dass das Volk am Ende nicht erfolgreich war, weil es Gott ungehorsam war. Sie besaßen das Land, aber nicht in dem Ausmaß, wie sie es hätten tun können, weil sie bestimmten heidnischen Völkern erlaubten zu überleben. Später wurden sie von genau denselben Völkern, die Gott befohlen hatte zu vernichten, zur Götzenanbetung verführt.</w:t>
      </w:r>
    </w:p>
    <w:bookmarkEnd w:id="0"/>
    <w:p w14:paraId="5C097F03" w14:textId="5E23FA64" w:rsidR="00A7291B" w:rsidRDefault="0025169D" w:rsidP="00A7291B">
      <w:pPr>
        <w:pStyle w:val="NormalBlock"/>
      </w:pPr>
      <w:r>
        <w:t>Es ist leicht für uns, sie dafür zu kritisieren, dass sie eine "sichere Sache" verloren haben, aber bevor wir das tun, müssen wir erkennen, dass wir heute in einer ähnlichen Situation sind. Auch uns ist von Gott in Christus eine garantierte Situation, eine "sichere Sache", gegeben worden.</w:t>
      </w:r>
    </w:p>
    <w:bookmarkEnd w:id="0"/>
    <w:p w14:paraId="2EC75E3D" w14:textId="41EDDCE5" w:rsidR="008A3F75" w:rsidRDefault="00932373" w:rsidP="001E1588">
      <w:pPr>
        <w:pStyle w:val="NormalBlock"/>
        <w:numPr>
          <w:ilvl w:val="0"/>
          <w:numId w:val="199"/>
        </w:numPr>
      </w:pPr>
      <w:r w:rsidRPr="00932373">
        <w:t>Apostelgeschichte 2:38 — Ein Versprechen, dass denen, die Buße tun und getauft werden, vergeben wird und sie den Heiligen Geist empfangen.</w:t>
      </w:r>
    </w:p>
    <w:bookmarkEnd w:id="0"/>
    <w:p w14:paraId="2EC75E3D" w14:textId="41EDDCE5" w:rsidR="008A3F75" w:rsidRDefault="00932373" w:rsidP="001E1588">
      <w:pPr>
        <w:pStyle w:val="NormalBlock"/>
        <w:numPr>
          <w:ilvl w:val="0"/>
          <w:numId w:val="199"/>
        </w:numPr>
      </w:pPr>
      <w:r w:rsidRPr="00932373">
        <w:t>Matthäus 24:13 — Eine Garantie, dass diejenigen, die bis zum Ende treu bleiben, gerettet werden.</w:t>
      </w:r>
    </w:p>
    <w:bookmarkEnd w:id="0"/>
    <w:p w14:paraId="2EC75E3D" w14:textId="41EDDCE5" w:rsidR="008A3F75" w:rsidRDefault="00932373" w:rsidP="001E1588">
      <w:pPr>
        <w:pStyle w:val="NormalBlock"/>
        <w:numPr>
          <w:ilvl w:val="0"/>
          <w:numId w:val="199"/>
        </w:numPr>
      </w:pPr>
      <w:r w:rsidRPr="00932373">
        <w:t>Johannes 6:40 — Eine Zusicherung, dass alle Jünger Jesu von den Toten auferstehen werden, um für immer bei Gott zu sein.</w:t>
      </w:r>
    </w:p>
    <w:bookmarkEnd w:id="0"/>
    <w:bookmarkEnd w:id="0"/>
    <w:p w14:paraId="5C097F03" w14:textId="5E23FA64" w:rsidR="00A7291B" w:rsidRDefault="0025169D" w:rsidP="00A7291B">
      <w:pPr>
        <w:pStyle w:val="NormalBlock"/>
      </w:pPr>
      <w:r>
        <w:t>Diese Dinge sind Verheißungen, sichere Dinge, Garantien von Gott für noch bessere Dinge als denen, die den Juden zur Zeit Josuas verheißen wurden (ihnen wurde Land verheißen, uns wird ewiges Leben verheißen). Dennoch brauchen auch wir trotz der Tatsache, dass dies Verheißungen und Garantien von Gott sind, Kraft und Mut, weil...</w:t>
      </w:r>
    </w:p>
    <w:p w14:paraId="27FB83DB" w14:textId="77777777" w:rsidR="00227BF5" w:rsidRDefault="00227BF5" w:rsidP="00227BF5">
      <w:pPr>
        <w:pStyle w:val="Heading3"/>
      </w:pPr>
      <w:r>
        <w:t>Ein Führer für Christus zu sein ist schwierig</w:t>
      </w:r>
    </w:p>
    <w:bookmarkEnd w:id="0"/>
    <w:bookmarkEnd w:id="0"/>
    <w:p w14:paraId="5C097F03" w14:textId="5E23FA64" w:rsidR="00A7291B" w:rsidRDefault="0025169D" w:rsidP="00A7291B">
      <w:pPr>
        <w:pStyle w:val="NormalBlock"/>
      </w:pPr>
      <w:r>
        <w:t>Ja, christliche Leiter (Älteste, Lehrer, Prediger) werden in den Himmel kommen, und das ist ein Versprechen. Es gibt jedoch keine Garantie, dass diejenigen, die geführt werden, bereit sein werden, unseren Bemühungen zu folgen oder mit ihnen zusammenzuarbeiten. Zusätzlich dazu gab es immer Skepsis sowie verschiedene Grade von Ablehnung und Verfolgung derjenigen, die Christus verkündeten. Bis heute gibt es immer noch allgemeines Unglauben und Ausgrenzung derjenigen, die andere ermutigen, den engen Weg Jesu zu gehen. Diejenigen, die führen, brauchen Kraft und Mut, um weiterhin das Evangelium zu predigen und im Namen des Herrn zu dienen, wenn andere denken, sie würden ihre Zeit und Energie verschwenden. Kraft und Mut sind auch notwendig, weil...</w:t>
      </w:r>
    </w:p>
    <w:p w14:paraId="27FB83DB" w14:textId="77777777" w:rsidR="00227BF5" w:rsidRDefault="00227BF5" w:rsidP="00227BF5">
      <w:pPr>
        <w:pStyle w:val="Heading3"/>
      </w:pPr>
      <w:r>
        <w:t>Wir sind schwach und sündig</w:t>
      </w:r>
    </w:p>
    <w:bookmarkEnd w:id="0"/>
    <w:bookmarkEnd w:id="0"/>
    <w:p w14:paraId="5C097F03" w14:textId="5E23FA64" w:rsidR="00A7291B" w:rsidRDefault="0025169D" w:rsidP="00A7291B">
      <w:pPr>
        <w:pStyle w:val="NormalBlock"/>
      </w:pPr>
      <w:r>
        <w:t>Es scheint so einfach zu sein!</w:t>
      </w:r>
    </w:p>
    <w:bookmarkEnd w:id="0"/>
    <w:p w14:paraId="2EC75E3D" w14:textId="41EDDCE5" w:rsidR="008A3F75" w:rsidRDefault="00932373" w:rsidP="001E1588">
      <w:pPr>
        <w:pStyle w:val="NormalBlock"/>
        <w:numPr>
          <w:ilvl w:val="0"/>
          <w:numId w:val="199"/>
        </w:numPr>
      </w:pPr>
      <w:r w:rsidRPr="00932373">
        <w:t>Bereut und lasst euch taufen = Vergebung + Heiliger Geist (Apostelgeschichte 2:38)</w:t>
      </w:r>
    </w:p>
    <w:bookmarkEnd w:id="0"/>
    <w:p w14:paraId="2EC75E3D" w14:textId="41EDDCE5" w:rsidR="008A3F75" w:rsidRDefault="00932373" w:rsidP="001E1588">
      <w:pPr>
        <w:pStyle w:val="NormalBlock"/>
        <w:numPr>
          <w:ilvl w:val="0"/>
          <w:numId w:val="199"/>
        </w:numPr>
      </w:pPr>
      <w:r w:rsidRPr="00932373">
        <w:t>Glaubt an Jesus = Auferstehung + ewiges Leben (Johannes 3:16)</w:t>
      </w:r>
    </w:p>
    <w:bookmarkEnd w:id="0"/>
    <w:bookmarkEnd w:id="0"/>
    <w:p w14:paraId="5C097F03" w14:textId="5E23FA64" w:rsidR="00A7291B" w:rsidRDefault="0025169D" w:rsidP="00A7291B">
      <w:pPr>
        <w:pStyle w:val="NormalBlock"/>
      </w:pPr>
      <w:r>
        <w:t>Und doch ruft Paulus aus in Römer 7:24:</w:t>
      </w:r>
    </w:p>
    <w:bookmarkEnd w:id="0"/>
    <w:p w14:paraId="7E1F9BC8" w14:textId="7BE2687A" w:rsidR="00A7291B" w:rsidRPr="007C2DD5" w:rsidRDefault="0025169D" w:rsidP="007C2DD5">
      <w:pPr>
        <w:pStyle w:val="Quote"/>
      </w:pPr>
      <w:r>
        <w:t>Ich elender Mensch! Wer wird mich erlösen von diesem Todesleib?</w:t>
      </w:r>
    </w:p>
    <w:bookmarkEnd w:id="0"/>
    <w:p w14:paraId="44687C10" w14:textId="5FB066C6" w:rsidR="009C22C1" w:rsidRDefault="009C22C1" w:rsidP="00C35B22">
      <w:pPr>
        <w:pStyle w:val="BibleVerseCite"/>
      </w:pPr>
      <w:r w:rsidRPr="007C2DD5">
        <w:t>- Römer 7:24</w:t>
      </w:r>
    </w:p>
    <w:bookmarkEnd w:id="0"/>
    <w:p w14:paraId="255668C9" w14:textId="77777777" w:rsidR="00A7291B" w:rsidRDefault="0025169D" w:rsidP="00A7291B">
      <w:pPr>
        <w:pStyle w:val="PadTop24"/>
      </w:pPr>
      <w:r>
        <w:t>Hier ist ein Mann, der Wunder vollbracht hat, wegen seines Glaubens eingesperrt wurde, Gemeinden gegründet, andere ausgebildet und inspirierte Schriften verfasst hat – und doch sieht er, wenn er sich selbst betrachtet, einen Sünder. Paulus, der Apostel, erklärt, dass er ein Mensch ist, erfüllt von guten Absichten und treuem Dienst, gefangen in einem sündigen Leib. Kommt Ihnen das bekannt vor?</w:t>
      </w:r>
    </w:p>
    <w:bookmarkEnd w:id="0"/>
    <w:p w14:paraId="5C097F03" w14:textId="5E23FA64" w:rsidR="00A7291B" w:rsidRDefault="0025169D" w:rsidP="00A7291B">
      <w:pPr>
        <w:pStyle w:val="NormalBlock"/>
      </w:pPr>
      <w:r>
        <w:t>Auch wenn wir wissen, dass Gott uns liebt und wir in den Himmel kommen, sind unsere Leben weiterhin von Zweifel, Versuchung und Versagen (wegen der Sünde) erfüllt. Wir brauchen Mut und Kraft, um diese Hindernisse zu überwinden, damit wir dem Kurs treu bleiben, den wir eingeschlagen haben, und dieser Kurs ist, Jesus trotz unserer Versagen zu folgen. Unsere Kraft und unser Mut kommen von derselben Quelle, die sie für Josua und die Kinder Israels bereitgestellt hat, Gottes heiliges Wort. Durch das tägliche Lesen, durch das regelmäßige Studium und durch die wöchentliche Ermahnung unserer Diener gibt Gott die geistliche Kraft, die wir brauchen, um trotz der Gegenwart der Sünde in unserem Leben und um uns herum treu zu bleiben.</w:t>
      </w:r>
    </w:p>
    <w:bookmarkEnd w:id="0"/>
    <w:p w14:paraId="5C097F03" w14:textId="5E23FA64" w:rsidR="00A7291B" w:rsidRDefault="0025169D" w:rsidP="00A7291B">
      <w:pPr>
        <w:pStyle w:val="NormalBlock"/>
      </w:pPr>
      <w:r>
        <w:t>Wir brauchen Kraft und Mut, weil...</w:t>
      </w:r>
    </w:p>
    <w:p w14:paraId="27FB83DB" w14:textId="77777777" w:rsidR="00227BF5" w:rsidRDefault="00227BF5" w:rsidP="00227BF5">
      <w:pPr>
        <w:pStyle w:val="Heading3"/>
      </w:pPr>
      <w:r>
        <w:t>Die Reise ist lang</w:t>
      </w:r>
    </w:p>
    <w:bookmarkEnd w:id="0"/>
    <w:bookmarkEnd w:id="0"/>
    <w:p w14:paraId="5C097F03" w14:textId="5E23FA64" w:rsidR="00A7291B" w:rsidRDefault="0025169D" w:rsidP="00A7291B">
      <w:pPr>
        <w:pStyle w:val="NormalBlock"/>
      </w:pPr>
      <w:r>
        <w:t>Als die Juden aus Ägypten auszogen, dachten sie, dass sie innerhalb von Wochen im verheißenen Land sein würden. Es dauerte jedoch vierzig lange Jahre!</w:t>
      </w:r>
    </w:p>
    <w:bookmarkEnd w:id="0"/>
    <w:p w14:paraId="5C097F03" w14:textId="5E23FA64" w:rsidR="00A7291B" w:rsidRDefault="0025169D" w:rsidP="00A7291B">
      <w:pPr>
        <w:pStyle w:val="NormalBlock"/>
      </w:pPr>
      <w:r>
        <w:t>Wenn wir aus dem Wasser der Taufe kommen, wissen wir nicht, wohin der Herr uns führen oder gehen lassen wird. Es wäre wunderbar, wenn wir unmittelbar nach der Taufe direkt in den Himmel gelangen könnten, aber das christliche Leben funktioniert nicht so. Die Zeitspanne zwischen unserer Taufe und unserem Eintritt in den Himmel ist gewöhnlich lang. Manchmal gibt es Momente schnellen geistlichen und persönlichen Wachstums; jedoch hat das christliche Leben auch lange Phasen der Schwierigkeit. Dinge wie Krankheit, Einsamkeit, geistliche Trockenheit sowie familiäre und berufliche Probleme sind nur einige der herausfordernden Erfahrungen, die alle Christen irgendwann durchmachen.</w:t>
      </w:r>
    </w:p>
    <w:bookmarkEnd w:id="0"/>
    <w:p w14:paraId="5C097F03" w14:textId="5E23FA64" w:rsidR="00A7291B" w:rsidRDefault="0025169D" w:rsidP="00A7291B">
      <w:pPr>
        <w:pStyle w:val="NormalBlock"/>
      </w:pPr>
      <w:r>
        <w:t>Viele davon werden durch unsere eigenen Sünden und Torheiten verursacht, aber manchmal leiden wir wegen der Nachlässigkeit, des Bösen oder der Unwissenheit eines anderen. Es erfordert Kraft und Mut, Glauben, Hoffnung und Liebe aufrechtzuerhalten, wenn es scheint, dass das Ende unseres Leidens niemals kommen wird! Doch das Ende kommt für diejenigen, die treu ausgeharrt haben, und sie werden vom Herrn selbst einen herrlichen Empfang im himmlischen Reich erhalten ("Gut gemacht, du guter und treuer Knecht." – Matthäus 25:21).</w:t>
      </w:r>
    </w:p>
    <w:p w14:paraId="27FB83DB" w14:textId="77777777" w:rsidR="00227BF5" w:rsidRDefault="00227BF5" w:rsidP="00227BF5">
      <w:pPr>
        <w:pStyle w:val="Heading3"/>
      </w:pPr>
      <w:r>
        <w:t>Zusammenfassung</w:t>
      </w:r>
    </w:p>
    <w:bookmarkEnd w:id="0"/>
    <w:bookmarkEnd w:id="0"/>
    <w:p w14:paraId="5C097F03" w14:textId="5E23FA64" w:rsidR="00A7291B" w:rsidRDefault="0025169D" w:rsidP="00A7291B">
      <w:pPr>
        <w:pStyle w:val="NormalBlock"/>
      </w:pPr>
      <w:r>
        <w:t>Wenn du zu denen gehörst, denen durch Christus das "sichere Heil" und die "Garantie" des Himmels gegeben wurden, du aber schon lange auf dem Weg bist und Unglauben und Widerstand begegnet bist, mit Satans vielen Versuchungen gekämpft hast und sogar viel Schmerz und Leid ertragen hast, so sage ich dir...</w:t>
      </w:r>
    </w:p>
    <w:bookmarkEnd w:id="0"/>
    <w:p w14:paraId="5C097F03" w14:textId="5E23FA64" w:rsidR="00A7291B" w:rsidRDefault="0025169D" w:rsidP="00A7291B">
      <w:pPr>
        <w:pStyle w:val="NormalBlock"/>
      </w:pPr>
      <w:r>
        <w:t>Sei stark, habe Mut, der Herr hat deinen Weg gesehen, kennt dein Herz und ist mit jedem Teil deines Leidens vertraut. Wenn dein Mut nachlässt, wenn dein Entschluss schwach ist, erinnere dich an Josua, der nach vierzig Jahren eintrat; erinnere dich an Paulus, der dem Widerstand und sogar seinen eigenen Gefühlen der Unzulänglichkeit standhielt, um schließlich zu sagen,</w:t>
      </w:r>
    </w:p>
    <w:bookmarkEnd w:id="0"/>
    <w:p w14:paraId="7E1F9BC8" w14:textId="7BE2687A" w:rsidR="00A7291B" w:rsidRPr="007C2DD5" w:rsidRDefault="0025169D" w:rsidP="007C2DD5">
      <w:pPr>
        <w:pStyle w:val="Quote"/>
      </w:pPr>
      <w:r>
        <w:t>⁷ Ich habe den guten Kampf gekämpft, den Lauf vollendet, den Glauben bewahrt.</w:t>
        <w:br/>
        <w:t>⁸ Von nun an liegt für mich die Krone der Gerechtigkeit bereit, die mir der Herr, der gerechte Richter, an jenem Tag zuerkennen wird, nicht aber mir allein, sondern auch allen, die seine Erscheinung lieb gewonnen haben.</w:t>
      </w:r>
    </w:p>
    <w:bookmarkEnd w:id="0"/>
    <w:p w14:paraId="44687C10" w14:textId="5FB066C6" w:rsidR="009C22C1" w:rsidRDefault="009C22C1" w:rsidP="00C35B22">
      <w:pPr>
        <w:pStyle w:val="BibleVerseCite"/>
      </w:pPr>
      <w:r w:rsidRPr="007C2DD5">
        <w:t>- 2 Timotheus 4:7-8</w:t>
      </w:r>
    </w:p>
    <w:bookmarkEnd w:id="0"/>
    <w:p w14:paraId="255668C9" w14:textId="77777777" w:rsidR="00A7291B" w:rsidRDefault="0025169D" w:rsidP="00A7291B">
      <w:pPr>
        <w:pStyle w:val="PadTop24"/>
      </w:pPr>
      <w:r>
        <w:t>Dieses "alle", auf das er sich bezieht, wenn er sagt: "...alle, die seine Erscheinung geliebt haben", bezieht sich auf dich und mich!</w:t>
      </w:r>
    </w:p>
    <w:bookmarkEnd w:id="0"/>
    <w:p w14:paraId="5C097F03" w14:textId="5E23FA64" w:rsidR="00A7291B" w:rsidRDefault="0025169D" w:rsidP="00A7291B">
      <w:pPr>
        <w:pStyle w:val="NormalBlock"/>
      </w:pPr>
      <w:r>
        <w:t>Seid daher stark und mutig und denkt daran, dass der Wettlauf nicht den Schnellen oder den Mächtigen gehört, sondern denen, die bis zum Ende treu bleiben. Auf dem christlichen Weg kommt es nicht darauf an, wie schnell du gehst oder wie viel du unterwegs tust. Die Belohnungen gehen an diejenigen, die beenden.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