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Seitas e seus efeitos</w:t>
      </w:r>
    </w:p>
    <w:p w14:paraId="30A144DD" w14:textId="3D11DC34" w:rsidR="00D83136" w:rsidRPr="00D83136" w:rsidRDefault="00D83136" w:rsidP="006C2818">
      <w:pPr>
        <w:pStyle w:val="NewSubtitle"/>
      </w:pPr>
      <w:r w:rsidRPr="00D83136">
        <w:t>Parte 1</w:t>
      </w:r>
    </w:p>
    <w:bookmarkEnd w:id="0"/>
    <w:p w14:paraId="5C097F03" w14:textId="5E23FA64" w:rsidR="00A7291B" w:rsidRDefault="0025169D" w:rsidP="00A7291B">
      <w:pPr>
        <w:pStyle w:val="NormalBlock"/>
      </w:pPr>
      <w:r>
        <w:t>Um dos princípios básicos do cristianismo é o da fé. Uma coisa básica, você sabe, o ponto fundamental do cristianismo é a fé. A coisa à qual sempre voltamos. Sem fé, sem crença, não pode haver salvação. Agora sabemos disso.</w:t>
      </w:r>
    </w:p>
    <w:bookmarkEnd w:id="0"/>
    <w:p w14:paraId="5C097F03" w14:textId="5E23FA64" w:rsidR="00A7291B" w:rsidRDefault="0025169D" w:rsidP="00A7291B">
      <w:pPr>
        <w:pStyle w:val="NormalBlock"/>
      </w:pPr>
      <w:r>
        <w:t>Sabemos disso. Mas, infelizmente, por assim dizer, todos sabem disso, exceto que Satanás também conhece o plano da salvação. E é por isso que a Bíblia nos ensina não apenas a crer, mas também a ter muito cuidado com aquilo em que cremos e em quem cremos. Portanto, não se trata simplesmente de crer, sabe, de engolir tudo. Mas você precisa ser seletivo quanto àquilo em que crê e em quem crê.</w:t>
      </w:r>
    </w:p>
    <w:bookmarkEnd w:id="0"/>
    <w:p w14:paraId="5C097F03" w14:textId="5E23FA64" w:rsidR="00A7291B" w:rsidRDefault="0025169D" w:rsidP="00A7291B">
      <w:pPr>
        <w:pStyle w:val="NormalBlock"/>
      </w:pPr>
      <w:r>
        <w:t>Provérbios 14 versículo 15 diz: o homem simples acredita em qualquer coisa. Aqui o escritor está nos dizendo que acreditar simplesmente em qualquer coisa ou em qualquer pessoa pode nos levar à destruição; portanto, temos de ter cuidado. Um exemplo recente dessa trágica credulidade, nos últimos dois anos, foi testemunhado em Waco, Texas. Lembram-se de Waco, Texas, David Koresh, os Ramo Davidiano? 70 pessoas, 70 adultos e crianças, vocês sabem, simplesmente simplesmente destruídas pelas chamas.</w:t>
      </w:r>
    </w:p>
    <w:bookmarkEnd w:id="0"/>
    <w:p w14:paraId="5C097F03" w14:textId="5E23FA64" w:rsidR="00A7291B" w:rsidRDefault="0025169D" w:rsidP="00A7291B">
      <w:pPr>
        <w:pStyle w:val="NormalBlock"/>
      </w:pPr>
      <w:r>
        <w:t>E por que foi isso? Foi por causa de armas? E foi por causa do FBI ou de quem quer que fosse? Sabe, foi realmente essa a razão? Não.</w:t>
      </w:r>
    </w:p>
    <w:bookmarkEnd w:id="0"/>
    <w:p w14:paraId="5C097F03" w14:textId="5E23FA64" w:rsidR="00A7291B" w:rsidRDefault="0025169D" w:rsidP="00A7291B">
      <w:pPr>
        <w:pStyle w:val="NormalBlock"/>
      </w:pPr>
      <w:r>
        <w:t>Essa não foi a razão. Isso remonta a um grupo de pessoas que acreditou nesse indivíduo e, por fim, seguiu esse indivíduo até a morte. Eles acreditaram em qualquer coisa, e o resultado foi a destruição para eles. É interessante observar, sabe, que, naquele episódio com David Paresh e seus seguidores, houve um editorial no jornal diário Oklahoman que fez a interessante observação de que, à medida que a sociedade em geral e os governos em particular começam a enfraquecer e rejeitar o papel da religião cristã como fator de coesão na sociedade americana, tem havido um crescimento das religiões marginais, e o cristianismo falsificado começou a surgir, à medida que grupos de culto começam a tentar preencher o vazio criado pelos grupos cristãos tradicionais que perderam credibilidade por causa de sua estagnação e de seus escândalos. Encaremos os fatos: há evangelistas universalmente conhecidos ou, sabe, nacionalmente conhecidos, que estão caindo por causa da imoralidade ou porque estão roubando descaradamente o dinheiro de seu rebanho, e as pessoas estão desanimadas, sabe.</w:t>
      </w:r>
    </w:p>
    <w:bookmarkEnd w:id="0"/>
    <w:p w14:paraId="5C097F03" w14:textId="5E23FA64" w:rsidR="00A7291B" w:rsidRDefault="0025169D" w:rsidP="00A7291B">
      <w:pPr>
        <w:pStyle w:val="NormalBlock"/>
      </w:pPr>
      <w:r>
        <w:t>Assim, à medida que as denominações tradicionais começam a declinar, à medida que há escândalos no cristianismo, à medida que o governo começa a enfraquecer a religião cristã, no sentido de que ela realmente não é uma parte importante da estrutura da sociedade. À medida que isso declina, o que cresce são as religiões marginais às quais as pessoas realmente não prestavam atenção antes, mas às quais agora estão dando muita atenção. Formou-se um vácuo e, como vocês sabem, um vácuo não pode permanecer vazio. Algo precisa preencher o vazio que foi criado por causa disso. É claro que, pelo lado positivo, isso apresenta uma grande oportunidade para a igreja, para que apresentemos a mensagem pura e simples do evangelho.</w:t>
      </w:r>
    </w:p>
    <w:bookmarkEnd w:id="0"/>
    <w:p w14:paraId="5C097F03" w14:textId="5E23FA64" w:rsidR="00A7291B" w:rsidRDefault="0025169D" w:rsidP="00A7291B">
      <w:pPr>
        <w:pStyle w:val="NormalBlock"/>
      </w:pPr>
      <w:r>
        <w:t>Que som agradável é quando você o ouve em comparação com toda a confusão que existe, que está enchendo a televisão atualmente. Mas, mas isso também deve soar como um alerta de que os cultos continuarão a crescer neste país, bem como em nossa própria irmandade, e precisamos estar, precisamos estar atentos a esses cultos. Pensamos que, ah, você sabe, tivemos aquele caso do ramo indiano e todas aquelas pessoas foram queimadas. Então agora as pessoas são realmente inteligentes, não vão prestar atenção. Uh-uh.</w:t>
      </w:r>
    </w:p>
    <w:bookmarkEnd w:id="0"/>
    <w:p w14:paraId="5C097F03" w14:textId="5E23FA64" w:rsidR="00A7291B" w:rsidRDefault="0025169D" w:rsidP="00A7291B">
      <w:pPr>
        <w:pStyle w:val="NormalBlock"/>
      </w:pPr>
      <w:r>
        <w:t>Você pensaria que as pessoas aprenderiam, mas não aprendem. As seitas continuam conquistando novos adeptos. Portanto, esta noite, gostaria de apresentar algumas informações básicas sobre as seitas em geral e informações sobre como podemos nos proteger contra as seitas, ou o que chamo de igrejas falsificadas. Certo. Antes de tudo, precisamos responder à pergunta: o que é uma seita?</w:t>
      </w:r>
    </w:p>
    <w:bookmarkEnd w:id="0"/>
    <w:p w14:paraId="5C097F03" w14:textId="5E23FA64" w:rsidR="00A7291B" w:rsidRDefault="0025169D" w:rsidP="00A7291B">
      <w:pPr>
        <w:pStyle w:val="NormalBlock"/>
      </w:pPr>
      <w:r>
        <w:t>Geralmente, é um grupo ou movimento que demonstra uma devoção excessiva a uma pessoa ou a uma ideia. E usa táticas e técnicas manipuladoras e persuasivas antiéticas para promover sua causa ou seu líder, possivelmente em detrimento dos membros, de sua família ou da comunidade. Lembre-se: é uma devoção excessiva a uma ideia ou a um líder, usando manipulação ou métodos antiéticos para influenciar sua mente a crer e a tornar-se um seguidor. Agora, você precisa lembrar-se da diferença e manter sempre os olhos nisso. A diferença entre qualquer culto e o verdadeiro cristianismo é que o cristianismo nunca usa manipulação ou engano para promover o reino de Deus.</w:t>
      </w:r>
    </w:p>
    <w:bookmarkEnd w:id="0"/>
    <w:p w14:paraId="5C097F03" w14:textId="5E23FA64" w:rsidR="00A7291B" w:rsidRDefault="0025169D" w:rsidP="00A7291B">
      <w:pPr>
        <w:pStyle w:val="NormalBlock"/>
      </w:pPr>
      <w:r>
        <w:t>Falamos a verdade em amor. Somos abertos. Dizemos o que está no livro. Estamos abertos à discussão. Nunca promovemos a causa de Cristo por meio da mentira, da trapaça, da manipulação ou da pressão.</w:t>
      </w:r>
    </w:p>
    <w:bookmarkEnd w:id="0"/>
    <w:p w14:paraId="5C097F03" w14:textId="5E23FA64" w:rsidR="00A7291B" w:rsidRDefault="0025169D" w:rsidP="00A7291B">
      <w:pPr>
        <w:pStyle w:val="NormalBlock"/>
      </w:pPr>
      <w:r>
        <w:t>Esse não é o método que Jesus nos deu para promover a causa do reino. E, no cristianismo, a sociedade é sempre beneficiada pela sua presença. É sempre bom para a sociedade e não prejudicial à sociedade. Ora, há diferentes categorias de seitas. Está bem?</w:t>
      </w:r>
    </w:p>
    <w:bookmarkEnd w:id="0"/>
    <w:p w14:paraId="5C097F03" w14:textId="5E23FA64" w:rsidR="00A7291B" w:rsidRDefault="0025169D" w:rsidP="00A7291B">
      <w:pPr>
        <w:pStyle w:val="NormalBlock"/>
      </w:pPr>
      <w:r>
        <w:t>Todo tipo, você sabe, você sabe, não não apenas um tipo de culto, todos os tipos de grupos de culto são encontrados em diferentes categorias. Por exemplo, nas religiões orientais, muitos cultos existem nas religiões orientais. O ocultismo, a bruxaria, o vodu, o satanismo, todos estes são de natureza cultual. Grupos comunitários e muitos grupos de autoajuda, nem todos — tenha cuidado agora, está sendo gravado, posso reproduzir isso depois. Grupos comunitários e muitos grupos e sistemas de autoajuda usam métodos de culto para obter adesão.</w:t>
      </w:r>
    </w:p>
    <w:bookmarkEnd w:id="0"/>
    <w:p w14:paraId="5C097F03" w14:textId="5E23FA64" w:rsidR="00A7291B" w:rsidRDefault="0025169D" w:rsidP="00A7291B">
      <w:pPr>
        <w:pStyle w:val="NormalBlock"/>
      </w:pPr>
      <w:r>
        <w:t>Zen e as religiões sino-religiosas, religiões místicas japonesas, terapia de massa ou treinamento transformacional. Cultos de OVNIs; eles têm cultos baseados em avistamentos de OVNIs. Eles têm algo chamado aberração cristã. As aberrações cristãs são simplesmente cultos que usam o cristianismo como sua fachada. Certo?</w:t>
      </w:r>
    </w:p>
    <w:bookmarkEnd w:id="0"/>
    <w:p w14:paraId="5C097F03" w14:textId="5E23FA64" w:rsidR="00A7291B" w:rsidRDefault="0025169D" w:rsidP="00A7291B">
      <w:pPr>
        <w:pStyle w:val="NormalBlock"/>
      </w:pPr>
      <w:r>
        <w:t>Assim como os Davidianos do Ramo, sobre os quais já falamos antes. Grupos espiritualistas, certas formas de psicoterapia, não todas as formas de psicoterapia, por favor, não me entendam mal. Mas certas formas de psicoterapia são sectárias em sua maneira e em seu uso. É claro que o movimento da nova era está repleto de técnicas e grupos sectários, e então, é claro, o que está se desenvolvendo especialmente na Europa são grupos racistas, sabe, skinheads e assim por diante. Eles são muito sectários em sua abordagem.</w:t>
      </w:r>
    </w:p>
    <w:bookmarkEnd w:id="0"/>
    <w:p w14:paraId="5C097F03" w14:textId="5E23FA64" w:rsidR="00A7291B" w:rsidRDefault="0025169D" w:rsidP="00A7291B">
      <w:pPr>
        <w:pStyle w:val="NormalBlock"/>
      </w:pPr>
      <w:r>
        <w:t>Agora, todos os cultos têm abordagens diferentes, mas o ponto principal dos cultos, certo, é o controle da mente. E, você sabe, eles se vestem de maneira diferente. Eles têm hábitos diferentes. Eles, você sabe, eles têm uma teologia ou filosofia, entre aspas, diferente, mas o ponto principal, o objetivo de todos os cultos é o controle da mente. Também chamado de lavagem cerebral, persuasão coercitiva, reforma do pensamento, chame como quiser, é controle da mente, controlar a sua mente.</w:t>
      </w:r>
    </w:p>
    <w:bookmarkEnd w:id="0"/>
    <w:p w14:paraId="5C097F03" w14:textId="5E23FA64" w:rsidR="00A7291B" w:rsidRDefault="0025169D" w:rsidP="00A7291B">
      <w:pPr>
        <w:pStyle w:val="NormalBlock"/>
      </w:pPr>
      <w:r>
        <w:t>Um processo em que uma pessoa ou um grupo utiliza sistematicamente métodos manipuladores antiéticos para persuadir outros a se conformarem aos desejos dos manipuladores. Agora, pode ser por lucro, manipular você por lucro, mas nem sempre por lucro. Na maioria das vezes, é para satisfazer uma necessidade de controle interpretada como uma visão ou uma profecia. Algumas pessoas são obcecadas por controle. Elas não ganham dinheiro com isso.</w:t>
      </w:r>
    </w:p>
    <w:bookmarkEnd w:id="0"/>
    <w:p w14:paraId="5C097F03" w14:textId="5E23FA64" w:rsidR="00A7291B" w:rsidRDefault="0025169D" w:rsidP="00A7291B">
      <w:pPr>
        <w:pStyle w:val="NormalBlock"/>
      </w:pPr>
      <w:r>
        <w:t>Eles simplesmente gostam de controlar o seu cérebro. Gostam de garantir que você pense como eles pensam, e farão qualquer coisa para controlar a sua mente. Agora, os métodos podem variar, mas há algumas etapas sobrepostas no jogo do controle. Está bem? Novamente, os grupos têm nomes diferentes, são chamados de maneiras diferentes e têm sistemas diferentes.</w:t>
      </w:r>
    </w:p>
    <w:bookmarkEnd w:id="0"/>
    <w:p w14:paraId="5C097F03" w14:textId="5E23FA64" w:rsidR="00A7291B" w:rsidRDefault="0025169D" w:rsidP="00A7291B">
      <w:pPr>
        <w:pStyle w:val="NormalBlock"/>
      </w:pPr>
      <w:r>
        <w:t>Mas eles têm diferentes estágios que todos usam. Certo? 3 estágios. Tática comum. Estágio número 1, engano.</w:t>
      </w:r>
    </w:p>
    <w:bookmarkEnd w:id="0"/>
    <w:p w14:paraId="5C097F03" w14:textId="5E23FA64" w:rsidR="00A7291B" w:rsidRDefault="0025169D" w:rsidP="00A7291B">
      <w:pPr>
        <w:pStyle w:val="NormalBlock"/>
      </w:pPr>
      <w:r>
        <w:t>Engano. Os recrutas são convencidos a acreditar que os grupos enriquecerão suas vidas de alguma maneira significativa. Isso não é algo ruim. E todos nós temos, você sabe, grupos e associações que, se nos juntarmos a eles, nos beneficiarão de alguma forma. Não estou dizendo que juntar-se a um grupo seja algo ruim.</w:t>
      </w:r>
    </w:p>
    <w:bookmarkEnd w:id="0"/>
    <w:p w14:paraId="5C097F03" w14:textId="5E23FA64" w:rsidR="00A7291B" w:rsidRDefault="0025169D" w:rsidP="00A7291B">
      <w:pPr>
        <w:pStyle w:val="NormalBlock"/>
      </w:pPr>
      <w:r>
        <w:t>Estou dizendo que os recrutadores de cultos sempre farão uma promessa de que os devotos serão enriquecidos de alguma forma. Isso seria realmente muito bom para você. Mas esse método geralmente é realizado de maneira altamente manipuladora e antiética, até que o indivíduo se junte ao grupo e comece a abandonar sua individualidade e a adotar a perspectiva e os objetivos do grupo. Novamente, a chave para diferenciar os cultos de grupos legítimos é a maneira como isso é realizado. Nos cultos, a adesão ao grupo é conseguida por meio de manipulação, engano e pressão.</w:t>
      </w:r>
    </w:p>
    <w:bookmarkEnd w:id="0"/>
    <w:p w14:paraId="5C097F03" w14:textId="5E23FA64" w:rsidR="00A7291B" w:rsidRDefault="0025169D" w:rsidP="00A7291B">
      <w:pPr>
        <w:pStyle w:val="NormalBlock"/>
      </w:pPr>
      <w:r>
        <w:t>Tática número 2: dependência. Dependência. Ao isolar gradualmente os membros das influências externas, ao estabelecer expectativas irrealisticamente elevadas e indutoras de culpa, ao punir qualquer expressão de negatividade e denunciar qualquer pensamento independente ou crítico, o grupo faz com que os membros se tornem extremamente dependentes das expressões de amor e apoio do grupo, orientadas para a conformidade. É como se dissesse: se você não fizer o que eu lhe digo para fazer, não receberá o meu amor. Está bem?</w:t>
      </w:r>
    </w:p>
    <w:bookmarkEnd w:id="0"/>
    <w:p w14:paraId="5C097F03" w14:textId="5E23FA64" w:rsidR="00A7291B" w:rsidRDefault="0025169D" w:rsidP="00A7291B">
      <w:pPr>
        <w:pStyle w:val="NormalBlock"/>
      </w:pPr>
      <w:r>
        <w:t>Eles fazem você depender deles. Fazem o indivíduo totalmente dependente do grupo para obter amor e aceitação. E esse indivíduo não se sente nem um pouco à vontade em qualquer outro ambiente que não seja o grupo. Certo? 3º, hack it, dread.</w:t>
      </w:r>
    </w:p>
    <w:bookmarkEnd w:id="0"/>
    <w:p w14:paraId="5C097F03" w14:textId="5E23FA64" w:rsidR="00A7291B" w:rsidRDefault="0025169D" w:rsidP="00A7291B">
      <w:pPr>
        <w:pStyle w:val="NormalBlock"/>
      </w:pPr>
      <w:r>
        <w:t>Engano, dependência, pavor. Uma vez estabelecido um estado de dependência, o controle do grupo sobre os pensamentos, sentimentos e comportamento dos membros é fortalecido pelo crescente pavor dos indivíduos de perder o apoio psicológico do grupo. Alguns enfrentam até mesmo ameaças físicas. Em outras palavras, sempre se pergunta: se esses cultos são tão ruins, quem se junta a eles? Que tipo de zumbi se junta a esse tipo de coisa, sabe?</w:t>
      </w:r>
    </w:p>
    <w:bookmarkEnd w:id="0"/>
    <w:p w14:paraId="5C097F03" w14:textId="5E23FA64" w:rsidR="00A7291B" w:rsidRDefault="0025169D" w:rsidP="00A7291B">
      <w:pPr>
        <w:pStyle w:val="NormalBlock"/>
      </w:pPr>
      <w:r>
        <w:t>Bem, os pesquisadores nos dizem que não há um tipo, não há um tipo específico de pessoa que se junte a um culto, mas há alguns fatores comuns. Uma grande maioria geralmente passa por um estresse significativo antes da conversão, o que os expõe a uma solução alternativa. Em outras palavras, os cultos procuram pessoas que passaram por um estresse significativo. Certo? É interessante — quero fazer aqui uma observação entre parênteses, um paralelo interessante aqui.</w:t>
      </w:r>
    </w:p>
    <w:bookmarkEnd w:id="0"/>
    <w:p w14:paraId="5C097F03" w14:textId="5E23FA64" w:rsidR="00A7291B" w:rsidRDefault="0025169D" w:rsidP="00A7291B">
      <w:pPr>
        <w:pStyle w:val="NormalBlock"/>
      </w:pPr>
      <w:r>
        <w:t>A conversão a Jesus Cristo também é frequentemente precedida por uma crise. Sabe, muitas vezes as pessoas passam por uma crise em suas vidas e estão procurando uma resposta, e procuram ajuda, e há alguém ali para lhes pregar o evangelho e conduzi-las a Cristo. O lamentável é que, juntamente com os cristãos que estão ali para conduzi-lo a Cristo, também há recrutadores de seitas que procuram o mesmo tipo de pessoa. E o triste é que os recrutadores de seitas muitas vezes são mais zelosos em recrutar pessoas do que nós. Geralmente estão mais concentrados em procurar e identificar aquelas pessoas que estão passando por uma crise do que nós.</w:t>
      </w:r>
    </w:p>
    <w:bookmarkEnd w:id="0"/>
    <w:p w14:paraId="5C097F03" w14:textId="5E23FA64" w:rsidR="00A7291B" w:rsidRDefault="0025169D" w:rsidP="00A7291B">
      <w:pPr>
        <w:pStyle w:val="NormalBlock"/>
      </w:pPr>
      <w:r>
        <w:t>Estamos apenas seguindo em frente, fazendo o que fazemos. Não vemos as necessidades que as pessoas têm, mas elas veem. Elas são treinadas para procurá-las. Outros fatores que podem tornar uma pessoa suscetível a um culto: dependência — uma pessoa que é muito dependente, que precisa pertencer, que é solitária, ou uma pessoa que é muito passiva. Você já encontrou pessoas que nunca conseguem dizer não a nada?</w:t>
      </w:r>
    </w:p>
    <w:bookmarkEnd w:id="0"/>
    <w:p w14:paraId="5C097F03" w14:textId="5E23FA64" w:rsidR="00A7291B" w:rsidRDefault="0025169D" w:rsidP="00A7291B">
      <w:pPr>
        <w:pStyle w:val="NormalBlock"/>
      </w:pPr>
      <w:r>
        <w:t>Um sujeito aparece, um vendedor aparece, eu vendo qualquer coisa para você, esse tipo de pessoa. Ou pessoas que são crédulas ou pessoas que têm necessidade de respostas em preto e branco. Sabe? Tudo tem que ser preto e branco. Ah, cinza.</w:t>
      </w:r>
    </w:p>
    <w:bookmarkEnd w:id="0"/>
    <w:p w14:paraId="5C097F03" w14:textId="5E23FA64" w:rsidR="00A7291B" w:rsidRDefault="0025169D" w:rsidP="00A7291B">
      <w:pPr>
        <w:pStyle w:val="NormalBlock"/>
      </w:pPr>
      <w:r>
        <w:t>Eu quero tudo desta maneira ou daquela. Não há espaço para discussão, sabe, não, não há espaço na minha vida para coisas que ainda não têm resposta. Os cultos geralmente atraem pessoas que gostam de respostas em preto e branco. Pessoas que têm um idealismo ingênuo. Não há problema em ser idealista, mas algumas pessoas são ingênuas em seu idealismo.</w:t>
      </w:r>
    </w:p>
    <w:bookmarkEnd w:id="0"/>
    <w:p w14:paraId="5C097F03" w14:textId="5E23FA64" w:rsidR="00A7291B" w:rsidRDefault="0025169D" w:rsidP="00A7291B">
      <w:pPr>
        <w:pStyle w:val="NormalBlock"/>
      </w:pPr>
      <w:r>
        <w:t>Eles pensam que, rapaz, ninguém jamais me machucará. Ninguém jamais mentiria para mim. Uh-uh. Não neste mundo. Não neste mundo.</w:t>
      </w:r>
    </w:p>
    <w:bookmarkEnd w:id="0"/>
    <w:p w14:paraId="5C097F03" w14:textId="5E23FA64" w:rsidR="00A7291B" w:rsidRDefault="0025169D" w:rsidP="00A7291B">
      <w:pPr>
        <w:pStyle w:val="NormalBlock"/>
      </w:pPr>
      <w:r>
        <w:t>Isso não acontece. Pessoas que ignoram como as seitas operam, pessoas que ignoram os fundamentos da religião. Em outras palavras, pessoas que não conhecem suas Bíblias, que não entendem suas Bíblias. São essas as pessoas suscetíveis. Ora, não é simplesmente que alguém seja vulnerável dessa maneira e então automaticamente se torne um membro só porque é um pouco crédulo ou um pouco ingênuo; isso não significa que você vai se tornar membro de uma seita.</w:t>
      </w:r>
    </w:p>
    <w:bookmarkEnd w:id="0"/>
    <w:p w14:paraId="5C097F03" w14:textId="5E23FA64" w:rsidR="00A7291B" w:rsidRDefault="0025169D" w:rsidP="00A7291B">
      <w:pPr>
        <w:pStyle w:val="NormalBlock"/>
      </w:pPr>
      <w:r>
        <w:t>O grupo que você vê identifica propositalmente essas características e as manipula a fim de obter uma conversão. Em outras palavras, os grupos geralmente sabem quem estão procurando e saem à procura dessas pessoas. Quero dizer, o radar está ligado e eles estão sempre — se estão em um grupo — procurando aquela pessoa vulnerável, solitária, confusa e facilmente influenciável, e encontrarão essa pessoa. Eventualmente, encontrarão essa pessoa e começarão a agir sobre ela. Agora, os nomes dos cultos são diferentes, mas as táticas, você sabe, os detalhes de suas táticas, geralmente são os mesmos.</w:t>
      </w:r>
    </w:p>
    <w:bookmarkEnd w:id="0"/>
    <w:p w14:paraId="5C097F03" w14:textId="5E23FA64" w:rsidR="00A7291B" w:rsidRDefault="0025169D" w:rsidP="00A7291B">
      <w:pPr>
        <w:pStyle w:val="NormalBlock"/>
      </w:pPr>
      <w:r>
        <w:t>É claro, há engano e persuasão coercitiva, sabe, pressão dos pares. Há falta de privacidade e isolamento da sociedade. Eles usam o método de renunciar à família e aos amigos. Você tem que renunciar à sua família e aos seus amigos para fazer parte do grupo. Obediência absoluta aos líderes.</w:t>
      </w:r>
    </w:p>
    <w:bookmarkEnd w:id="0"/>
    <w:p w14:paraId="5C097F03" w14:textId="5E23FA64" w:rsidR="00A7291B" w:rsidRDefault="0025169D" w:rsidP="00A7291B">
      <w:pPr>
        <w:pStyle w:val="NormalBlock"/>
      </w:pPr>
      <w:r>
        <w:t>Eles insistem repetidamente nessa ideia. Você não pode desobedecer aos líderes. Rejeição de valores anteriormente mantidos. Confissão mútua. Essa é uma grande tática que eles usam.</w:t>
      </w:r>
    </w:p>
    <w:bookmarkEnd w:id="0"/>
    <w:p w14:paraId="5C097F03" w14:textId="5E23FA64" w:rsidR="00A7291B" w:rsidRDefault="0025169D" w:rsidP="00A7291B">
      <w:pPr>
        <w:pStyle w:val="NormalBlock"/>
      </w:pPr>
      <w:r>
        <w:t>Eles encontram alguém para você, e você confessa, simplesmente abre a sua alma e derrama tudo, de modo privado e pessoal, a uma única pessoa. Essa é uma tática usada em muitos grupos de culto. Preocupação excessiva com arrecadação de fundos e recrutamento. Tudo o que você faz é recrutar. Nunca há outra coisa a fazer, apenas recrutar.</w:t>
      </w:r>
    </w:p>
    <w:bookmarkEnd w:id="0"/>
    <w:p w14:paraId="5C097F03" w14:textId="5E23FA64" w:rsidR="00A7291B" w:rsidRDefault="0025169D" w:rsidP="00A7291B">
      <w:pPr>
        <w:pStyle w:val="NormalBlock"/>
      </w:pPr>
      <w:r>
        <w:t>Geralmente, há um líder carismático com ensinamentos dogmáticos. Outra tática que eles usam é chamada de love bombing. Você sabe o que é love bombing? Um novo recruta é coberto, simplesmente coberto de amor, afeição e atenção, sabe. Eles o inundam com todo tipo de lisonjas ao ego para trazer essa pessoa para o grupo.</w:t>
      </w:r>
    </w:p>
    <w:bookmarkEnd w:id="0"/>
    <w:p w14:paraId="5C097F03" w14:textId="5E23FA64" w:rsidR="00A7291B" w:rsidRDefault="0025169D" w:rsidP="00A7291B">
      <w:pPr>
        <w:pStyle w:val="NormalBlock"/>
      </w:pPr>
      <w:r>
        <w:t>Há também uma linguagem secreta e carregada de significado que é compreendida apenas pelo grupo. Sabe, se você quer fazer parte do grupo, você entende o jargão. Eles têm o jargão secreto que usam uns com os outros. E, é claro, há hipnose, jogos de grupo, meditação; tudo isso são táticas usadas por cultos. Agora, todos nós seríamos afetados por essas táticas, é claro, e todos nós seríamos afetados, mas o grupo mais vulnerável são aqueles entre as idades de 18 e 25 anos.</w:t>
      </w:r>
    </w:p>
    <w:bookmarkEnd w:id="0"/>
    <w:p w14:paraId="5C097F03" w14:textId="5E23FA64" w:rsidR="00A7291B" w:rsidRDefault="0025169D" w:rsidP="00A7291B">
      <w:pPr>
        <w:pStyle w:val="NormalBlock"/>
      </w:pPr>
      <w:r>
        <w:t>Aqueles que estão nas classes socioeconômicas média a alta, aqueles que têm inteligência média ou acima da média, aqueles que são curiosos, aqueles que são idealistas e geralmente estão em um estado de estresse por causa de algum tipo de transição. Jovens que são idealistas e estão longe de casa, o que isso lhe sugere? Isso não soa como um estudante universitário? Para mim, soa como um estudante universitário. Jovens longe de casa que estão estressados, que são idealistas, inteligentes, acima da média, na faixa socioeconômica mais elevada.</w:t>
      </w:r>
    </w:p>
    <w:bookmarkEnd w:id="0"/>
    <w:p w14:paraId="5C097F03" w14:textId="5E23FA64" w:rsidR="00A7291B" w:rsidRDefault="0025169D" w:rsidP="00A7291B">
      <w:pPr>
        <w:pStyle w:val="NormalBlock"/>
      </w:pPr>
      <w:r>
        <w:t>Isso me parece a fala de um estudante universitário. Isso me parece a fala de um jovem adulto. É para isso que esta lição é esta noite: jovens adultos e estudantes universitários. Fico feliz que tenhamos isso gravado.</w:t>
      </w:r>
    </w:p>
    <w:bookmarkEnd w:id="0"/>
    <w:p w14:paraId="5C097F03" w14:textId="5E23FA64" w:rsidR="00A7291B" w:rsidRDefault="0025169D" w:rsidP="00A7291B">
      <w:pPr>
        <w:pStyle w:val="NormalBlock"/>
      </w:pPr>
      <w:r>
        <w:t>É a quem eles visam. Não se surpreenda. Você sabe, você vai ao aeroporto e vê esta jovem simpática, sabe, uma moça simpática. E lá está ela vendendo um livro, flores e coisas assim, tentando fazer com que você compre algum material religioso, e você diz: como foi que esta jovem simpática, de uma família simpática, acabou aqui? Ah, porque ela foi alvo.</w:t>
      </w:r>
    </w:p>
    <w:bookmarkEnd w:id="0"/>
    <w:p w14:paraId="5C097F03" w14:textId="5E23FA64" w:rsidR="00A7291B" w:rsidRDefault="0025169D" w:rsidP="00A7291B">
      <w:pPr>
        <w:pStyle w:val="NormalBlock"/>
      </w:pPr>
      <w:r>
        <w:t>Porque ela era aquela que eles estavam procurando. Agora, os cultos são perigosos porque seu efeito sobre o indivíduo é destrutivo. Quero dizer, alguns dos efeitos dos cultos sobre os indivíduos são os seguintes. A perda do livre-arbítrio e do controle sobre a própria vida; esse é o objetivo principal: fazer com que o indivíduo perca a capacidade de exercer seu próprio livre-arbítrio. Capacidade intelectual diminuída.</w:t>
      </w:r>
    </w:p>
    <w:bookmarkEnd w:id="0"/>
    <w:p w14:paraId="5C097F03" w14:textId="5E23FA64" w:rsidR="00A7291B" w:rsidRDefault="0025169D" w:rsidP="00A7291B">
      <w:pPr>
        <w:pStyle w:val="NormalBlock"/>
      </w:pPr>
      <w:r>
        <w:t>As pessoas que passaram pela fase de culto não conseguem pensar por si mesmas. Eu sei. Quero dizer, em Montreal e aqui também, mas especialmente em Montreal, trabalhamos com muitas pessoas que saíram de cultos e, quero dizer, o mais difícil foi fazê-las simplesmente se sustentarem sobre os próprios pés e tomarem uma decisão. Pessoas inteligentes, formadas na faculdade, não conseguiam tomar uma decisão sobre a própria vida. Estão sempre esperando que outra pessoa decida as coisas por elas.</w:t>
      </w:r>
    </w:p>
    <w:bookmarkEnd w:id="0"/>
    <w:p w14:paraId="5C097F03" w14:textId="5E23FA64" w:rsidR="00A7291B" w:rsidRDefault="0025169D" w:rsidP="00A7291B">
      <w:pPr>
        <w:pStyle w:val="NormalBlock"/>
      </w:pPr>
      <w:r>
        <w:t>Uma mudança dramática nos objetivos de vida. Alguém que começou querendo ser médico, empresário ou professor, algo assim, acaba, sabe, vendendo flores ou livros em um aeroporto, sabe. Capacidade reduzida de formar relacionamentos humanos. Pessoas que passaram por cultos têm dificuldade para se relacionar com outras pessoas. Culpa e tendências psicóticas ou suicidas, uma culpa tremenda, especialmente para aquelas pessoas que saem de grupos de culto. Destruição da família e das amizades; sabemos, Lisa e eu, que alguns de nossos melhores amigos, sabe, foram para cultos.</w:t>
      </w:r>
    </w:p>
    <w:bookmarkEnd w:id="0"/>
    <w:p w14:paraId="5C097F03" w14:textId="5E23FA64" w:rsidR="00A7291B" w:rsidRDefault="0025169D" w:rsidP="00A7291B">
      <w:pPr>
        <w:pStyle w:val="NormalBlock"/>
      </w:pPr>
      <w:r>
        <w:t>E 6 meses depois, é como se não os conhecêssemos. E tenho certeza de que, sabe, alguns de vocês poderiam levantar a mão e dizer: ei, tenho a mesma história. Posso contar a mesma história sobre meu irmão, meu primo, algo assim. Eles são como pessoas diferentes. Você não os conhece mais.</w:t>
      </w:r>
    </w:p>
    <w:bookmarkEnd w:id="0"/>
    <w:p w14:paraId="5C097F03" w14:textId="5E23FA64" w:rsidR="00A7291B" w:rsidRDefault="0025169D" w:rsidP="00A7291B">
      <w:pPr>
        <w:pStyle w:val="NormalBlock"/>
      </w:pPr>
      <w:r>
        <w:t>E eu me lembro de estar diante de um dos meus amigos e dizer: sabe, ei, sou eu. Você está falando comigo aqui. E foi como: bem, meu telefone, sabe. Você não entende. Sabe, estou em outro planeta, em algum lugar.</w:t>
      </w:r>
    </w:p>
    <w:bookmarkEnd w:id="0"/>
    <w:p w14:paraId="5C097F03" w14:textId="5E23FA64" w:rsidR="00A7291B" w:rsidRDefault="0025169D" w:rsidP="00A7291B">
      <w:pPr>
        <w:pStyle w:val="NormalBlock"/>
      </w:pPr>
      <w:r>
        <w:t>Eu digo: como posso não entender? Tenho observado você por anos. O que você quer dizer com "eu entendo"? Eu sei quem você é. Uma perda de identidade e, por fim — e esta é a parte triste — uma perda da fé genuína ou da capacidade de cultivar uma fé salvadora.</w:t>
      </w:r>
    </w:p>
    <w:bookmarkEnd w:id="0"/>
    <w:p w14:paraId="5C097F03" w14:textId="5E23FA64" w:rsidR="00A7291B" w:rsidRDefault="0025169D" w:rsidP="00A7291B">
      <w:pPr>
        <w:pStyle w:val="NormalBlock"/>
      </w:pPr>
      <w:r>
        <w:t>Essa é a parte mais triste da destruição causada pelo culto na mente humana. A incapacidade de cultivar a fé salvadora, porque os cultos são legalistas por definição. Eles não conseguem abandonar esse legalismo e entrar em um relacionamento de fé salvadora com Jesus Cristo. Uma vez que uma pessoa tenha sido vítima de controle mental, é como ter tido um vício. Os efeitos disso podem continuar por toda a vida, como acontece com alguém que usa drogas.</w:t>
      </w:r>
    </w:p>
    <w:bookmarkEnd w:id="0"/>
    <w:p w14:paraId="5C097F03" w14:textId="5E23FA64" w:rsidR="00A7291B" w:rsidRDefault="0025169D" w:rsidP="00A7291B">
      <w:pPr>
        <w:pStyle w:val="NormalBlock"/>
      </w:pPr>
      <w:r>
        <w:t>Eles, você sabe, estão estão viciados nesse estilo de vida. É terrível. Agora, a chave para proteger a si mesmo e aqueles que você ama contra os cultos é a capacidade de controlar a própria mente. Certo? Controlar a própria mente.</w:t>
      </w:r>
    </w:p>
    <w:bookmarkEnd w:id="0"/>
    <w:p w14:paraId="5C097F03" w14:textId="5E23FA64" w:rsidR="00A7291B" w:rsidRDefault="0025169D" w:rsidP="00A7291B">
      <w:pPr>
        <w:pStyle w:val="NormalBlock"/>
      </w:pPr>
      <w:r>
        <w:t>Encaremos os fatos: o objetivo do jogo é controlar a sua mente. Então, como você luta contra isso? Você aprende a controlar a sua própria mente para que outra pessoa não a controle por você. O controle vem de 2 maneiras. Número 1, você precisa conhecer os inimigos da sua mente.</w:t>
      </w:r>
    </w:p>
    <w:bookmarkEnd w:id="0"/>
    <w:p w14:paraId="5C097F03" w14:textId="5E23FA64" w:rsidR="00A7291B" w:rsidRDefault="0025169D" w:rsidP="00A7291B">
      <w:pPr>
        <w:pStyle w:val="NormalBlock"/>
      </w:pPr>
      <w:r>
        <w:t>Você precisa conhecer essas pessoas. E então, número 2, você precisa conhecer a mente de Deus. Bem, no que diz respeito aos inimigos da mente, essas pessoas aqui, eis algumas das coisas que você pode fazer para ajudá-lo a evitar as armadilhas. Número 1, cuidado com os recrutadores e os convertidos. Eles estão por aí.</w:t>
      </w:r>
    </w:p>
    <w:bookmarkEnd w:id="0"/>
    <w:p w14:paraId="5C097F03" w14:textId="5E23FA64" w:rsidR="00A7291B" w:rsidRDefault="0025169D" w:rsidP="00A7291B">
      <w:pPr>
        <w:pStyle w:val="NormalBlock"/>
      </w:pPr>
      <w:r>
        <w:t>Não pense que, por morar em Choctaw, você sabe, bem, estamos fora da cidade, você sabe, estamos seguros. De jeito nenhum. Você não está seguro. E se, seja lá o que for, você sabe, acontecer no mundo, acontecer aqui. As pessoas roubam aqui.</w:t>
      </w:r>
    </w:p>
    <w:bookmarkEnd w:id="0"/>
    <w:p w14:paraId="5C097F03" w14:textId="5E23FA64" w:rsidR="00A7291B" w:rsidRDefault="0025169D" w:rsidP="00A7291B">
      <w:pPr>
        <w:pStyle w:val="NormalBlock"/>
      </w:pPr>
      <w:r>
        <w:t>As pessoas matam aqui. As pessoas usam drogas aqui. As pessoas, você sabe, tudo acontece aqui assim como acontece em outro lugar. E isso também acontece aqui. Cuidado com os recrutadores e seus conversores.</w:t>
      </w:r>
    </w:p>
    <w:bookmarkEnd w:id="0"/>
    <w:p w14:paraId="5C097F03" w14:textId="5E23FA64" w:rsidR="00A7291B" w:rsidRDefault="0025169D" w:rsidP="00A7291B">
      <w:pPr>
        <w:pStyle w:val="NormalBlock"/>
      </w:pPr>
      <w:r>
        <w:t>Cuidado com pessoas que aprovam excessivamente e se interessam por cada pequena coisa que você faz. Tenha cuidado com essa pessoa. Tenha cuidado com pessoas que oferecem soluções simplistas para problemas complexos do mundo. Ora, se todos simplesmente tomassem esta pílula, tudo ficaria bem. Ou, se todos simplesmente seguissem este homem aqui e, você sabe, tudo ficaria bem.</w:t>
      </w:r>
    </w:p>
    <w:bookmarkEnd w:id="0"/>
    <w:p w14:paraId="5C097F03" w14:textId="5E23FA64" w:rsidR="00A7291B" w:rsidRDefault="0025169D" w:rsidP="00A7291B">
      <w:pPr>
        <w:pStyle w:val="NormalBlock"/>
      </w:pPr>
      <w:r>
        <w:t>Não é assim que funciona. Pessoas que pressionam você a fazer e pensar coisas usando a culpa como principal tática. Tenha cuidado. Jesus não usava a culpa. Ele usava a verdade.</w:t>
      </w:r>
    </w:p>
    <w:bookmarkEnd w:id="0"/>
    <w:p w14:paraId="5C097F03" w14:textId="5E23FA64" w:rsidR="00A7291B" w:rsidRDefault="0025169D" w:rsidP="00A7291B">
      <w:pPr>
        <w:pStyle w:val="NormalBlock"/>
      </w:pPr>
      <w:r>
        <w:t>Ele usou o amor. Certo? Foi assim que ele atraiu o homem para si por meio de seu amor. Pessoas que usam a culpa para fazer você fazer coisas, você precisa ter cuidado. Grupos que exigem sigilo ou informações financeiras, quero dizer, fuja.</w:t>
      </w:r>
    </w:p>
    <w:bookmarkEnd w:id="0"/>
    <w:p w14:paraId="5C097F03" w14:textId="5E23FA64" w:rsidR="00A7291B" w:rsidRDefault="0025169D" w:rsidP="00A7291B">
      <w:pPr>
        <w:pStyle w:val="NormalBlock"/>
      </w:pPr>
      <w:r>
        <w:t>Sabe, se o sujeito está fazendo um estudo bíblico com você e, ao mesmo tempo, está dizendo: "Você se importaria de preencher esta espécie de ficha de informações financeiras para nós aqui?" Sabe, se eu fosse você, eu mostraria a porta a ele ou a ela. As pessoas que dão grande ênfase à arrecadação de fundos ou ao recrutamento e à devoção a um único líder vivo precisam ter cuidado. Não. Não.</w:t>
      </w:r>
    </w:p>
    <w:bookmarkEnd w:id="0"/>
    <w:p w14:paraId="5C097F03" w14:textId="5E23FA64" w:rsidR="00A7291B" w:rsidRDefault="0025169D" w:rsidP="00A7291B">
      <w:pPr>
        <w:pStyle w:val="NormalBlock"/>
      </w:pPr>
      <w:r>
        <w:t>Não estou pregando para convertidos aqui. Sabe? Se vocês fossem uma seita, não estaríamos aqui esta noite. Mas estas são coisas que precisamos saber, porque temos filhos, irmãos, irmãs e amigos que precisamos, precisamos proteger. A outra coisa que vocês precisam saber é que precisam conhecer a diferença entre a igreja e uma seita.</w:t>
      </w:r>
    </w:p>
    <w:bookmarkEnd w:id="0"/>
    <w:p w14:paraId="5C097F03" w14:textId="5E23FA64" w:rsidR="00A7291B" w:rsidRDefault="0025169D" w:rsidP="00A7291B">
      <w:pPr>
        <w:pStyle w:val="NormalBlock"/>
      </w:pPr>
      <w:r>
        <w:t>Porque você vê que a linguagem muitas vezes é a mesma. Os objetivos muitas vezes são os mesmos na superfície. Mas, quando você examina um pouco, quando vai mais fundo, descobre que há uma grande diferença entre os cultos, as seitas e a igreja, a igreja genuína. Há muita confusão aqui. Os objetivos e a linguagem, como digo, muitas vezes são semelhantes, mas, quando você vai profundamente ao interior, há uma grande diferença.</w:t>
      </w:r>
    </w:p>
    <w:bookmarkEnd w:id="0"/>
    <w:p w14:paraId="5C097F03" w14:textId="5E23FA64" w:rsidR="00A7291B" w:rsidRDefault="0025169D" w:rsidP="00A7291B">
      <w:pPr>
        <w:pStyle w:val="NormalBlock"/>
      </w:pPr>
      <w:r>
        <w:t>Por exemplo, por exemplo, a igreja ensina lealdade a Jesus Cristo. As seitas exigem obediência às pessoas. Veja, há uma diferença aí. Sim. A igreja exige lealdade a uma pessoa.</w:t>
      </w:r>
    </w:p>
    <w:bookmarkEnd w:id="0"/>
    <w:p w14:paraId="5C097F03" w14:textId="5E23FA64" w:rsidR="00A7291B" w:rsidRDefault="0025169D" w:rsidP="00A7291B">
      <w:pPr>
        <w:pStyle w:val="NormalBlock"/>
      </w:pPr>
      <w:r>
        <w:t>Essa pessoa, por acaso, é o Filho de Deus. Tudo bem. Eu seguirei o Filho de Deus. Não seguirei o filho de George nem o filho de Bill, mas seguirei o Filho de Deus. Em Colossenses capítulo 1:18, a Bíblia diz, falando de Cristo, que ele também é a cabeça do corpo da igreja.</w:t>
      </w:r>
    </w:p>
    <w:bookmarkEnd w:id="0"/>
    <w:p w14:paraId="5C097F03" w14:textId="5E23FA64" w:rsidR="00A7291B" w:rsidRDefault="0025169D" w:rsidP="00A7291B">
      <w:pPr>
        <w:pStyle w:val="NormalBlock"/>
      </w:pPr>
      <w:r>
        <w:t>Posso seguir a Cristo porque a Bíblia diz que o corpo, ele é a cabeça. Devo segui-lo. Tudo bem. O objetivo é viver para Cristo e morrer por ele, não viver para um homem ou uma mulher e morrer por um homem ou uma mulher. Em segundo lugar, a igreja promove a liberdade em Cristo.</w:t>
      </w:r>
    </w:p>
    <w:bookmarkEnd w:id="0"/>
    <w:p w14:paraId="5C097F03" w14:textId="5E23FA64" w:rsidR="00A7291B" w:rsidRDefault="0025169D" w:rsidP="00A7291B">
      <w:pPr>
        <w:pStyle w:val="NormalBlock"/>
      </w:pPr>
      <w:r>
        <w:t>E meu objetivo para vocês como pregadores é que sejam livres em Cristo, que não estejam sobrecarregados pelo pecado, pela ignorância, pelo medo ou pelo desespero. Sinto que, como pregador, fiz um bom trabalho se esta congregação é livre. Livre. Que não dependam de mim, que toda a sua dependência esteja em Jesus Cristo e que sejam livres. Livres em suas mentes e livres em seus corações.</w:t>
      </w:r>
    </w:p>
    <w:bookmarkEnd w:id="0"/>
    <w:p w14:paraId="5C097F03" w14:textId="5E23FA64" w:rsidR="00A7291B" w:rsidRDefault="0025169D" w:rsidP="00A7291B">
      <w:pPr>
        <w:pStyle w:val="NormalBlock"/>
      </w:pPr>
      <w:r>
        <w:t>Esse é o objetivo. Livres para amar uns aos outros com todo entusiasmo. Mas o objetivo dos cultos é reduzir a liberdade pessoal no pensar e no agir. Gálatas, capítulo 5, versículo 1, nos diz que foi para a liberdade que Cristo nos libertou. Não devemos ser escravizados por nenhum homem nem por nenhuma instituição.</w:t>
      </w:r>
    </w:p>
    <w:bookmarkEnd w:id="0"/>
    <w:p w14:paraId="5C097F03" w14:textId="5E23FA64" w:rsidR="00A7291B" w:rsidRDefault="0025169D" w:rsidP="00A7291B">
      <w:pPr>
        <w:pStyle w:val="NormalBlock"/>
      </w:pPr>
      <w:r>
        <w:t>Em terceiro lugar, a igreja incentiva o estudo, o pensamento, os questionamentos e a busca a fim de crescer em Cristo. Temos isto, que se chama escola dominical. Reunimo-nos, sentamo-nos juntos, conversamos sobre a Bíblia, fazemos perguntas, debatemos, pensamos e estudamos. Nem sempre concordamos. Uma igreja incentiva esse tipo de crescimento intelectual.</w:t>
      </w:r>
    </w:p>
    <w:bookmarkEnd w:id="0"/>
    <w:p w14:paraId="5C097F03" w14:textId="5E23FA64" w:rsidR="00A7291B" w:rsidRDefault="0025169D" w:rsidP="00A7291B">
      <w:pPr>
        <w:pStyle w:val="NormalBlock"/>
      </w:pPr>
      <w:r>
        <w:t>Os cultos desencorajam, e até mesmo proíbem, qualquer análise crítica a fim de criar uma dependência absoluta dos líderes. O objetivo da igreja é que conheçamos a Deus e a seu Filho, Jesus Cristo. Em Atos, capítulo 17, versículo 11, eu lhes disse esta manhã que os bereanos eram conservadores progressistas porque examinavam diariamente as Escrituras. Eles tinham uma mente mais nobre. Eles não tinham medo.</w:t>
      </w:r>
    </w:p>
    <w:bookmarkEnd w:id="0"/>
    <w:p w14:paraId="5C097F03" w14:textId="5E23FA64" w:rsidR="00A7291B" w:rsidRDefault="0025169D" w:rsidP="00A7291B">
      <w:pPr>
        <w:pStyle w:val="NormalBlock"/>
      </w:pPr>
      <w:r>
        <w:t>Número 4, na igreja, promovemos relacionamentos pacíficos com todos no mundo. Devemos estar no mundo, mas não ser do mundo. Os cultos, por outro lado, esforçam-se para isolar o indivíduo, exceto para fins de recrutamento. Quando você foi batizado, quando se tornou cristão, ninguém lhe disse que você tinha de ir para uma caverna ou que tinha de se esconder em sua casa. Não.</w:t>
      </w:r>
    </w:p>
    <w:bookmarkEnd w:id="0"/>
    <w:p w14:paraId="5C097F03" w14:textId="5E23FA64" w:rsidR="00A7291B" w:rsidRDefault="0025169D" w:rsidP="00A7291B">
      <w:pPr>
        <w:pStyle w:val="NormalBlock"/>
      </w:pPr>
      <w:r>
        <w:t>Jesus disse: ide agora. Ide. Enquanto ides, pregai o evangelho a toda criatura. Ele vos enviou de volta ao mundo para realizar a obra de pregação. Ide em frente e estabelecei relacionamentos, conversai com as pessoas, conhecei-as e criai relacionamentos com elas, mas as seitas não fazem isso.</w:t>
      </w:r>
    </w:p>
    <w:bookmarkEnd w:id="0"/>
    <w:p w14:paraId="5C097F03" w14:textId="5E23FA64" w:rsidR="00A7291B" w:rsidRDefault="0025169D" w:rsidP="00A7291B">
      <w:pPr>
        <w:pStyle w:val="NormalBlock"/>
      </w:pPr>
      <w:r>
        <w:t>Eles se esforçam para isolar o indivíduo. E número 5, a igreja se esforça para servir à comunidade em nome de Jesus Cristo. Queremos servir; tivemos uma EBF. Convidamos as crianças. Alimentamo-las.</w:t>
      </w:r>
    </w:p>
    <w:bookmarkEnd w:id="0"/>
    <w:p w14:paraId="5C097F03" w14:textId="5E23FA64" w:rsidR="00A7291B" w:rsidRDefault="0025169D" w:rsidP="00A7291B">
      <w:pPr>
        <w:pStyle w:val="NormalBlock"/>
      </w:pPr>
      <w:r>
        <w:t>Você sabe, se alguém vier aqui e tiver uma necessidade, seja ela qual for, estamos aqui para servir à comunidade em nome de Cristo. Mas as seitas raramente beneficiam a humanidade com benevolência. Seu único objetivo é salvar a humanidade, recrutando-a para sua própria órbita e controle. É isso que elas fazem. O objetivo da igreja é glorificar a Deus com boas obras.</w:t>
      </w:r>
    </w:p>
    <w:bookmarkEnd w:id="0"/>
    <w:p w14:paraId="5C097F03" w14:textId="5E23FA64" w:rsidR="00A7291B" w:rsidRDefault="0025169D" w:rsidP="00A7291B">
      <w:pPr>
        <w:pStyle w:val="NormalBlock"/>
      </w:pPr>
      <w:r>
        <w:t>Foi isso que Jesus disse em Mateus 5, versículo 16: que a vossa luz brilhe diante dos homens, de tal modo que eles vejam as vossas boas obras e glorifiquem o vosso Pai, que está nos céus. Nosso objetivo é beneficiar o mundo, não apenas salvá-lo e trazê-lo para dentro; nosso objetivo é beneficiar o mundo. No entanto, a maior proteção contra os cultos é conhecer a mente de Deus, a quem essas pessoas dizem representar. A capacidade de compreender e usar corretamente a Palavra de Deus continua sendo a melhor proteção contra a escravidão a qualquer culto. Jesus disse: se permanecerdes na minha palavra, sereis verdadeiramente meus discípulos; e conhecereis a verdade, e a verdade vos libertará.</w:t>
      </w:r>
    </w:p>
    <w:bookmarkEnd w:id="0"/>
    <w:p w14:paraId="5C097F03" w14:textId="5E23FA64" w:rsidR="00A7291B" w:rsidRDefault="0025169D" w:rsidP="00A7291B">
      <w:pPr>
        <w:pStyle w:val="NormalBlock"/>
      </w:pPr>
      <w:r>
        <w:t>Livre de quê? A verdade vos libertará do pecado, da condenação, do medo e da ignorância. Se conheceis a verdade, não podeis ser escravizados por meio da ignorância. As seitas não são novidade. O controle da mente com o propósito de destruição da alma não é uma invenção do século XX.</w:t>
      </w:r>
    </w:p>
    <w:bookmarkEnd w:id="0"/>
    <w:p w14:paraId="5C097F03" w14:textId="5E23FA64" w:rsidR="00A7291B" w:rsidRDefault="0025169D" w:rsidP="00A7291B">
      <w:pPr>
        <w:pStyle w:val="NormalBlock"/>
      </w:pPr>
      <w:r>
        <w:t>A Bíblia sempre advertiu contra os cultos. Quero dizer, como as pessoas são desencaminhadas? Como você acha que as pessoas são desencaminhadas? Você acha que os cultos são algo novo? Em Romanos, capítulo 16, versículo 18, Paulo diz que, por meio de boas palavras e discursos lisonjeiros, eles enganam o coração dos simples.</w:t>
      </w:r>
    </w:p>
    <w:bookmarkEnd w:id="0"/>
    <w:p w14:paraId="5C097F03" w14:textId="5E23FA64" w:rsidR="00A7291B" w:rsidRDefault="0025169D" w:rsidP="00A7291B">
      <w:pPr>
        <w:pStyle w:val="NormalBlock"/>
      </w:pPr>
      <w:r>
        <w:t>Nada de novo. Eles têm sido mentirosos desde o princípio, buscando exercer poder e tentando controlar a mente das pessoas. Nada de novo. Paulo nos diz que devemos conhecer a palavra de Deus. É assim que nos protegeremos.</w:t>
      </w:r>
    </w:p>
    <w:bookmarkEnd w:id="0"/>
    <w:p w14:paraId="5C097F03" w14:textId="5E23FA64" w:rsidR="00A7291B" w:rsidRDefault="0025169D" w:rsidP="00A7291B">
      <w:pPr>
        <w:pStyle w:val="NormalBlock"/>
      </w:pPr>
      <w:r>
        <w:t>Conheça a mente de Deus. Há algumas coisas aqui. Vamos concluir esta lição. Número 1, como fazer isso? Provai todas as coisas.</w:t>
      </w:r>
    </w:p>
    <w:bookmarkEnd w:id="0"/>
    <w:p w14:paraId="5C097F03" w14:textId="5E23FA64" w:rsidR="00A7291B" w:rsidRDefault="0025169D" w:rsidP="00A7291B">
      <w:pPr>
        <w:pStyle w:val="NormalBlock"/>
      </w:pPr>
      <w:r>
        <w:t>1 Tessalonicenses capítulo 5, versículo 21 diz: provai todas as coisas. Aprendam a avaliar, discernir e ponderar as questões antes de aceitá-las como verdadeiras. Não somos necessariamente negativos ou de mente estreita apenas porque somos cuidadosos antes de aceitar como verdadeiro ou exato algo que alguém diz. Mesmo que o diga com zelo e entusiasmo, isso não é o que o torna verdadeiro. Quero dizer, os judeus tinham muito zelo, mas era sem conhecimento, e pereceram por causa disso.</w:t>
      </w:r>
    </w:p>
    <w:bookmarkEnd w:id="0"/>
    <w:p w14:paraId="5C097F03" w14:textId="5E23FA64" w:rsidR="00A7291B" w:rsidRDefault="0025169D" w:rsidP="00A7291B">
      <w:pPr>
        <w:pStyle w:val="NormalBlock"/>
      </w:pPr>
      <w:r>
        <w:t>E, portanto, sejam receptivos à verdade, não apenas ao zelo. O zelo é bom, mas, vocês sabem, podem ter zelo e ignorância. Em segundo lugar, provem os espíritos. 1 João, capítulo 4, versículo 1. Provem os espíritos para ver se são de Deus.</w:t>
      </w:r>
    </w:p>
    <w:bookmarkEnd w:id="0"/>
    <w:p w14:paraId="5C097F03" w14:textId="5E23FA64" w:rsidR="00A7291B" w:rsidRDefault="0025169D" w:rsidP="00A7291B">
      <w:pPr>
        <w:pStyle w:val="NormalBlock"/>
      </w:pPr>
      <w:r>
        <w:t>Neste caso, ele está falando sobre profetas e mestres. Provai os espíritos. Estão eles falando em nome de Deus? Aqueles que dizem que falam em nome de Deus devem ser avaliados unicamente pela palavra de Deus. E, se falharem neste teste, devem ser rejeitados.</w:t>
      </w:r>
    </w:p>
    <w:bookmarkEnd w:id="0"/>
    <w:p w14:paraId="5C097F03" w14:textId="5E23FA64" w:rsidR="00A7291B" w:rsidRDefault="0025169D" w:rsidP="00A7291B">
      <w:pPr>
        <w:pStyle w:val="NormalBlock"/>
      </w:pPr>
      <w:r>
        <w:t>Novamente, digo a vocês, não é quão zeloso, bem-sucedido, agradável ou poderoso você é ou, sabe, você tem duas senhoras. Está chovendo lá fora. É sábado. Aqui está você, sabe, grande coisa preguiçosa. Você não fez a barba há dois dias.</w:t>
      </w:r>
    </w:p>
    <w:bookmarkEnd w:id="0"/>
    <w:p w14:paraId="5C097F03" w14:textId="5E23FA64" w:rsidR="00A7291B" w:rsidRDefault="0025169D" w:rsidP="00A7291B">
      <w:pPr>
        <w:pStyle w:val="NormalBlock"/>
      </w:pPr>
      <w:r>
        <w:t>Você está em casa. Está assistindo a desenhos animados com as crianças, e então o seu grande compromisso de hoje é que provavelmente você vai sair para almoçar e depois se deitar no sótão e ler o jornal naquela tarde. E ding dong, a campainha toca. Mas há estas duas senhoras, sabe, e está chovendo lá fora, e você tem duas Testemunhas de Jeová. Como você se sente?</w:t>
      </w:r>
    </w:p>
    <w:bookmarkEnd w:id="0"/>
    <w:p w14:paraId="5C097F03" w14:textId="5E23FA64" w:rsidR="00A7291B" w:rsidRDefault="0025169D" w:rsidP="00A7291B">
      <w:pPr>
        <w:pStyle w:val="NormalBlock"/>
      </w:pPr>
      <w:r>
        <w:t>Culpado. Como você se sente? Você se sente culpado. Eles estão lá fora fazendo o que têm de fazer. Eu estou aqui embaixo relaxando no meu dia.</w:t>
      </w:r>
    </w:p>
    <w:bookmarkEnd w:id="0"/>
    <w:p w14:paraId="5C097F03" w14:textId="5E23FA64" w:rsidR="00A7291B" w:rsidRDefault="0025169D" w:rsidP="00A7291B">
      <w:pPr>
        <w:pStyle w:val="NormalBlock"/>
      </w:pPr>
      <w:r>
        <w:t>Eu me sinto mal. Eles são tão zelosos. Ser zeloso não os torna certos. Não tenho nenhum escrúpulo, nenhum escrúpulo mesmo. Portas fechadas dizem: sinto muito.</w:t>
      </w:r>
    </w:p>
    <w:bookmarkEnd w:id="0"/>
    <w:p w14:paraId="5C097F03" w14:textId="5E23FA64" w:rsidR="00A7291B" w:rsidRDefault="0025169D" w:rsidP="00A7291B">
      <w:pPr>
        <w:pStyle w:val="NormalBlock"/>
      </w:pPr>
      <w:r>
        <w:t>Não estou interessado. Não estou interessado em religião falsa. Não estou interessado em ensino falso, em ensino falso. Não estou interessado no quão zeloso você é, não importa quão bonita você seja, não importa quão bem-vestida esteja, você está com sua menininha, você está com seu menininho. Isso não importa para mim.</w:t>
      </w:r>
    </w:p>
    <w:bookmarkEnd w:id="0"/>
    <w:p w14:paraId="5C097F03" w14:textId="5E23FA64" w:rsidR="00A7291B" w:rsidRDefault="0025169D" w:rsidP="00A7291B">
      <w:pPr>
        <w:pStyle w:val="NormalBlock"/>
      </w:pPr>
      <w:r>
        <w:t>Não tenho absolutamente nenhum escrúpulo em afastar alguém que esteja tentando trazer falso ensino para dentro da minha casa, ponto final. Provai o espírito. O mensageiro de Deus tem somente a mensagem de Deus e, se não a tiver, deve ser rejeitado sem hesitação. Não tenho nenhuma dificuldade em rejeitar alguém que me diga que Jesus é um anjo ou que Jesus não é divino. Escutem, se Jesus é um anjo e Jesus não é divino, você e eu estamos completamente perdidos e, para completar, somos tolos.</w:t>
      </w:r>
    </w:p>
    <w:bookmarkEnd w:id="0"/>
    <w:p w14:paraId="5C097F03" w14:textId="5E23FA64" w:rsidR="00A7291B" w:rsidRDefault="0025169D" w:rsidP="00A7291B">
      <w:pPr>
        <w:pStyle w:val="NormalBlock"/>
      </w:pPr>
      <w:r>
        <w:t>Portanto, não tenho tempo a perder com alguém que irá minar a minha salvação. Em terceiro lugar, cuidado com os falsos profetas. Cuidado com os falsos profetas, que vêm até vós vestidos de ovelhas, mas interiormente são lobos devoradores, Mateus capítulo 7, versículo 15. Precisamos perceber que algumas pessoas mentirão em nome do Senhor para obter controle sobre vós, e esse é o problema que temos. Somos tão ingênuos.</w:t>
      </w:r>
    </w:p>
    <w:bookmarkEnd w:id="0"/>
    <w:p w14:paraId="5C097F03" w14:textId="5E23FA64" w:rsidR="00A7291B" w:rsidRDefault="0025169D" w:rsidP="00A7291B">
      <w:pPr>
        <w:pStyle w:val="NormalBlock"/>
      </w:pPr>
      <w:r>
        <w:t>Pensamos, desculpe-me, pensamos que ninguém mentiria para nós sobre uma coisa assim. Claro que mentiriam. Claro que mentiriam. É claro que mentiriam para você. Para obter controle sobre você, é claro que mentiriam.</w:t>
      </w:r>
    </w:p>
    <w:bookmarkEnd w:id="0"/>
    <w:p w14:paraId="5C097F03" w14:textId="5E23FA64" w:rsidR="00A7291B" w:rsidRDefault="0025169D" w:rsidP="00A7291B">
      <w:pPr>
        <w:pStyle w:val="NormalBlock"/>
      </w:pPr>
      <w:r>
        <w:t>Alguém mentiu para eles, eles acreditaram, e vão passar isso adiante. Certo. E você sabe por que eu sei disso? Porque a Bíblia diz isso. Porque Jesus me diz que tenho de ter cuidado, pois as pessoas mentirão para mim durante a minha vida no que diz respeito à religião.</w:t>
      </w:r>
    </w:p>
    <w:bookmarkEnd w:id="0"/>
    <w:p w14:paraId="5C097F03" w14:textId="5E23FA64" w:rsidR="00A7291B" w:rsidRDefault="0025169D" w:rsidP="00A7291B">
      <w:pPr>
        <w:pStyle w:val="NormalBlock"/>
      </w:pPr>
      <w:r>
        <w:t>Queremos acreditar que as pessoas têm boas intenções, mas, irmãos e irmãs, há pessoas genuinamente más por aí, e precisamos ter cuidado. Satanás também tem seus mensageiros por aí, mas eles geralmente estão disfarçados de mensageiros de água. Tudo bem. As seitas são perigosas. Essa é a mensagem que quero transmitir esta noite.</w:t>
      </w:r>
    </w:p>
    <w:bookmarkEnd w:id="0"/>
    <w:p w14:paraId="5C097F03" w14:textId="5E23FA64" w:rsidR="00A7291B" w:rsidRDefault="0025169D" w:rsidP="00A7291B">
      <w:pPr>
        <w:pStyle w:val="NormalBlock"/>
      </w:pPr>
      <w:r>
        <w:t>Eles são simplesmente perigosos para a salvação da alma e prejudicam o trabalho legítimo da igreja. Portanto, conheçamos e estejamos cientes de suas táticas. E sejamos também capazes de dividir corretamente a palavra, a fim de ajudar todos a distinguir a verdadeira igreja dos membros da igreja falsificada. E no próximo domingo à noite, vamos nos aproximar um pouco mais de nossa realidade. Tenho falado aqui sobre seitas em um sentido genérico.</w:t>
      </w:r>
    </w:p>
    <w:bookmarkEnd w:id="0"/>
    <w:p w14:paraId="5C097F03" w14:textId="5E23FA64" w:rsidR="00A7291B" w:rsidRDefault="0025169D" w:rsidP="00A7291B">
      <w:pPr>
        <w:pStyle w:val="NormalBlock"/>
      </w:pPr>
      <w:r>
        <w:t>Mas no próximo domingo à noite, vou examinar o principal culto que surgiu da nossa própria irmandade. E esse é o movimento de Boston ou o movimento de discipulado, como quer que você o chame. Agora é chamado de Igreja Internacional de Cristo. Está bem? Esse é um culto que surgiu da nossa própria irmandade.</w:t>
      </w:r>
    </w:p>
    <w:bookmarkEnd w:id="0"/>
    <w:p w14:paraId="5C097F03" w14:textId="5E23FA64" w:rsidR="00A7291B" w:rsidRDefault="0025169D" w:rsidP="00A7291B">
      <w:pPr>
        <w:pStyle w:val="NormalBlock"/>
      </w:pPr>
      <w:r>
        <w:t>No próximo domingo à noite, vou revisar a história desse movimento e onde eles estão agora, e alguns dos termos e assim por diante. Vamos falar sobre isso no próximo domingo à noite. Agora, não somos uma seita. Não somos uma seita. Jesus é o nosso cabeça, e nós somos o seu corpo.</w:t>
      </w:r>
    </w:p>
    <w:bookmarkEnd w:id="0"/>
    <w:p w14:paraId="5C097F03" w14:textId="5E23FA64" w:rsidR="00A7291B" w:rsidRDefault="0025169D" w:rsidP="00A7291B">
      <w:pPr>
        <w:pStyle w:val="NormalBlock"/>
      </w:pPr>
      <w:r>
        <w:t>E nosso objetivo é libertar cada homem do pecado e da morte. Romanos capítulo 8, versículo 1, nos diz: agora, pois, nenhuma condenação há para os que estão em Cristo Jesus. Isso não é uma mentira. Isso não é algo que eu inventei. Eu apenas o citei de Romanos capítulo 8, versículo 1.</w:t>
      </w:r>
    </w:p>
    <w:bookmarkEnd w:id="0"/>
    <w:p w14:paraId="5C097F03" w14:textId="5E23FA64" w:rsidR="00A7291B" w:rsidRDefault="0025169D" w:rsidP="00A7291B">
      <w:pPr>
        <w:pStyle w:val="NormalBlock"/>
      </w:pPr>
      <w:r>
        <w:t>Se você quer ser livre do pecado, da morte, da ignorância, do medo, do desespero e da falta de esperança, então eu o encorajo a confessar Cristo e ser batizado, se ainda não o fez. Se você está em meio à luta contra o pecado e precisa de ajuda por meio de nossas orações, por meio do ministério da oração, nós o encorajamos a vir à frente esta noite, enquanto Bob nos conduz em outro cântico de convite. Vamos ficar de pé enquanto cantamos esse cântico. Por que você espera?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