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Shalom</w:t>
      </w:r>
    </w:p>
    <w:p w14:paraId="670F8077" w14:textId="038F6EFB" w:rsidR="00944B2D" w:rsidRDefault="00944B2D" w:rsidP="00944B2D">
      <w:pPr>
        <w:pStyle w:val="ChapterVerse"/>
      </w:pPr>
      <w:r w:rsidRPr="00944B2D">
        <w:t>यूहन्ना 14:25-31</w:t>
      </w:r>
    </w:p>
    <w:bookmarkEnd w:id="0"/>
    <w:p w14:paraId="5C097F03" w14:textId="5E23FA64" w:rsidR="00A7291B" w:rsidRDefault="0025169D" w:rsidP="00A7291B">
      <w:pPr>
        <w:pStyle w:val="NormalBlock"/>
      </w:pPr>
      <w:r>
        <w:t>यदि आप इन दिनों कोई भी समाचार कार्यक्रम देखते हैं, तो आप देखेंगे कि समाचार शांति वार्ताओं से भरे हुए हैं। बोस्निया, शांति वार्ताएँ, शांति वार्ताएँ, मध्य पूर्व, फ़िलिस्तीनी, शांति वार्ताएँ, हर जगह शांति वार्ताएँ। और फिर भी ऐसा लगता है कि कभी स्थायी शांति नहीं होती, क्योंकि जैसे ही एक जगह कुछ शांत होती है, कहीं और ऐसे देश में युद्ध छिड़ जाता है जिसका नाम आपने कभी सुना तक नहीं, ऐसे देश में जिसका नाम उच्चारित करने में भी आपको कठिनाई होती है। और अचानक, वह पहले पृष्ठ पर आ जाता है और आप केवल उस देश में चल रहे युद्ध और की जा रही भयानक क्रूरताओं के बारे में सुनते हैं, और शांति स्थापित करने के प्रयासों का एक और दौर शुरू हो जाता है। ऐसा लगता है कि इस संसार में शांति से अधिक किसी और विषय पर बात नहीं की जाती, और फिर भी शांति से कम किसी और बात को पूरा किया जाता है।</w:t>
      </w:r>
    </w:p>
    <w:bookmarkEnd w:id="0"/>
    <w:p w14:paraId="5C097F03" w14:textId="5E23FA64" w:rsidR="00A7291B" w:rsidRDefault="0025169D" w:rsidP="00A7291B">
      <w:pPr>
        <w:pStyle w:val="NormalBlock"/>
      </w:pPr>
      <w:r>
        <w:t>मेरा विचार है कि इसका कारण यह है कि केवल परमेश्वर ही स्थायी शान्ति दे सकता है। लोग अपने आप कभी भी सिद्ध या स्थायी शान्ति प्राप्त नहीं कर सकते। यूहन्ना 14:27a में, जिसे बॉब ने अभी पढ़ा, और जिस पर मैं आज सुबह अपने पाठ के लिए ध्यान केन्द्रित कर रहा हूँ, यीशु कहते हैं, "मैं तुम्हें शान्ति दिए जाता हूँ, अपनी शान्ति तुम्हें देता हूँ। जैसी संसार देता है, मैं तुम्हें नहीं देता।" यीशु उस शान्ति के बारे में बात करते हैं जो वह मानवजाति को देते हैं।</w:t>
      </w:r>
    </w:p>
    <w:bookmarkEnd w:id="0"/>
    <w:p w14:paraId="5C097F03" w14:textId="5E23FA64" w:rsidR="00A7291B" w:rsidRDefault="0025169D" w:rsidP="00A7291B">
      <w:pPr>
        <w:pStyle w:val="NormalBlock"/>
      </w:pPr>
      <w:r>
        <w:t>आज, मैं आपको उस शांति के बीच 2 प्रमुख अंतर समझाना चाहता हूँ जिसे संसार में लोग खोजते हैं और कुछ हद तक प्राप्त करते हैं, और उस शांति के बीच जो परमेश्वर यीशु मसीह के द्वारा मानवजाति को देता है। सबसे पहले, आइए उस शांति के बारे में बात करें जो इस संसार में बनी रहती है। संसार में, शांति का अर्थ आमतौर पर विभिन्न लोगों और समूहों के बीच हिंसा या संघर्ष का न होना है। लोग विभिन्न प्रकार की शांति खोजते हैं। राष्ट्रों के बीच शांति होती है, जो आमतौर पर राजनीतिक या सैन्य शक्ति के द्वारा प्राप्त की जाती है।</w:t>
      </w:r>
    </w:p>
    <w:bookmarkEnd w:id="0"/>
    <w:p w14:paraId="5C097F03" w14:textId="5E23FA64" w:rsidR="00A7291B" w:rsidRDefault="0025169D" w:rsidP="00A7291B">
      <w:pPr>
        <w:pStyle w:val="NormalBlock"/>
      </w:pPr>
      <w:r>
        <w:t>मनुष्यों और पर्यावरण के बीच शांति है, क्योंकि मानवजाति अपने पर्यावरण के साथ युद्ध में है। और लोग पारिस्थितिक आंदोलनों और शिक्षा के द्वारा शांति उत्पन्न करने का प्रयास करते हैं। एक आंतरिक शांति भी है जिसे लोग मानवतावादी चिकित्सा या गूढ़ प्रथाओं के द्वारा पाने का प्रयास कर रहे हैं। यहाँ तक कि विभिन्न धार्मिक अभ्यासों के द्वारा भी उन्हें किसी प्रकार की शांति दिलाने का प्रयास किया जाता है। अब, ये सभी कुछ हद तक और कुछ समय के लिए सफल होते हैं।</w:t>
      </w:r>
    </w:p>
    <w:bookmarkEnd w:id="0"/>
    <w:p w14:paraId="5C097F03" w14:textId="5E23FA64" w:rsidR="00A7291B" w:rsidRDefault="0025169D" w:rsidP="00A7291B">
      <w:pPr>
        <w:pStyle w:val="NormalBlock"/>
      </w:pPr>
      <w:r>
        <w:t>लेकिन इन सभी प्रकार की शान्ति की सामान्य विशेषता यह है कि उन्हें बहुत प्रयास करके बनाए रखना और नया करना पड़ता है, नहीं तो शान्ति खो जाएगी और आमतौर पर खो जाती है। अब यूहन्ना जिस शान्ति के बारे में बात करता है, वह शान्ति जो बाइबल में है, वह शान्ति जिसका यीशु आज सुबह यूहन्ना अध्याय 14 में उल्लेख करता है, उस युद्ध या संघर्ष का अन्त है जो अस्तित्व में है। राष्ट्रों के बीच नहीं, प्रकृति और मनुष्य के बीच नहीं, और न ही मनुष्य और स्वयं उसके बीच। जब यीशु शान्ति के बारे में बात करते हैं, तो वे परमेश्वर और मनुष्य के बीच की शान्ति के बारे में बात कर रहे हैं। यही वह शान्ति है जो वे प्रदान करते हैं।</w:t>
      </w:r>
    </w:p>
    <w:bookmarkEnd w:id="0"/>
    <w:p w14:paraId="5C097F03" w14:textId="5E23FA64" w:rsidR="00A7291B" w:rsidRDefault="0025169D" w:rsidP="00A7291B">
      <w:pPr>
        <w:pStyle w:val="NormalBlock"/>
      </w:pPr>
      <w:r>
        <w:t>आप जानते हैं, चाहे आप इसे जानते हों या नहीं, परमेश्वर और मनुष्यजाति के बीच एक युद्ध चल रहा है। मनुष्यजाति परमेश्वर की व्यवस्थाओं, परमेश्वर की इच्छा और परमेश्वर के उद्देश्य के विरुद्ध अवज्ञा और विद्रोह कर रही है। मनुष्यजाति बार-बार जीवित परमेश्वर को पहचानने, उसका आदर करने या उसकी आज्ञा मानने से इनकार करती है। और इससे एक युद्ध उत्पन्न होता है। और परमेश्वर, अपनी ओर से, मनुष्य के विद्रोहीपन के कारण, मनुष्य के उस काम के कारण जिसे हम पाप कहते हैं, मनुष्यजाति को अस्वीकार करता है और मनुष्य को नरक में अनन्तकाल बिताने के दण्ड की तैयारी कर रहा है।</w:t>
      </w:r>
    </w:p>
    <w:bookmarkEnd w:id="0"/>
    <w:p w14:paraId="5C097F03" w14:textId="5E23FA64" w:rsidR="00A7291B" w:rsidRDefault="0025169D" w:rsidP="00A7291B">
      <w:pPr>
        <w:pStyle w:val="NormalBlock"/>
      </w:pPr>
      <w:r>
        <w:t>अब, यीशु इस युद्ध को रोकते हैं, और वे परमेश्वर और मनुष्य के बीच मध्यस्थ के रूप में कार्य करते हैं। और पौलुस रोमियों अध्याय 5 पद 1 में इसके बारे में बात करता है। वह कहता है, इसलिए विश्वास के द्वारा धर्मी ठहराए जाकर, हमारे प्रभु यीशु मसीह के द्वारा परमेश्वर के साथ हमारी शान्ति है। यीशु परमेश्वर और मनुष्य के बीच मध्यस्थ बन जाते हैं। अब, मध्यस्थ के बारे में एक बात जानना आवश्यक है।</w:t>
      </w:r>
    </w:p>
    <w:bookmarkEnd w:id="0"/>
    <w:p w14:paraId="5C097F03" w14:textId="5E23FA64" w:rsidR="00A7291B" w:rsidRDefault="0025169D" w:rsidP="00A7291B">
      <w:pPr>
        <w:pStyle w:val="NormalBlock"/>
      </w:pPr>
      <w:r>
        <w:t>मध्यस्थ वह व्यक्ति होता है जो केवल एक पक्ष का नहीं, बल्कि दोनों पक्षों का प्रतिनिधि बनकर शांति स्थापित करने का प्रयास करता है। मध्यस्थ युद्धरत पक्षों, दोनों का प्रतिनिधित्व करता है। इन दोनों के बीच चल रहे युद्ध में यीशु परमेश्वर और मनुष्य के बीच सिद्ध मध्यस्थ हैं। यीशु मनुष्य के मध्यस्थ के रूप में सेवा करते हैं, क्योंकि उन्होंने एक सिद्ध जीवन जिया। कोई पाप नहीं।</w:t>
      </w:r>
    </w:p>
    <w:bookmarkEnd w:id="0"/>
    <w:p w14:paraId="5C097F03" w14:textId="5E23FA64" w:rsidR="00A7291B" w:rsidRDefault="0025169D" w:rsidP="00A7291B">
      <w:pPr>
        <w:pStyle w:val="NormalBlock"/>
      </w:pPr>
      <w:r>
        <w:t>कोई विद्रोह नहीं। वह वह सब कुछ करता है जिसे मनुष्य भूल जाता है या करने में सक्षम नहीं होता या करने से इनकार करता है। यीशु ऐसा करते हैं। और इसलिए वह मनुष्य के मध्यस्थ के रूप में अच्छी तरह सेवा करते हैं। फिर परमेश्वर की ओर से, यीशु प्रभु की ओर से परमेश्वर के मध्यस्थ के रूप में पाप के लिए एक सिद्ध बलिदान प्रदान करके सेवा करते हैं।</w:t>
      </w:r>
    </w:p>
    <w:bookmarkEnd w:id="0"/>
    <w:p w14:paraId="5C097F03" w14:textId="5E23FA64" w:rsidR="00A7291B" w:rsidRDefault="0025169D" w:rsidP="00A7291B">
      <w:pPr>
        <w:pStyle w:val="NormalBlock"/>
      </w:pPr>
      <w:r>
        <w:t>देखिए, परमेश्वर की माँग है कि युद्ध को रोकने के लिए एक सिद्ध जीवन जिया जाए और उसे उसे अर्पित किया जाए। आप जानते हैं, युद्ध में आपकी कुछ निश्चित माँगें होती हैं। एक पक्ष कहता है, अच्छा, आप जानते हैं, हमें इतनी भूमि चाहिए और हम बमबारी रोकना चाहते हैं और हमें अपना सोना वापस चाहिए। और आप जानते हैं, उनकी कुछ निश्चित माँगें होती हैं। इसी प्रकार, यदि शान्ति होनी है, तो परमेश्वर की भी कुछ निश्चित माँगें हैं।</w:t>
      </w:r>
    </w:p>
    <w:bookmarkEnd w:id="0"/>
    <w:p w14:paraId="5C097F03" w14:textId="5E23FA64" w:rsidR="00A7291B" w:rsidRDefault="0025169D" w:rsidP="00A7291B">
      <w:pPr>
        <w:pStyle w:val="NormalBlock"/>
      </w:pPr>
      <w:r>
        <w:t>यदि शान्ति होने वाली है, तो वह कहता है कि वह चाहता है कि एक, केवल एक, सिद्ध जीवन जिया जाए और उसे अर्पित किया जाए। और यीशु आते हैं और कहते हैं, मैं यहाँ हूँ। मैं उस सिद्ध जीवन को बिना किसी दोष के, बिना किसी दाग के, बिना किसी विद्रोह के, बिना किसी अवज्ञा के अर्पित करने के लिए तैयार हूँ। और हे परमेश्वर, मैं उसे बिना किसी झिझक के आपको अर्पित करने के लिए तैयार हूँ। इसलिए अब शान्ति स्थापित हो गई है।</w:t>
      </w:r>
    </w:p>
    <w:bookmarkEnd w:id="0"/>
    <w:p w14:paraId="5C097F03" w14:textId="5E23FA64" w:rsidR="00A7291B" w:rsidRDefault="0025169D" w:rsidP="00A7291B">
      <w:pPr>
        <w:pStyle w:val="NormalBlock"/>
      </w:pPr>
      <w:r>
        <w:t>यीशु परमेश्वर को मनुष्य के दृष्टिकोण से एक सिद्ध जीवन और बलिदान अर्पित करते हैं। और परमेश्वर, यीशु मसीह के द्वारा, मनुष्य को पापों की क्षमा और अपने साथ संगति तथा मित्रता में पुनर्स्थापना प्रदान करते हैं। और इस प्रकार यीशु मसीह के क्रूस पर परमेश्वर और मनुष्य के बीच मेल हो जाता है। यीशु द्वारा परमेश्वर और मनुष्य के बीच स्थापित इस शांति के बिना, किसी अन्य प्रकार की स्थायी शांति नहीं हो सकती। क्योंकि आप देखते हैं, पाप—वह बात जो परमेश्वर और मनुष्य को अलग करती है—पाप ही वह बात है जो जीवन के हर दूसरे क्षेत्र में भी युद्ध उत्पन्न करती है।</w:t>
      </w:r>
    </w:p>
    <w:bookmarkEnd w:id="0"/>
    <w:p w14:paraId="5C097F03" w14:textId="5E23FA64" w:rsidR="00A7291B" w:rsidRDefault="0025169D" w:rsidP="00A7291B">
      <w:pPr>
        <w:pStyle w:val="NormalBlock"/>
      </w:pPr>
      <w:r>
        <w:t>आप देखते हैं, मनुष्य दूसरे मनुष्यों के साथ युद्ध करते हैं। पाप के कारण, घमंड के कारण, घृणा के कारण, राष्ट्र राष्ट्र के विरुद्ध, मित्र मित्र के विरुद्ध, पति पत्नी के विरुद्ध, भाई भाई के विरुद्ध। यही युद्ध का कारण बनता है। और मानवजाति पर्यावरण के साथ युद्ध में है। क्यों?</w:t>
      </w:r>
    </w:p>
    <w:bookmarkEnd w:id="0"/>
    <w:p w14:paraId="5C097F03" w14:textId="5E23FA64" w:rsidR="00A7291B" w:rsidRDefault="0025169D" w:rsidP="00A7291B">
      <w:pPr>
        <w:pStyle w:val="NormalBlock"/>
      </w:pPr>
      <w:r>
        <w:t>क्योंकि मनुष्य को पेड़, ताज़ी हवा या स्वच्छ जल पसंद नहीं है। नहीं। लालच, उपेक्षा और स्वार्थ के पाप के कारण मनुष्य पर्यावरण के साथ युद्ध में है। और मनुष्य स्वयं अपने साथ युद्ध में है क्योंकि वह इस बात के लिए परमेश्वर की मूल व्यवस्था की अवज्ञा करता है कि क्या अच्छा और सही है, और दोषी विवेक तथा भय के परिणाम भुगतता है। और इसलिए, वह स्वयं अपने साथ शान्ति में नहीं है।</w:t>
      </w:r>
    </w:p>
    <w:bookmarkEnd w:id="0"/>
    <w:p w14:paraId="5C097F03" w14:textId="5E23FA64" w:rsidR="00A7291B" w:rsidRDefault="0025169D" w:rsidP="00A7291B">
      <w:pPr>
        <w:pStyle w:val="NormalBlock"/>
      </w:pPr>
      <w:r>
        <w:t>और इसलिए, संसार में खोजी जाने वाली शान्ति और यीशु मसीह के द्वारा हमें मिलने वाली शान्ति के बीच पहला अन्तर यह है कि यीशु मनुष्य और परमेश्वर के बीच मेल कराते हैं, जो जीवन के हर दूसरे क्षेत्र में स्थायी शान्ति उत्पन्न करने के लिए आवश्यक है। दूसरा अन्तर यह है कि यीशु जो शान्ति प्राप्त कराते हैं, वह पवित्र आत्मा के द्वारा बनाए रखी जाती है। यह एक महत्वपूर्ण अन्तर है। आप जानते हैं, याद है, मैंने आपको बोस्निया के युद्धों और वहाँ की हर बात के बारे में बताया था? आप जानते हैं, संसार में शान्ति अक्सर बन्दूक के द्वारा प्राप्त की जाती है और बनाए रखी जाती है।</w:t>
      </w:r>
    </w:p>
    <w:bookmarkEnd w:id="0"/>
    <w:p w14:paraId="5C097F03" w14:textId="5E23FA64" w:rsidR="00A7291B" w:rsidRDefault="0025169D" w:rsidP="00A7291B">
      <w:pPr>
        <w:pStyle w:val="NormalBlock"/>
      </w:pPr>
      <w:r>
        <w:t>और अगर आप इस बोस्निया वाली बात पर ध्यान दें, तो भाई, वे एक-दूसरे पर बमबारी कर रहे थे, गोली चला रहे थे, स्नाइपर तैनात थे, बाज़ार में मोर्टार के गोले दाग रहे थे, बच्चों, महिलाओं, किसी को भी मार रहे थे। इससे कोई फर्क नहीं पड़ता था, आप जानते हैं। और संयुक्त राष्ट्र कह रहा था, अरे, चलो तुम लोग, इस पर बातचीत कर लेते हैं। चलो बात करते हैं, आप जानते हैं, दोस्त बनते हैं, वगैरह-वगैरह। आप जानते हैं, साल-दर-साल, हाँ, हाँ, हम दोस्त बनेंगे।</w:t>
      </w:r>
    </w:p>
    <w:bookmarkEnd w:id="0"/>
    <w:p w14:paraId="5C097F03" w14:textId="5E23FA64" w:rsidR="00A7291B" w:rsidRDefault="0025169D" w:rsidP="00A7291B">
      <w:pPr>
        <w:pStyle w:val="NormalBlock"/>
      </w:pPr>
      <w:r>
        <w:t>वे एक-दूसरे को मारते ही रहे, है न? और फिर अचानक, NATO ने सर्बिया के ऊपर लड़ाकू विमान भेजने और उन पर बमबारी शुरू करने का निर्णय लिया। और जब उन पर खरबों टन बम गिराए गए, तो अचानक उन्होंने कहा, "अच्छा, शायद हमें शांति के बारे में बात करनी चाहिए। शायद यह एक अच्छा विचार होगा।" क्योंकि हमारे टुकड़े-टुकड़े किए जा रहे हैं।</w:t>
      </w:r>
    </w:p>
    <w:bookmarkEnd w:id="0"/>
    <w:p w14:paraId="5C097F03" w14:textId="5E23FA64" w:rsidR="00A7291B" w:rsidRDefault="0025169D" w:rsidP="00A7291B">
      <w:pPr>
        <w:pStyle w:val="NormalBlock"/>
      </w:pPr>
      <w:r>
        <w:t>जब कोई आपके पास आकर आपके मुँह में बंदूक डाल देता है और कहता है, "क्या तुम हमारे मतभेद सुलझाना चाहते हो?" तो आमतौर पर आप कहते हैं, "अच्छा, अब मुझे लगता है कि मैं बात करने के लिए तैयार हूँ।" और दुनिया में हम इसी तरह समस्या का समाधान करते हैं। बल प्रयोग। बल प्रयोग।</w:t>
      </w:r>
    </w:p>
    <w:bookmarkEnd w:id="0"/>
    <w:p w14:paraId="5C097F03" w14:textId="5E23FA64" w:rsidR="00A7291B" w:rsidRDefault="0025169D" w:rsidP="00A7291B">
      <w:pPr>
        <w:pStyle w:val="NormalBlock"/>
      </w:pPr>
      <w:r>
        <w:t>परमाणु हथियारों के असंख्य टन शांति की गारंटी देते हैं। आप हम पर बम गिराएँगे, तो हम आपका पूरी तरह विनाश कर देंगे। मेरा मतलब है कि पिछले 50 वर्षों से शांति का दर्शन यही रहा है। लेकिन यीशु जो शांति प्राप्त करते हैं, वह पवित्र आत्मा द्वारा बनाए रखी जाती है। पवित्र आत्मा ही वह है जो परमेश्वर और मनुष्य के बीच शांति के बंधन को बनाए रखता है।</w:t>
      </w:r>
    </w:p>
    <w:bookmarkEnd w:id="0"/>
    <w:p w14:paraId="5C097F03" w14:textId="5E23FA64" w:rsidR="00A7291B" w:rsidRDefault="0025169D" w:rsidP="00A7291B">
      <w:pPr>
        <w:pStyle w:val="NormalBlock"/>
      </w:pPr>
      <w:r>
        <w:t>और वह यह दो तरीकों से करता है। सबसे पहले, पवित्र आत्मा मनुष्य को परमेश्वर का वचन प्रदान करता है। यूहन्ना, अध्याय 14, पद 26 में यीशु कहते हैं, "परन्तु सहायक, पवित्र आत्मा, जिसे पिता मेरे नाम से भेजेगा, वह तुम्हें सब बातें सिखाएगा और जो कुछ मैंने तुमसे कहा है, वह सब तुम्हें स्मरण कराएगा।" पवित्र आत्मा मनुष्य को परमेश्वर के वचन देता है। और इससे हमारे लिए क्या होता है?</w:t>
      </w:r>
    </w:p>
    <w:bookmarkEnd w:id="0"/>
    <w:p w14:paraId="5C097F03" w14:textId="5E23FA64" w:rsidR="00A7291B" w:rsidRDefault="0025169D" w:rsidP="00A7291B">
      <w:pPr>
        <w:pStyle w:val="NormalBlock"/>
      </w:pPr>
      <w:r>
        <w:t>यह शांति कैसे बनाए रखता है? खैर, यह हमें यीशु की आज्ञाएँ और प्रतिज्ञाएँ सिखाता है। दूसरे शब्दों में, शिष्य कैसे बनें। उन कामों को कैसे करें जिन्हें परमेश्वर चाहता है कि हम उस शांति को बनाए रखने के लिए करें। यह हमें संभावित परेशानी से भी दूर ले जाता है।</w:t>
      </w:r>
    </w:p>
    <w:bookmarkEnd w:id="0"/>
    <w:p w14:paraId="5C097F03" w14:textId="5E23FA64" w:rsidR="00A7291B" w:rsidRDefault="0025169D" w:rsidP="00A7291B">
      <w:pPr>
        <w:pStyle w:val="NormalBlock"/>
      </w:pPr>
      <w:r>
        <w:t>दाऊद भजन संहिता 119 में कहता है, जो तेरी व्यवस्था से प्रेम रखते हैं, उन्हें बड़ी शान्ति मिलती है, और कोई बात उन्हें ठोकर खाने नहीं देती। पवित्र आत्मा के द्वारा मनुष्य को दिया गया परमेश्वर का वचन व्यक्ति को जीवन के गड्ढों से बचने में सक्षम बनाता है। सड़क के संकेत, खतरा, चेतावनी। शान्ति बनाए रखने के लिए जिन बातों से बचना चाहिए। और वचन हमारे इस विश्वास को भी दृढ़ करता है कि यीशु मसीह के द्वारा हम वास्तव में परमेश्वर की सन्तान हैं।</w:t>
      </w:r>
    </w:p>
    <w:bookmarkEnd w:id="0"/>
    <w:p w14:paraId="5C097F03" w14:textId="5E23FA64" w:rsidR="00A7291B" w:rsidRDefault="0025169D" w:rsidP="00A7291B">
      <w:pPr>
        <w:pStyle w:val="NormalBlock"/>
      </w:pPr>
      <w:r>
        <w:t>रोमियों अध्याय 8, पद 15 और 16 में, पौलुस इसे इस प्रकार कहता है, वह कहता है, क्योंकि तुमने फिर से भय में पड़ने के लिए दासत्व की आत्मा नहीं पाई, बल्कि तुमने पुत्रत्व की आत्मा पाई है, जिसके द्वारा हम पुकारते हैं, 'अब्बा, पिता।' आत्मा स्वयं हमारी आत्मा के साथ गवाही देती है कि हम परमेश्वर की संतान हैं। हम कैसे जानते हैं कि हम परमेश्वर की संतान हैं? हम इसे अपने आप कभी नहीं जान सकते थे। हम इसका अनुमान लगा सकते थे, इसे गढ़ सकते थे, लेकिन केवल परमेश्वर का वचन ही इसकी पुष्टि करता है। हर बार जब हमें संदेह होता है कि शायद परमेश्वर हमसे प्रेम नहीं करता, कि शायद हम सफल नहीं होंगे, कि शायद सब ठीक नहीं है, कि शायद कब्र ही अंतिम बात है, कि शायद युद्ध अभी भी जारी है।</w:t>
      </w:r>
    </w:p>
    <w:bookmarkEnd w:id="0"/>
    <w:p w14:paraId="5C097F03" w14:textId="5E23FA64" w:rsidR="00A7291B" w:rsidRDefault="0025169D" w:rsidP="00A7291B">
      <w:pPr>
        <w:pStyle w:val="NormalBlock"/>
      </w:pPr>
      <w:r>
        <w:t>पवित्र आत्मा द्वारा हमें दिया गया परमेश्वर का वचन हमें याद दिलाता है कि सब कुछ शान्ति में है। कि गोलीबारी समाप्त हो गई है। पवित्र आत्मा द्वारा दिए गए परमेश्वर के वचन के माध्यम से, हमें लगातार यह आश्वासन मिलता है कि युद्ध समाप्त हो गया है और यीशु ने हमारे लिए जो शान्ति प्राप्त की है, वह सदा बनी रहेगी। आप देखते हैं, सुसमाचार हमारी शान्ति की संधि है। और पवित्र आत्मा वह संदेशवाहक है जो शान्ति का सुसमाचार लाता है।</w:t>
      </w:r>
    </w:p>
    <w:bookmarkEnd w:id="0"/>
    <w:p w14:paraId="5C097F03" w14:textId="5E23FA64" w:rsidR="00A7291B" w:rsidRDefault="0025169D" w:rsidP="00A7291B">
      <w:pPr>
        <w:pStyle w:val="NormalBlock"/>
      </w:pPr>
      <w:r>
        <w:t>और इसलिए मैंने कहा, पवित्र आत्मा सबसे पहले मनुष्य को परमेश्वर का वचन देकर शान्ति बनाए रखता है। दूसरे, पवित्र आत्मा मनुष्य के वचन को परमेश्वर तक पहुँचाकर शान्ति बनाए रखता है। आप देखते हैं कि यह कैसे काम करता है? वह परमेश्वर के वचन को मनुष्य तक नीचे लाकर शान्ति बनाए रखता है। और वह मनुष्य के शब्दों को परमेश्वर तक ऊपर पहुँचाकर भी शान्ति बनाए रखता है।</w:t>
      </w:r>
    </w:p>
    <w:bookmarkEnd w:id="0"/>
    <w:p w14:paraId="5C097F03" w14:textId="5E23FA64" w:rsidR="00A7291B" w:rsidRDefault="0025169D" w:rsidP="00A7291B">
      <w:pPr>
        <w:pStyle w:val="NormalBlock"/>
      </w:pPr>
      <w:r>
        <w:t>रोमियों अध्याय 8 के पद 26 में, पौलुस आत्मा के इस कार्य को समझाता है। वह कहता है, और उसी प्रकार आत्मा भी हमारी दुर्बलता में सहायता करता है। क्योंकि हम नहीं जानते कि हमें किस प्रकार प्रार्थना करनी चाहिए, परन्तु आत्मा स्वयं हमारे लिए ऐसी आहों के साथ मध्यस्थता करता है जो शब्दों से परे हैं। और जो हृदयों को जाँचता है, वह जानता है कि आत्मा का मन क्या है, क्योंकि वह परमेश्वर की इच्छा के अनुसार पवित्र लोगों के लिए मध्यस्थता करता है। बाइबल क्या कहती है?</w:t>
      </w:r>
    </w:p>
    <w:bookmarkEnd w:id="0"/>
    <w:p w14:paraId="5C097F03" w14:textId="5E23FA64" w:rsidR="00A7291B" w:rsidRDefault="0025169D" w:rsidP="00A7291B">
      <w:pPr>
        <w:pStyle w:val="NormalBlock"/>
      </w:pPr>
      <w:r>
        <w:t>बाइबल कहती है कि हम नहीं जानते कि अपने शब्दों को परमेश्वर के सामने कैसे रखें। हम नहीं जानते कि यह कैसे करना है। आपके पास ऐसे सेमिनार हैं जो कहते हैं, प्रार्थना करना सीखें। बाइबल कहती है, हम नहीं जानते। हम नहीं जानते कि यह कैसे करना है।</w:t>
      </w:r>
    </w:p>
    <w:bookmarkEnd w:id="0"/>
    <w:p w14:paraId="5C097F03" w14:textId="5E23FA64" w:rsidR="00A7291B" w:rsidRDefault="0025169D" w:rsidP="00A7291B">
      <w:pPr>
        <w:pStyle w:val="NormalBlock"/>
      </w:pPr>
      <w:r>
        <w:t>मेरा मतलब है, हम परमेश्वर के मन को पूरी तरह नहीं जानते। क्योंकि वह आत्मिक प्राणी है और हम मनुष्य हैं, हम देहधारी हैं। हम बड़ी समझ के साथ प्रार्थना नहीं करते। हाँ, हमें कुछ समझ है, लेकिन हम बड़ी समझ के साथ प्रार्थना नहीं करते। हम बहुत समय अन्धकार में रहते हैं, बहुत समय धुंध में रहते हैं, हम बहुत बार सूत्रों का उपयोग करते हैं क्योंकि हम समझते नहीं हैं।</w:t>
      </w:r>
    </w:p>
    <w:bookmarkEnd w:id="0"/>
    <w:p w14:paraId="5C097F03" w14:textId="5E23FA64" w:rsidR="00A7291B" w:rsidRDefault="0025169D" w:rsidP="00A7291B">
      <w:pPr>
        <w:pStyle w:val="NormalBlock"/>
      </w:pPr>
      <w:r>
        <w:t>हम हर समय प्रार्थना नहीं करते। हमें खाना खाना होता है, हमें सोना होता है, हमें टहलने जाना होता है, हमारे पास काम होते हैं, हम, आप जानते हैं, हमारे पास करने के लिए बहुत-सी बातें होती हैं। हम हर समय प्रार्थना नहीं कर सकते। और हम आवश्यक बातों के लिए प्रार्थना नहीं करते, और हम दृढ़ विश्वास के साथ प्रार्थना नहीं करते। बहुत बार हमारी प्रार्थनाएँ—आप जानते हैं, हमारे मुँह से जो निकलता है—वही नहीं होता जो हमारे हृदय में होता है।</w:t>
      </w:r>
    </w:p>
    <w:bookmarkEnd w:id="0"/>
    <w:p w14:paraId="5C097F03" w14:textId="5E23FA64" w:rsidR="00A7291B" w:rsidRDefault="0025169D" w:rsidP="00A7291B">
      <w:pPr>
        <w:pStyle w:val="NormalBlock"/>
      </w:pPr>
      <w:r>
        <w:t>हमारे हृदयों में हम डरते हैं और संदेह करते हैं। हमारे मुँह से निकलता है, "ओह, हाँ परमेश्वर, आप वहाँ ऊपर हैं। हाँ, मैं सोचता हूँ कि मैं विश्वास करता हूँ। मुझे आशा है कि मैं विश्वास करता हूँ।" हम निर्बल हैं।</w:t>
      </w:r>
    </w:p>
    <w:bookmarkEnd w:id="0"/>
    <w:p w14:paraId="5C097F03" w14:textId="5E23FA64" w:rsidR="00A7291B" w:rsidRDefault="0025169D" w:rsidP="00A7291B">
      <w:pPr>
        <w:pStyle w:val="NormalBlock"/>
      </w:pPr>
      <w:r>
        <w:t>इसीलिए हम बहुत अच्छी तरह प्रार्थना नहीं करते। अब, मुझे गलत मत समझिए, हमें क्षमा किया गया है, लेकिन हम दुर्बल हैं। आपको एक ही समय में क्षमा किया हुआ और दुर्बल होना संभव है। यह ठीक है। इसी कारण, हमें सहायता की आवश्यकता है।</w:t>
      </w:r>
    </w:p>
    <w:bookmarkEnd w:id="0"/>
    <w:p w14:paraId="5C097F03" w14:textId="5E23FA64" w:rsidR="00A7291B" w:rsidRDefault="0025169D" w:rsidP="00A7291B">
      <w:pPr>
        <w:pStyle w:val="NormalBlock"/>
      </w:pPr>
      <w:r>
        <w:t>और पौलुस हमें बताते हैं, यही वह स्थान है जहाँ पवित्र आत्मा हमारी सहायता करते हैं, उस स्थान पर जहाँ हम निर्बल हैं, और हम प्रार्थना में निर्बल हैं। वह मध्यस्थता की प्रार्थनाओं के द्वारा हमारी सहायता करते हैं जिन्हें हमेशा शब्दों में व्यक्त नहीं किया जा सकता। हम मनुष्य हैं। हमें शब्दों और तर्क की आवश्यकता होती है, आप जानते हैं। हमारे लिए समझने के लिए शब्द होने ही चाहिए।</w:t>
      </w:r>
    </w:p>
    <w:bookmarkEnd w:id="0"/>
    <w:p w14:paraId="5C097F03" w14:textId="5E23FA64" w:rsidR="00A7291B" w:rsidRDefault="0025169D" w:rsidP="00A7291B">
      <w:pPr>
        <w:pStyle w:val="NormalBlock"/>
      </w:pPr>
      <w:r>
        <w:t>लेकिन पवित्र आत्मा उन गहरी भावनाओं को भी स्पष्ट कर सकता है जिनके लिए शब्द नहीं होते। और मैं आपको एक बात बताना चाहता हूँ, जब आप उन गहरी भावनाओं तक पहुँचते हैं, तब आप वास्तव में प्रार्थना कर रहे होते हैं। आप में से जिनके बच्चे हैं, छोटे बच्चे, और आप पार्क या चिड़ियाघर में हैं, और आप बस एक मिनट के लिए मुड़े, और हॉटडॉग और पेय लेने चले गए, और आपने कहा, अब हिलना मत। और आप मुड़ते हैं, और आप जानते हैं कि मैं किस बारे में बात कर रहा हूँ, है न? और आप मुड़ते हैं और छोटा बिली या छोटी सूज़ी वहाँ नहीं है।</w:t>
      </w:r>
    </w:p>
    <w:bookmarkEnd w:id="0"/>
    <w:p w14:paraId="5C097F03" w14:textId="5E23FA64" w:rsidR="00A7291B" w:rsidRDefault="0025169D" w:rsidP="00A7291B">
      <w:pPr>
        <w:pStyle w:val="NormalBlock"/>
      </w:pPr>
      <w:r>
        <w:t>एक माता-पिता को घबराहट में पड़ने में कितना समय लगता है? खैर, वह अब यहीं कहीं आसपास है। मुझे पता है कि शायद वह अभी-अभी इधर गई है। शायद वह अभी-अभी उधर गई है। और बहुत जल्द, आप जानते हैं, आपका हृदय धड़कने लगता है।</w:t>
      </w:r>
    </w:p>
    <w:bookmarkEnd w:id="0"/>
    <w:p w14:paraId="5C097F03" w14:textId="5E23FA64" w:rsidR="00A7291B" w:rsidRDefault="0025169D" w:rsidP="00A7291B">
      <w:pPr>
        <w:pStyle w:val="NormalBlock"/>
      </w:pPr>
      <w:r>
        <w:t>और इससे क्या निकलता है? अब, प्रिय प्रभु, इस दिन के लिए आपका बहुत-बहुत धन्यवाद। यह एक अद्भुत दिन है। चिड़ियाघर के प्यारे जानवरों के लिए धन्यवाद। अब हम प्रार्थना करना चाहेंगे।</w:t>
      </w:r>
    </w:p>
    <w:bookmarkEnd w:id="0"/>
    <w:p w14:paraId="5C097F03" w14:textId="5E23FA64" w:rsidR="00A7291B" w:rsidRDefault="0025169D" w:rsidP="00A7291B">
      <w:pPr>
        <w:pStyle w:val="NormalBlock"/>
      </w:pPr>
      <w:r>
        <w:t>और मैंने अपना बच्चा खो दिया है। इस तरह आप प्रार्थना नहीं करते। आप कहते हैं, हे परमेश्वर। हे, कृपया कृपया कृपया कृपया कृपया कृपया कृपया कृपया कृपया कृपया कृपया कृपया कृपया। ठीक है?</w:t>
      </w:r>
    </w:p>
    <w:bookmarkEnd w:id="0"/>
    <w:p w14:paraId="5C097F03" w14:textId="5E23FA64" w:rsidR="00A7291B" w:rsidRDefault="0025169D" w:rsidP="00A7291B">
      <w:pPr>
        <w:pStyle w:val="NormalBlock"/>
      </w:pPr>
      <w:r>
        <w:t>क्या आप इसी तरह प्रार्थना नहीं करते? क्या इसका बहुत अर्थ निकलता है? इसका बहुत अर्थ नहीं निकलता। आप बहुत डरे हुए हैं। पवित्र आत्मा इसे समझता है।</w:t>
      </w:r>
    </w:p>
    <w:bookmarkEnd w:id="0"/>
    <w:p w14:paraId="5C097F03" w14:textId="5E23FA64" w:rsidR="00A7291B" w:rsidRDefault="0025169D" w:rsidP="00A7291B">
      <w:pPr>
        <w:pStyle w:val="NormalBlock"/>
      </w:pPr>
      <w:r>
        <w:t>किसी बच्चे, पति या किसी और के लिए न जाने कितनीवीं बार ऐसा हुआ है कि उसने गड़बड़ कर दी है। और आप बस यही करते हैं—चले जाते हैं। आप बस इतना ही करते हैं। आप परिस्थिति को देखते हैं और बस ऐसा ही करते हैं। पवित्र आत्मा उस प्रार्थना को समझता है और उस आह को परमेश्वर के लिए अर्थपूर्ण बात में बदल देता है।</w:t>
      </w:r>
    </w:p>
    <w:bookmarkEnd w:id="0"/>
    <w:p w14:paraId="5C097F03" w14:textId="5E23FA64" w:rsidR="00A7291B" w:rsidRDefault="0025169D" w:rsidP="00A7291B">
      <w:pPr>
        <w:pStyle w:val="NormalBlock"/>
      </w:pPr>
      <w:r>
        <w:t>इसीलिए हमें पवित्र आत्मा की आवश्यकता है। वह समझ-बूझ के साथ प्रार्थना करता है क्योंकि वह परमेश्वर की इच्छा और हमारी इच्छा जानता है। वह उन बातों के लिए प्रार्थना करता है जिनकी आवश्यकता है क्योंकि हम यह जानें कि हमें किसकी आवश्यकता है, उससे पहले ही वह जानता है कि हमें किसकी आवश्यकता है। वह निरन्तर प्रार्थना करता है। क्या आप जानते हैं क्यों?</w:t>
      </w:r>
    </w:p>
    <w:bookmarkEnd w:id="0"/>
    <w:p w14:paraId="5C097F03" w14:textId="5E23FA64" w:rsidR="00A7291B" w:rsidRDefault="0025169D" w:rsidP="00A7291B">
      <w:pPr>
        <w:pStyle w:val="NormalBlock"/>
      </w:pPr>
      <w:r>
        <w:t>क्योंकि शैतान कभी नहीं सोता और न ही पवित्र आत्मा सोता है। हम सोते हैं, लेकिन पवित्र आत्मा कभी नहीं सोता। वह परमेश्वर में पूर्ण विश्वास के साथ प्रार्थना करता है क्योंकि वह परमेश्वर है। जब मुझे यह एहसास होता है कि परमेश्वर के सिंहासन के सामने, मेरी ओर से, परमेश्वर का अपना पुत्र मेरे सभी पापों के लिए मध्यस्थ के रूप में उपस्थित है और एक ओर मेरे पापों का प्रायश्चित कर रहा है, तो मैं शांति में रह सकता हूँ। और दूसरी ओर, पवित्र आत्मा मेरी सभी प्रार्थनाएँ अर्पित कर रहा है।</w:t>
      </w:r>
    </w:p>
    <w:bookmarkEnd w:id="0"/>
    <w:p w14:paraId="5C097F03" w14:textId="5E23FA64" w:rsidR="00A7291B" w:rsidRDefault="0025169D" w:rsidP="00A7291B">
      <w:pPr>
        <w:pStyle w:val="NormalBlock"/>
      </w:pPr>
      <w:r>
        <w:t>जब संपूर्ण Godhead कार्य कर रहा है और मेरे उद्धार की गारंटी दे रहा है। मैं आपको एक बात बताना चाहता हूँ, यदि यह मेरे और परमेश्वर के बीच शांति नहीं लाता, तो और कुछ भी नहीं ला सकता। इब्रानी भाषा में एक शब्द है। वह है, shalom। Shalom शांति के लिए इब्रानी शब्द है।</w:t>
      </w:r>
    </w:p>
    <w:bookmarkEnd w:id="0"/>
    <w:p w14:paraId="5C097F03" w14:textId="5E23FA64" w:rsidR="00A7291B" w:rsidRDefault="0025169D" w:rsidP="00A7291B">
      <w:pPr>
        <w:pStyle w:val="NormalBlock"/>
      </w:pPr>
      <w:r>
        <w:t>यहूदियों में एक-दूसरे का अभिवादन इसी से किया जाता था। इसका अर्थ कुशल-क्षेम या समृद्धि था। यूहन्ना अध्याय 20 पद 26 में, अपने पुनरुत्थान के बाद, यीशु प्रेरितों के सामने प्रकट हुए और उनसे सबसे पहले कहा, Shalom। उन्होंने यह नहीं कहा, अच्छा, मैं यहाँ हूँ। मैंने तुमसे कहा था।</w:t>
      </w:r>
    </w:p>
    <w:bookmarkEnd w:id="0"/>
    <w:p w14:paraId="5C097F03" w14:textId="5E23FA64" w:rsidR="00A7291B" w:rsidRDefault="0025169D" w:rsidP="00A7291B">
      <w:pPr>
        <w:pStyle w:val="NormalBlock"/>
      </w:pPr>
      <w:r>
        <w:t>मैंने कहा था कि मैं वापस आऊँगा। उसने ऐसा नहीं कहा था। उसने यूहन्ना 14 में उनसे प्रतिज्ञा की थी, उसने कहा, "मैं अपनी शान्ति तुम्हें देता हूँ।" और फिर क्रूस और पुनरुत्थान के बाद, वह उन्हें दिखाई देता है और वह पहला शब्द जो वह कहता है, वह है, "शान्ति।" शान्ति।</w:t>
      </w:r>
    </w:p>
    <w:bookmarkEnd w:id="0"/>
    <w:p w14:paraId="5C097F03" w14:textId="5E23FA64" w:rsidR="00A7291B" w:rsidRDefault="0025169D" w:rsidP="00A7291B">
      <w:pPr>
        <w:pStyle w:val="NormalBlock"/>
      </w:pPr>
      <w:r>
        <w:t>शांति। शांति उस प्रतिज्ञा की पूर्ति थी जो उसने अपनी मृत्यु से पहले उनसे की थी। यह प्रतिज्ञा कि अब और हमेशा परमेश्वर और उसके पुत्र, यीशु मसीह पर विश्वास करने वाले हर व्यक्ति के बीच शांति रहेगी। यह प्रतिज्ञा कि यीशु का अनुसरण करने वाले सभी लोगों के लिए, पवित्र आत्मा परमेश्वर की ओर से संदेश देकर और यह सुनिश्चित करके कि आपकी प्रार्थनाओं के द्वारा आपका संदेश अंततः परमेश्वर तक पहुँचे, एक विश्वासी के हृदय में उस शांति को बनाए रखेगा। आज भी ऐसा ही है।</w:t>
      </w:r>
    </w:p>
    <w:bookmarkEnd w:id="0"/>
    <w:p w14:paraId="5C097F03" w14:textId="5E23FA64" w:rsidR="00A7291B" w:rsidRDefault="0025169D" w:rsidP="00A7291B">
      <w:pPr>
        <w:pStyle w:val="NormalBlock"/>
      </w:pPr>
      <w:r>
        <w:t>हर उस व्यक्ति के लिए जो विश्वास करता है कि यीशु परमेश्वर के पुत्र हैं, हर उस व्यक्ति के लिए जो पाप से मन फिराता है और बपतिस्मा के जल में दफनाया जाता है, यीशु यह आश्वासन देते हैं कि वे उस स्थायी शांति का अनुभव करेंगे जिसे कोई छीन नहीं सकता। यदि यीशु मसीह के द्वारा परमेश्वर के साथ आपकी शांति है और यदि उस शांति को पवित्र आत्मा बनाए रखता है, तो आप हर व्यक्ति और हर वस्तु के साथ शांति में रह सकते हैं, क्योंकि शुरुआत वहीं से होती है। आप अन्य लोगों के साथ शांति में रह सकते हैं क्योंकि अब आप क्षमा कर सकते हैं। इसी प्रकार आप अन्य लोगों के साथ शांति बनाए रखते हैं। जिन लोगों ने यीशु मसीह की क्षमा का अनुभव किया है, वे समझते हैं कि क्षमा ही संघर्ष को वास्तव में सुलझाने और शांति उत्पन्न करने का एकमात्र मार्ग है।</w:t>
      </w:r>
    </w:p>
    <w:bookmarkEnd w:id="0"/>
    <w:p w14:paraId="5C097F03" w14:textId="5E23FA64" w:rsidR="00A7291B" w:rsidRDefault="0025169D" w:rsidP="00A7291B">
      <w:pPr>
        <w:pStyle w:val="NormalBlock"/>
      </w:pPr>
      <w:r>
        <w:t>आप सोचते हैं कि वे बोस्निया के उस युद्ध को सुलझा देंगे? क्या आप सचमुच ऐसा सोचते हैं? क्या आप सचमुच सोचते हैं कि उनका 300 पृष्ठों वाला शांति दस्तावेज़, जिसमें सभी छोटी-छोटी, आप जानते हैं, बातें दी गई हैं, सचमुच शांति की गारंटी देगा? अरे, जिस क्षण विदेशी लोग चले जाएँगे, ये लोग फिर से एक-दूसरे पर वार करने लगेंगे। आप जानते हैं क्यों?</w:t>
      </w:r>
    </w:p>
    <w:bookmarkEnd w:id="0"/>
    <w:p w14:paraId="5C097F03" w14:textId="5E23FA64" w:rsidR="00A7291B" w:rsidRDefault="0025169D" w:rsidP="00A7291B">
      <w:pPr>
        <w:pStyle w:val="NormalBlock"/>
      </w:pPr>
      <w:r>
        <w:t>क्योंकि क्षमा शब्द का उनकी बातचीत के एक भाग के रूप में एक बार भी उल्लेख नहीं किया गया था। किसी को यह कहने की आवश्यकता नहीं पड़ी, "मेरे भाई को मार डालने के लिए मैं तुम्हें क्षमा करता हूँ। मेरी बहन के साथ बलात्कार करने के लिए मैं तुम्हें क्षमा करता हूँ। मेरे गाँव को नष्ट करने और मुझे कैद करने के लिए मैं तुम्हें क्षमा करता हूँ। मैं तुम्हें क्षमा करता हूँ।"</w:t>
      </w:r>
    </w:p>
    <w:bookmarkEnd w:id="0"/>
    <w:p w14:paraId="5C097F03" w14:textId="5E23FA64" w:rsidR="00A7291B" w:rsidRDefault="0025169D" w:rsidP="00A7291B">
      <w:pPr>
        <w:pStyle w:val="NormalBlock"/>
      </w:pPr>
      <w:r>
        <w:t>उसके बदले में देने के लिए तुम्हारे पास कुछ भी नहीं है, फिर भी मैं तुम्हें क्षमा करता हूँ। क्षमा के बिना शान्ति नहीं हो सकती। पर्यावरण के साथ भी शान्ति, क्योंकि परमेश्वर की सन्तान सृष्टि के प्रबन्धक के रूप में अपनी भूमिका को समझती है, न कि केवल इस संसार के उपयोगकर्ता या शोषक के रूप में। और निश्चय ही, अपने भीतर भी शान्ति। क्योंकि मैं तुमसे कहता हूँ, यदि परमेश्वर ने तुम्हें क्षमा कर दिया है, तो अब तुम्हारे पास अपनी सभी असफलताओं और कमज़ोरियों के लिए स्वयं को क्षमा करने की ईश्वरीय अनुमति है।</w:t>
      </w:r>
    </w:p>
    <w:bookmarkEnd w:id="0"/>
    <w:p w14:paraId="5C097F03" w14:textId="5E23FA64" w:rsidR="00A7291B" w:rsidRDefault="0025169D" w:rsidP="00A7291B">
      <w:pPr>
        <w:pStyle w:val="NormalBlock"/>
      </w:pPr>
      <w:r>
        <w:t>बहुत से लोग कहते हैं, अच्छा, बस अपने आप को क्षमा कर दो। और वे कहते हैं, अच्छा, मैं ऐसा नहीं कर सकता। यदि परमेश्वर ने आपको क्षमा नहीं किया है, तो आपको अपने आप को क्षमा करने का कोई अधिकार नहीं है। और यदि आप ऐसा करने का प्रयास भी करें, तो आपको कोई संतुष्टि नहीं मिलेगी। लेकिन यदि आप जानते हैं कि परमेश्वर ने आपको क्षमा कर दिया है, तो उस क्षमा के साथ उन सभी मूर्खतापूर्ण, बेवकूफी भरे और स्वार्थी कामों के लिए, जो आपने कभी किए हैं, अपने आप को क्षमा करने की अनुमति भी मिलती है।</w:t>
      </w:r>
    </w:p>
    <w:bookmarkEnd w:id="0"/>
    <w:p w14:paraId="5C097F03" w14:textId="5E23FA64" w:rsidR="00A7291B" w:rsidRDefault="0025169D" w:rsidP="00A7291B">
      <w:pPr>
        <w:pStyle w:val="NormalBlock"/>
      </w:pPr>
      <w:r>
        <w:t>लेकिन पहले, परमेश्वर की क्षमा आती है। फिर, स्वयं को क्षमा करना। मैं आज सुबह आपको परमेश्वर के साथ शान्ति में रहने के लिए आमंत्रित करता हूँ। मैं आपको शान्ति के राजकुमार, यीशु मसीह के पास आने और बपतिस्मा में अपने पापों को धो डालने के लिए प्रोत्साहित करता हूँ। या यदि आप भटक गए हैं, तो प्रार्थना के द्वारा मसीह में पुनःस्थापित हो जाएँ।</w:t>
      </w:r>
    </w:p>
    <w:bookmarkEnd w:id="0"/>
    <w:p w14:paraId="5C097F03" w14:textId="5E23FA64" w:rsidR="00A7291B" w:rsidRDefault="0025169D" w:rsidP="00A7291B">
      <w:pPr>
        <w:pStyle w:val="NormalBlock"/>
      </w:pPr>
      <w:r>
        <w:t>हम हर उस व्यक्ति को, जिसे शांति की आवश्यकता है, अभी आने के लिए प्रोत्साहित करते हैं, जब हम खड़े होते हैं और गाते हैं।</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