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Soledad</w:t>
      </w:r>
    </w:p>
    <w:bookmarkEnd w:id="0"/>
    <w:p w14:paraId="5C097F03" w14:textId="5E23FA64" w:rsidR="00A7291B" w:rsidRDefault="0025169D" w:rsidP="00A7291B">
      <w:pPr>
        <w:pStyle w:val="NormalBlock"/>
      </w:pPr>
      <w:r>
        <w:t>En otras palabras, la forma en que sientes tu soledad se basa en por qué estás solo. Por ejemplo:</w:t>
      </w:r>
    </w:p>
    <w:p w14:paraId="6ABE7781" w14:textId="77777777" w:rsidR="00227BF5" w:rsidRDefault="00227BF5" w:rsidP="00227BF5">
      <w:pPr>
        <w:pStyle w:val="Heading2"/>
      </w:pPr>
      <w:r>
        <w:t>1. Soledad causada por estar solo.</w:t>
      </w:r>
    </w:p>
    <w:bookmarkEnd w:id="0"/>
    <w:bookmarkEnd w:id="0"/>
    <w:p w14:paraId="5C097F03" w14:textId="5E23FA64" w:rsidR="00A7291B" w:rsidRDefault="0025169D" w:rsidP="00A7291B">
      <w:pPr>
        <w:pStyle w:val="NormalBlock"/>
      </w:pPr>
      <w:r>
        <w:t>Por ejemplo, personas sin pareja o separadas de su familia por cualquier motivo. Su soledad tiene un sentido de miedo, pánico y desaliento porque se ven obligadas a esperar y mirar al futuro para aliviar su soledad. Las personas solas debido a estar solas experimentan ansiedad, la sensación de que su tiempo se está desperdiciando, y a veces enojo consigo mismas o con Dios por no resolver su soledad. Aquellos que sufren este tipo de soledad generalmente reciben la menor simpatía de los demás. En cambio, los comentarios son:</w:t>
      </w:r>
    </w:p>
    <w:bookmarkEnd w:id="0"/>
    <w:p w14:paraId="2EC75E3D" w14:textId="41EDDCE5" w:rsidR="008A3F75" w:rsidRDefault="00932373" w:rsidP="001E1588">
      <w:pPr>
        <w:pStyle w:val="NormalBlock"/>
        <w:numPr>
          <w:ilvl w:val="0"/>
          <w:numId w:val="199"/>
        </w:numPr>
      </w:pPr>
      <w:r w:rsidRPr="00932373">
        <w:t>¿Cuándo vas a visitar a tu familia?</w:t>
      </w:r>
    </w:p>
    <w:bookmarkEnd w:id="0"/>
    <w:p w14:paraId="2EC75E3D" w14:textId="41EDDCE5" w:rsidR="008A3F75" w:rsidRDefault="00932373" w:rsidP="001E1588">
      <w:pPr>
        <w:pStyle w:val="NormalBlock"/>
        <w:numPr>
          <w:ilvl w:val="0"/>
          <w:numId w:val="199"/>
        </w:numPr>
      </w:pPr>
      <w:r w:rsidRPr="00932373">
        <w:t>¿Por qué no estás saliendo con nadie?</w:t>
      </w:r>
    </w:p>
    <w:bookmarkEnd w:id="0"/>
    <w:p w14:paraId="2EC75E3D" w14:textId="41EDDCE5" w:rsidR="008A3F75" w:rsidRDefault="00932373" w:rsidP="001E1588">
      <w:pPr>
        <w:pStyle w:val="NormalBlock"/>
        <w:numPr>
          <w:ilvl w:val="0"/>
          <w:numId w:val="199"/>
        </w:numPr>
      </w:pPr>
      <w:r w:rsidRPr="00932373">
        <w:t>Deberías haberte establecido con alguien para ahora...</w:t>
      </w:r>
    </w:p>
    <w:bookmarkEnd w:id="0"/>
    <w:bookmarkEnd w:id="0"/>
    <w:p w14:paraId="5C097F03" w14:textId="5E23FA64" w:rsidR="00A7291B" w:rsidRDefault="0025169D" w:rsidP="00A7291B">
      <w:pPr>
        <w:pStyle w:val="NormalBlock"/>
      </w:pPr>
      <w:r>
        <w:t>A estos comentarios, la persona sola dice interiormente: "¡Quiero todas estas cosas, pero simplemente no me están sucediendo!"</w:t>
      </w:r>
    </w:p>
    <w:bookmarkEnd w:id="0"/>
    <w:p w14:paraId="5C097F03" w14:textId="5E23FA64" w:rsidR="00A7291B" w:rsidRDefault="0025169D" w:rsidP="00A7291B">
      <w:pPr>
        <w:pStyle w:val="NormalBlock"/>
      </w:pPr>
      <w:r>
        <w:t>El gran temor para aquellos que sufren este tipo de soledad es que siempre serán así y no hay esperanza de cambio. Estos pensamientos engendran los problemas gemelos de la envidia (de otros que no están solos) y la desesperación por la propia situación. La gran carga de este tipo de soledad es que no mejora con el tiempo, empeora.</w:t>
      </w:r>
    </w:p>
    <w:p w14:paraId="6ABE7781" w14:textId="77777777" w:rsidR="00227BF5" w:rsidRDefault="00227BF5" w:rsidP="00227BF5">
      <w:pPr>
        <w:pStyle w:val="Heading2"/>
      </w:pPr>
      <w:r>
        <w:t>2. Soledad causada por la pérdida.</w:t>
      </w:r>
    </w:p>
    <w:bookmarkEnd w:id="0"/>
    <w:bookmarkEnd w:id="0"/>
    <w:p w14:paraId="5C097F03" w14:textId="5E23FA64" w:rsidR="00A7291B" w:rsidRDefault="0025169D" w:rsidP="00A7291B">
      <w:pPr>
        <w:pStyle w:val="NormalBlock"/>
      </w:pPr>
      <w:r>
        <w:t>La soledad causada por la pérdida es diferente de la soledad por estar solo debido al elemento del duelo. Cuando pierdes a un cónyuge, un hijo, un miembro de la familia o un amigo por muerte, divorcio o disputa, los sentimientos que tienes giran en torno al hecho de que alguien (o algo como una carrera o pasatiempo favorito) te fue quitado (o tú lo dejaste) por alguna razón u otra, no que nunca lo tuviste. La soledad en este escenario se centra en sentimientos de pérdida, arrepentimiento, ira y dolor físico real. Es una soledad donde la persona ya no se siente completa.</w:t>
      </w:r>
    </w:p>
    <w:bookmarkEnd w:id="0"/>
    <w:p w14:paraId="5C097F03" w14:textId="5E23FA64" w:rsidR="00A7291B" w:rsidRDefault="0025169D" w:rsidP="00A7291B">
      <w:pPr>
        <w:pStyle w:val="NormalBlock"/>
      </w:pPr>
      <w:r>
        <w:t>No hay un rayo de esperanza en esta soledad como la soledad de quien busca un compañero. No hay sensación de "quizás mañana" para este tipo de soledad. La soledad a este nivel no desea que llegue el mañana.</w:t>
      </w:r>
    </w:p>
    <w:bookmarkEnd w:id="0"/>
    <w:p w14:paraId="5C097F03" w14:textId="5E23FA64" w:rsidR="00A7291B" w:rsidRDefault="0025169D" w:rsidP="00A7291B">
      <w:pPr>
        <w:pStyle w:val="NormalBlock"/>
      </w:pPr>
      <w:r>
        <w:t>Supongo que la gran diferencia entre la soledad por pérdida y la soledad por estar solo es que una está atrapada mirando al pasado (tratando de responder preguntas y encontrando consuelo en los recuerdos), mientras que la otra siempre mira hacia el futuro con la esperanza de encontrar esas respuestas y un fin a su soledad. La soledad por pérdida es especialmente difícil de manejar porque rara vez la elegimos. Nos es impuesta contra nuestra voluntad. A diferencia de la soledad por estar solo, que puede cambiar en un día, en un encuentro o en un evento; la soledad por pérdida toma su tiempo para sanar. No puede ser apresurada ni evitada, y usualmente tiene que transformarse en la soledad por estar solo antes de poder disolverse.</w:t>
      </w:r>
    </w:p>
    <w:bookmarkEnd w:id="0"/>
    <w:p w14:paraId="5C097F03" w14:textId="5E23FA64" w:rsidR="00A7291B" w:rsidRDefault="0025169D" w:rsidP="00A7291B">
      <w:pPr>
        <w:pStyle w:val="NormalBlock"/>
      </w:pPr>
      <w:r>
        <w:t>En el lado positivo, las personas que sufren este tipo de soledad generalmente reciben mayor simpatía y apoyo de quienes los rodean. La mayor queja es que cuando su sentido de pérdida comienza a transformarse en simple soledad, pierden el apoyo y la simpatía que recibían de su familia y amigos, y comienza un desafío completamente nuevo.</w:t>
      </w:r>
    </w:p>
    <w:p w14:paraId="6ABE7781" w14:textId="77777777" w:rsidR="00227BF5" w:rsidRDefault="00227BF5" w:rsidP="00227BF5">
      <w:pPr>
        <w:pStyle w:val="Heading2"/>
      </w:pPr>
      <w:r>
        <w:t>3. Soledad causada por la diferencia.</w:t>
      </w:r>
    </w:p>
    <w:bookmarkEnd w:id="0"/>
    <w:bookmarkEnd w:id="0"/>
    <w:p w14:paraId="5C097F03" w14:textId="5E23FA64" w:rsidR="00A7291B" w:rsidRDefault="0025169D" w:rsidP="00A7291B">
      <w:pPr>
        <w:pStyle w:val="NormalBlock"/>
      </w:pPr>
      <w:r>
        <w:t>Algunas personas están solas porque son muy diferentes a las personas que las rodean. Tal vez son diferentes en apariencia debido a la forma o tamaño de su cuerpo o a una discapacidad física. Podrían ser diferentes cultural, espiritual o intelectualmente que la mayoría a su alrededor. Y algunas personas son simplemente "diferentes" socialmente. No parecen encajar fácil ni cómodamente en ninguna categoría o grupo. Pueden pertenecer a un grupo que lleva la soledad como una insignia de honor, una carga necesaria para pertenecer a su club. También hay algunos que son diferentes debido a una situación o lucha única y, por cualquier razón, se encuentran marginados y solos por ello.</w:t>
      </w:r>
    </w:p>
    <w:bookmarkEnd w:id="0"/>
    <w:p w14:paraId="5C097F03" w14:textId="5E23FA64" w:rsidR="00A7291B" w:rsidRDefault="0025169D" w:rsidP="00A7291B">
      <w:pPr>
        <w:pStyle w:val="NormalBlock"/>
      </w:pPr>
      <w:r>
        <w:t>Este tipo de soledad está llena del dolor que viene con el estar siempre afuera mirando hacia adentro y experimentando resentimiento porque la vida de alguna manera no es justa. Las personas solas de esta manera ven su soledad como una maldición, alguna injusticia cósmica que les ha sido impuesta (¿por qué yo?). La parte más difícil de este tipo de soledad es que no parece haber cura para ella. Aquellos "solos" pueden esperar encontrar a alguien que elimine su soledad. Los que sufren la soledad de la pérdida saben que con el tiempo el dolor (junto con la soledad) sanará en cierta medida y quizás el vacío pueda llenarse de nuevo algún día. Pero para aquellos que simplemente son diferentes, la soledad es parte de quienes son y ni el tiempo ni otra persona pueden cambiar este hecho fundamental.</w:t>
      </w:r>
    </w:p>
    <w:bookmarkEnd w:id="0"/>
    <w:p w14:paraId="5C097F03" w14:textId="5E23FA64" w:rsidR="00A7291B" w:rsidRDefault="0025169D" w:rsidP="00A7291B">
      <w:pPr>
        <w:pStyle w:val="NormalBlock"/>
      </w:pPr>
      <w:r>
        <w:t>La mejor defensa contra la soledad entre los "diferentes" es verlos celebrando y organizándose según sus diferencias. Sin embargo, esto no elimina la soledad, simplemente crea un grupo de personas que están solas juntas.</w:t>
      </w:r>
    </w:p>
    <w:p w14:paraId="6ABE7781" w14:textId="77777777" w:rsidR="00227BF5" w:rsidRDefault="00227BF5" w:rsidP="00227BF5">
      <w:pPr>
        <w:pStyle w:val="Heading2"/>
      </w:pPr>
      <w:r>
        <w:t>La Biblia y la soledad</w:t>
      </w:r>
    </w:p>
    <w:bookmarkEnd w:id="0"/>
    <w:bookmarkEnd w:id="0"/>
    <w:p w14:paraId="5C097F03" w14:textId="5E23FA64" w:rsidR="00A7291B" w:rsidRDefault="0025169D" w:rsidP="00A7291B">
      <w:pPr>
        <w:pStyle w:val="NormalBlock"/>
      </w:pPr>
      <w:r>
        <w:t>Una de las cosas interesantes sobre el tema de la soledad en la Biblia es que la palabra no aparece. Hay ocasiones en que aparece la palabra "solo", pero la palabra "solitario" se usa solo cuatro veces y la palabra "soledad" ni siquiera una vez. Supongo que la idea es que los escritores de la Biblia reconocían que una persona podía estar sola y sentirse solitaria, pero el tema de la soledad no se discute mucho.</w:t>
      </w:r>
    </w:p>
    <w:bookmarkEnd w:id="0"/>
    <w:p w14:paraId="5C097F03" w14:textId="5E23FA64" w:rsidR="00A7291B" w:rsidRDefault="0025169D" w:rsidP="00A7291B">
      <w:pPr>
        <w:pStyle w:val="NormalBlock"/>
      </w:pPr>
      <w:r>
        <w:t>Sin embargo, hay muchas referencias y ejemplos de cómo las personas lidiaron con los sentimientos relacionados con la soledad en sus diversas formas. Quizás Dios reconoce los sentimientos que tenemos pero rechaza la realidad de esta cosa que llamamos soledad como una condición legítima. De la misma manera que la Biblia reconoce la pecaminosidad de la acción de dos hombres teniendo relaciones sexuales, pero se niega a reconocer la legitimidad del estilo de vida "gay", ya que la Biblia no tiene una palabra para homosexual, solo describe el pecado. En nuestro estudio vemos que la Biblia habla de los sentimientos que acompañan a la soledad, y de las personas que se sienten solas, pero no reconoce la soledad como un estado legítimo del ser por varias razones.</w:t>
      </w:r>
    </w:p>
    <w:p w14:paraId="27FB83DB" w14:textId="77777777" w:rsidR="00227BF5" w:rsidRDefault="00227BF5" w:rsidP="00227BF5">
      <w:pPr>
        <w:pStyle w:val="Heading3"/>
      </w:pPr>
      <w:r>
        <w:t>1. Nadie está realmente "solo"</w:t>
      </w:r>
    </w:p>
    <w:bookmarkEnd w:id="0"/>
    <w:bookmarkEnd w:id="0"/>
    <w:p w14:paraId="5C097F03" w14:textId="5E23FA64" w:rsidR="00A7291B" w:rsidRDefault="0025169D" w:rsidP="00A7291B">
      <w:pPr>
        <w:pStyle w:val="NormalBlock"/>
      </w:pPr>
      <w:r>
        <w:t>Ya sea que una persona esté sola debido a su situación social o separada por tiempo y distancia, o que esté sola debido a alguna pérdida crítica, en realidad no está completamente sola.</w:t>
      </w:r>
    </w:p>
    <w:bookmarkEnd w:id="0"/>
    <w:p w14:paraId="7E1F9BC8" w14:textId="7BE2687A" w:rsidR="00A7291B" w:rsidRPr="007C2DD5" w:rsidRDefault="0025169D" w:rsidP="007C2DD5">
      <w:pPr>
        <w:pStyle w:val="Quote"/>
      </w:pPr>
      <w:r>
        <w:t>³⁸ Porque estoy convencido de que ni la muerte, ni la vida, ni ángeles, ni principados, ni lo presente, ni lo por venir, ni los poderes, ³⁹ ni lo alto, ni lo profundo, ni ninguna otra cosa creada nos podrá separar del amor de Dios que es en Cristo Jesús Señor nuestro.</w:t>
      </w:r>
    </w:p>
    <w:bookmarkEnd w:id="0"/>
    <w:p w14:paraId="44687C10" w14:textId="5FB066C6" w:rsidR="009C22C1" w:rsidRDefault="009C22C1" w:rsidP="00C35B22">
      <w:pPr>
        <w:pStyle w:val="BibleVerseCite"/>
      </w:pPr>
      <w:r w:rsidRPr="007C2DD5">
        <w:t>- Romanos 8:38-39</w:t>
      </w:r>
    </w:p>
    <w:bookmarkEnd w:id="0"/>
    <w:p w14:paraId="255668C9" w14:textId="77777777" w:rsidR="00A7291B" w:rsidRDefault="0025169D" w:rsidP="00A7291B">
      <w:pPr>
        <w:pStyle w:val="PadTop24"/>
      </w:pPr>
      <w:r>
        <w:t>Dios, que siempre está presente, dice que nada puede jamás separarte de Su amorosa presencia; ningún poder o acontecimiento (ni tu muerte, ni la muerte de alguien a quien amas) puede disminuir Su amor por ti. Tampoco las circunstancias o los eventos. La presencia de Dios significa que nunca estamos realmente completamente solos o sin amor. Hay muchos que eligen no creer esto o descuidarlo, pero esta es la verdad básica que vence el miedo y el sufrimiento que surgen porque las personas piensan que están o estarán "completamente solas".</w:t>
      </w:r>
    </w:p>
    <w:bookmarkEnd w:id="0"/>
    <w:p w14:paraId="7E1F9BC8" w14:textId="7BE2687A" w:rsidR="00A7291B" w:rsidRPr="007C2DD5" w:rsidRDefault="0025169D" w:rsidP="007C2DD5">
      <w:pPr>
        <w:pStyle w:val="Quote"/>
      </w:pPr>
      <w:r>
        <w:t>Sea vuestro carácter sin avaricia, contentos con lo que tenéis, porque Él mismo ha dicho: Nunca te dejare ni te desamparare,</w:t>
      </w:r>
    </w:p>
    <w:bookmarkEnd w:id="0"/>
    <w:p w14:paraId="44687C10" w14:textId="5FB066C6" w:rsidR="009C22C1" w:rsidRDefault="009C22C1" w:rsidP="00C35B22">
      <w:pPr>
        <w:pStyle w:val="BibleVerseCite"/>
      </w:pPr>
      <w:r w:rsidRPr="007C2DD5">
        <w:t>- Hebreos 13:5</w:t>
      </w:r>
    </w:p>
    <w:bookmarkEnd w:id="0"/>
    <w:p w14:paraId="255668C9" w14:textId="77777777" w:rsidR="00A7291B" w:rsidRDefault="0025169D" w:rsidP="00A7291B">
      <w:pPr>
        <w:pStyle w:val="PadTop24"/>
      </w:pPr>
      <w:r>
        <w:t>No solo nunca estamos realmente solos ahora, Dios nos asegura que nunca estaremos solos. Para aquellos que han perdido seres queridos, para aquellos que temen que nunca encontrarán una pareja o una nueva pareja, Dios dice que siempre estará contigo y nunca te abandonará, ya sea que estés solo porque no tienes a nadie, perdiste a alguien, o simplemente porque eres diferente. Dios rechaza la posibilidad de la soledad porque Él siempre es, y siempre está con aquellos que creen y lo aman, y está listo para estar con aquellos que lo buscan. La soledad solo puede existir en la mente y el corazón de un incrédulo, y aun entonces es solo una ilusión.</w:t>
      </w:r>
    </w:p>
    <w:p w14:paraId="27FB83DB" w14:textId="77777777" w:rsidR="00227BF5" w:rsidRDefault="00227BF5" w:rsidP="00227BF5">
      <w:pPr>
        <w:pStyle w:val="Heading3"/>
      </w:pPr>
      <w:r>
        <w:t>2. Dios realmente te "entiende"</w:t>
      </w:r>
    </w:p>
    <w:bookmarkEnd w:id="0"/>
    <w:bookmarkEnd w:id="0"/>
    <w:p w14:paraId="5C097F03" w14:textId="5E23FA64" w:rsidR="00A7291B" w:rsidRDefault="0025169D" w:rsidP="00A7291B">
      <w:pPr>
        <w:pStyle w:val="NormalBlock"/>
      </w:pPr>
      <w:r>
        <w:t>La mayoría de los sentimientos asociados con la soledad, como el miedo, la ansiedad, el resentimiento o la tristeza, son causados por la creencia de que nadie nos entiende o vendrá a cambiar nuestra condición. Pero la Biblia dice que Dios nos conoce más íntimamente que nadie. En el Salmo 139 dice:</w:t>
      </w:r>
    </w:p>
    <w:bookmarkEnd w:id="0"/>
    <w:p w14:paraId="7E1F9BC8" w14:textId="7BE2687A" w:rsidR="00A7291B" w:rsidRPr="007C2DD5" w:rsidRDefault="0025169D" w:rsidP="007C2DD5">
      <w:pPr>
        <w:pStyle w:val="Quote"/>
      </w:pPr>
      <w:r>
        <w:t>¹³ Porque tú formaste mis entrañas; </w:t>
        <w:br/>
        <w:t>me hiciste en el seno de mi madre. </w:t>
        <w:br/>
        <w:t>¹⁴ Te alabaré, porque asombrosa y maravillosamente he sido hecho; </w:t>
        <w:br/>
        <w:t>maravillosas son tus obras,</w:t>
        <w:br/>
        <w:t>y mi alma lo sabe muy bien. </w:t>
        <w:br/>
        <w:t>¹⁵ No estaba oculto de ti mi cuerpo, </w:t>
        <w:br/>
        <w:t>cuando en secreto fui formado,</w:t>
        <w:br/>
        <w:t>y entretejido en las profundidades de la tierra. </w:t>
        <w:br/>
        <w:t>¹⁶ Tus ojos vieron mi embrión, </w:t>
        <w:br/>
        <w:t>y en tu libro se escribieron todos</w:t>
        <w:br/>
        <w:t>los días que me fueron dados,</w:t>
        <w:br/>
        <w:t>cuando no existía ni uno solo de ellos.</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Dios no solo te "entiende", ¡también conoce tu vida, cada día de ella desde su principio hasta su fin! Puede que no haya persona que te entienda o comparta tu vida contigo, pero Dios siempre ha sabido quién eres (sin importar cuán diferente seas) y está consciente de cada día y experiencia de tu vida. Es una cosa reconocer que estás solo, perdido o diferente y querer mejorar o cambiar esa condición, pero decir que nadie entiende no es verdad. No niego que estar solo o sentirse solo sea una carga, lo es. Lo que digo es que Dios te invita a entregarle la carga que proviene de esta situación y Él te ayudará a llevarla.</w:t>
      </w:r>
    </w:p>
    <w:bookmarkEnd w:id="0"/>
    <w:p w14:paraId="7E1F9BC8" w14:textId="7BE2687A" w:rsidR="00A7291B" w:rsidRPr="007C2DD5" w:rsidRDefault="0025169D" w:rsidP="007C2DD5">
      <w:pPr>
        <w:pStyle w:val="Quote"/>
      </w:pPr>
      <w:r>
        <w:t>echando toda vuestra ansiedad sobre Él, porque Él tiene cuidado de vosotros.</w:t>
      </w:r>
    </w:p>
    <w:bookmarkEnd w:id="0"/>
    <w:p w14:paraId="44687C10" w14:textId="5FB066C6" w:rsidR="009C22C1" w:rsidRDefault="009C22C1" w:rsidP="00C35B22">
      <w:pPr>
        <w:pStyle w:val="BibleVerseCite"/>
      </w:pPr>
      <w:r w:rsidRPr="007C2DD5">
        <w:t>- 1 Pedro 5:7</w:t>
      </w:r>
    </w:p>
    <w:bookmarkEnd w:id="0"/>
    <w:p w14:paraId="255668C9" w14:textId="77777777" w:rsidR="00A7291B" w:rsidRDefault="0025169D" w:rsidP="00A7291B">
      <w:pPr>
        <w:pStyle w:val="PadTop24"/>
      </w:pPr>
      <w:r>
        <w:t>Dios es capaz de darte gozo, paz y contentamiento a pesar de tu soledad. Nuestras oraciones siempre son para que Dios termine la soledad dándonos a alguien que nos ame. Pero Dios desea que conquistemos nuestra soledad con Su amor para que podamos estar en paz sin importar lo que suceda en nuestras vidas.</w:t>
      </w:r>
    </w:p>
    <w:p w14:paraId="27FB83DB" w14:textId="77777777" w:rsidR="00227BF5" w:rsidRDefault="00227BF5" w:rsidP="00227BF5">
      <w:pPr>
        <w:pStyle w:val="Heading3"/>
      </w:pPr>
      <w:r>
        <w:t>3. Jesús era un hombre soltero</w:t>
      </w:r>
    </w:p>
    <w:bookmarkEnd w:id="0"/>
    <w:bookmarkEnd w:id="0"/>
    <w:p w14:paraId="5C097F03" w14:textId="5E23FA64" w:rsidR="00A7291B" w:rsidRDefault="0025169D" w:rsidP="00A7291B">
      <w:pPr>
        <w:pStyle w:val="NormalBlock"/>
      </w:pPr>
      <w:r>
        <w:t>Jesús tenía 30 años (que era la edad media de la vida en ese tiempo) y estaba soltero en una sociedad donde había una tremenda presión para casarse (difícil encajar si no lo hacías). Estaba solo en el sentido de que no tenía cónyuge, ni pareja femenina. Estaba separado en tiempo, dimensiones y misión de Su propia familia del Padre y del Espíritu Santo. Era diferente en el sentido de que nadie realmente entendía cómo era tener un espíritu divino habitando el cuerpo de un ser humano. Nadie realmente lo "entendía". Ni sus apóstoles ni discípulos, incluso sus amigas María y Marta no podían comprender del todo qué clase de hombre era. Y como hombre sufrió a causa de su "soledad".</w:t>
      </w:r>
    </w:p>
    <w:bookmarkEnd w:id="0"/>
    <w:p w14:paraId="5C097F03" w14:textId="5E23FA64" w:rsidR="00A7291B" w:rsidRDefault="0025169D" w:rsidP="00A7291B">
      <w:pPr>
        <w:pStyle w:val="NormalBlock"/>
      </w:pPr>
      <w:r>
        <w:t>Isaías dice de Él en el capítulo 53 versículo 3:</w:t>
      </w:r>
    </w:p>
    <w:bookmarkEnd w:id="0"/>
    <w:p w14:paraId="7E1F9BC8" w14:textId="7BE2687A" w:rsidR="00A7291B" w:rsidRPr="007C2DD5" w:rsidRDefault="0025169D" w:rsidP="007C2DD5">
      <w:pPr>
        <w:pStyle w:val="Quote"/>
      </w:pPr>
      <w:r>
        <w:t>Fue despreciado y desechado de los hombres, </w:t>
        <w:br/>
        <w:t>varón de dolores y experimentado en aflicción; </w:t>
        <w:br/>
        <w:t>y como uno de quien los hombres esconden el rostro,</w:t>
        <w:br/>
        <w:t>fue despreciado, y no le estimamos.</w:t>
      </w:r>
    </w:p>
    <w:bookmarkEnd w:id="0"/>
    <w:p w14:paraId="44687C10" w14:textId="5FB066C6" w:rsidR="009C22C1" w:rsidRDefault="009C22C1" w:rsidP="00C35B22">
      <w:pPr>
        <w:pStyle w:val="BibleVerseCite"/>
      </w:pPr>
      <w:r w:rsidRPr="007C2DD5">
        <w:t>- Isaías 53:3</w:t>
      </w:r>
    </w:p>
    <w:bookmarkEnd w:id="0"/>
    <w:p w14:paraId="255668C9" w14:textId="77777777" w:rsidR="00A7291B" w:rsidRDefault="0025169D" w:rsidP="00A7291B">
      <w:pPr>
        <w:pStyle w:val="PadTop24"/>
      </w:pPr>
      <w:r>
        <w:t>¿No suena esto como un hombre que lleva la carga del rechazo, el dolor, el malentendido y la soledad? Por favor, entiendan que no estoy usando a Jesús aquí como un modelo de cómo ser soltero o viudo. Él tenía una misión especial de Dios y el matrimonio no formaba parte de ella desde el principio. Lo uso como un ejemplo de cómo Él enfrentó su soledad.</w:t>
      </w:r>
    </w:p>
    <w:p w14:paraId="6ABE7781" w14:textId="77777777" w:rsidR="00227BF5" w:rsidRDefault="00227BF5" w:rsidP="00227BF5">
      <w:pPr>
        <w:pStyle w:val="Heading2"/>
      </w:pPr>
      <w:r>
        <w:t>Cómo Jesús enfrentó su soledad</w:t>
      </w:r>
    </w:p>
    <w:bookmarkEnd w:id="0"/>
    <w:bookmarkEnd w:id="0"/>
    <w:p w14:paraId="5C097F03" w14:textId="5E23FA64" w:rsidR="00A7291B" w:rsidRDefault="0025169D" w:rsidP="00A7291B">
      <w:pPr>
        <w:pStyle w:val="NormalBlock"/>
      </w:pPr>
      <w:r>
        <w:t>A. Él hizo su vida acerca de otras personas, no solo de sí mismo. Su ministerio no consistió en esconderse en Capernaum escribiendo el Nuevo Testamento (lo cual podría haber hecho). Fue a bodas y funerales. Mentoreó a discípulos, se mezcló con las multitudes, habló con niños y visitó los hogares de todo tipo de personas. Estaba solo, diferente, lejos de casa, pero su vida no se trataba de soledad, sino de amar a los demás. La cura más rápida para la soledad es entregarte a los demás.</w:t>
      </w:r>
    </w:p>
    <w:bookmarkEnd w:id="0"/>
    <w:p w14:paraId="5C097F03" w14:textId="5E23FA64" w:rsidR="00A7291B" w:rsidRDefault="0025169D" w:rsidP="00A7291B">
      <w:pPr>
        <w:pStyle w:val="NormalBlock"/>
      </w:pPr>
      <w:r>
        <w:t>B. Jesús renovaba continuamente su relación central con el Padre. Las personas muy solitarias generalmente no son muy activas en la oración y el estudio bíblico. Están tan concentradas en su soledad que no pueden ver a Dios esperando para consolarlas. Jesús a menudo oraba durante la noche y siempre estaba inmerso en hacer que la Palabra de Dios cobrara vida. Sabía que, a pesar de la distancia y la diferencia, Él y el Padre eran uno.</w:t>
      </w:r>
    </w:p>
    <w:bookmarkEnd w:id="0"/>
    <w:p w14:paraId="5C097F03" w14:textId="5E23FA64" w:rsidR="00A7291B" w:rsidRDefault="0025169D" w:rsidP="00A7291B">
      <w:pPr>
        <w:pStyle w:val="NormalBlock"/>
      </w:pPr>
      <w:r>
        <w:t>Hay cosas mucho peores que estar solo. Jesús hablaba a menudo con el Padre sobre Su vida y ministerio, construyendo una relación entre Su naturaleza humana y el Padre celestial que no había existido antes. Dios no siempre cambia las circunstancias de nuestra "soledad", pero sí quita de nuestros corazones el sufrimiento que a menudo la acompaña.</w:t>
      </w:r>
    </w:p>
    <w:bookmarkEnd w:id="0"/>
    <w:p w14:paraId="5C097F03" w14:textId="5E23FA64" w:rsidR="00A7291B" w:rsidRDefault="0025169D" w:rsidP="00A7291B">
      <w:pPr>
        <w:pStyle w:val="NormalBlock"/>
      </w:pPr>
      <w:r>
        <w:t>C. Jesús se mantuvo enfocado en el verdadero premio. El matrimonio y todo el potencial de felicidad que conlleva siempre termina en tristeza (divorcio o muerte). Fue creado como algo temporal para enseñarnos acerca de la relación eterna que tendremos con Cristo en el cielo (Efesios 5:32). Jesús, como hombre, no se casó debido a quién era y por qué vino. Sin embargo, no permitió que sus sentimientos de soledad desviaran su enfoque de su objetivo: obtener vida eterna para nosotros mediante su muerte, sepultura y resurrección. Muchos que están solos hacen de la eliminación de la soledad (o de hundirse en ella) la obra de su vida y pierden de vista el verdadero propósito de la vida, que es conocer a Dios, a su Hijo Jesucristo, y recibir vida eterna (1 Timoteo 2:4-5). Estar casado o no, ser comprendido o no, estar con todos los que amas o no, no cambia absolutamente nada en la condición de tu alma ante Dios en la eternidad. Para muchos, la soledad puede ser una distracción que les impide terminar la carrera. Para otros es una espina en la carne, y una cruz que llevar que en realidad los acerca más a Dios y, en consecuencia, los aleja de la soledad.</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Para concluir, permítanme recordarles a todos que al principio del libro de Génesis Dios miró a Adán y dijo: "No es bueno que el hombre esté solo" (Génesis 2:18). Dios reconoce el sufrimiento que conlleva estar solo por cualquier motivo. Esto debería alentarnos en nuestras oraciones, sabiendo que Dios desea que estemos llenos de relaciones amorosas y no tengamos que sufrir las cargas de la soledad.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