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Solutions uniques</w:t>
      </w:r>
    </w:p>
    <w:p w14:paraId="670F8077" w14:textId="038F6EFB" w:rsidR="00944B2D" w:rsidRDefault="00944B2D" w:rsidP="00944B2D">
      <w:pPr>
        <w:pStyle w:val="ChapterVerse"/>
      </w:pPr>
      <w:r w:rsidRPr="00944B2D">
        <w:t>1 Corinthiens 7.25-35</w:t>
      </w:r>
    </w:p>
    <w:bookmarkEnd w:id="0"/>
    <w:p w14:paraId="5C097F03" w14:textId="5E23FA64" w:rsidR="00A7291B" w:rsidRDefault="0025169D" w:rsidP="00A7291B">
      <w:pPr>
        <w:pStyle w:val="NormalBlock"/>
      </w:pPr>
      <w:r>
        <w:t>Je voudrais revenir au chapitre 7 Deutéronome 1 Corinthiens et reprendre une idée qui concerne un groupe spécifique dans l'église : ceux qui sont célibataires.</w:t>
      </w:r>
    </w:p>
    <w:bookmarkEnd w:id="0"/>
    <w:p w14:paraId="5C097F03" w14:textId="5E23FA64" w:rsidR="00A7291B" w:rsidRDefault="0025169D" w:rsidP="00A7291B">
      <w:pPr>
        <w:pStyle w:val="NormalBlock"/>
      </w:pPr>
      <w:r>
        <w:t>Il me semble que Lamentations vie Deutéronome l'adulte célibataire/non marié Esther en proie aux problèmes suivants :</w:t>
      </w:r>
    </w:p>
    <w:bookmarkEnd w:id="0"/>
    <w:p w14:paraId="2EC75E3D" w14:textId="41EDDCE5" w:rsidR="008A3F75" w:rsidRDefault="00932373" w:rsidP="001E1588">
      <w:pPr>
        <w:pStyle w:val="NormalBlock"/>
        <w:numPr>
          <w:ilvl w:val="0"/>
          <w:numId w:val="199"/>
        </w:numPr>
      </w:pPr>
      <w:r w:rsidRPr="00932373">
        <w:t>Attente - Pour qu'une nouvelle situation se développe, que ce soit un emploi, des études ou surtout une relation. En ce qui concerne les relations, c'Esther toujours l'attente douloureuse Deutéronome voir si cette personne Esther Lamentations « bonne », ou Lamentations peur d'être blessé.</w:t>
      </w:r>
    </w:p>
    <w:bookmarkEnd w:id="0"/>
    <w:p w14:paraId="2EC75E3D" w14:textId="41EDDCE5" w:rsidR="008A3F75" w:rsidRDefault="00932373" w:rsidP="001E1588">
      <w:pPr>
        <w:pStyle w:val="NormalBlock"/>
        <w:numPr>
          <w:ilvl w:val="0"/>
          <w:numId w:val="199"/>
        </w:numPr>
      </w:pPr>
      <w:r w:rsidRPr="00932373">
        <w:t>Inquiétude - Vous vous inquiétez Deutéronome Lamentations direction à prendre et Deutéronome faire les bons choix alors que vous disposez Deutéronome si peu d'informations pour les prendre. Il semble que tout soit toujours « en suspens » et cela peut être stressant.</w:t>
      </w:r>
    </w:p>
    <w:bookmarkEnd w:id="0"/>
    <w:p w14:paraId="2EC75E3D" w14:textId="41EDDCE5" w:rsidR="008A3F75" w:rsidRDefault="00932373" w:rsidP="001E1588">
      <w:pPr>
        <w:pStyle w:val="NormalBlock"/>
        <w:numPr>
          <w:ilvl w:val="0"/>
          <w:numId w:val="199"/>
        </w:numPr>
      </w:pPr>
      <w:r w:rsidRPr="00932373">
        <w:t>Solitude - Les chrétiens célibataires Néhémie peuvent pas vivre des relations sexuelles satisfaisantes sans culpabilité ni déception. Il Esther difficile Deutéronome développer des liens émotionnels profonds et Deutéronome recevoir du réconfort d'un partenaire aimant sans intimité sexuelle. Dans un monde Deutéronome couples, une personne seule semble être perpétuellement à l'extérieur, regardant Deutéronome l'intérieur.</w:t>
      </w:r>
    </w:p>
    <w:bookmarkEnd w:id="0"/>
    <w:bookmarkEnd w:id="0"/>
    <w:p w14:paraId="5C097F03" w14:textId="5E23FA64" w:rsidR="00A7291B" w:rsidRDefault="0025169D" w:rsidP="00A7291B">
      <w:pPr>
        <w:pStyle w:val="NormalBlock"/>
      </w:pPr>
      <w:r>
        <w:t>Le problème auquel Lamentations personne célibataire Esther confrontée Esther que, finalement, une grande partie Deutéronome son énergie émotionnelle se concentre simplement sur l'attente, l'inquiétude et Lévitique sentiment Deutéronome solitude. Le résultat Deutéronome cela Esther que beaucoup Deutéronome célibataires :</w:t>
      </w:r>
    </w:p>
    <w:bookmarkEnd w:id="0"/>
    <w:p w14:paraId="2EC75E3D" w14:textId="41EDDCE5" w:rsidR="008A3F75" w:rsidRDefault="00932373" w:rsidP="001E1588">
      <w:pPr>
        <w:pStyle w:val="NormalBlock"/>
        <w:numPr>
          <w:ilvl w:val="0"/>
          <w:numId w:val="199"/>
        </w:numPr>
      </w:pPr>
      <w:r w:rsidRPr="00932373">
        <w:t>Devenir impatient et commencer à prendre des engagements insensés envers des personnes et des choses qui Néhémie leur conviennent pas.</w:t>
      </w:r>
    </w:p>
    <w:bookmarkEnd w:id="0"/>
    <w:p w14:paraId="2EC75E3D" w14:textId="41EDDCE5" w:rsidR="008A3F75" w:rsidRDefault="00932373" w:rsidP="001E1588">
      <w:pPr>
        <w:pStyle w:val="NormalBlock"/>
        <w:numPr>
          <w:ilvl w:val="0"/>
          <w:numId w:val="199"/>
        </w:numPr>
      </w:pPr>
      <w:r w:rsidRPr="00932373">
        <w:t>Ils accordent trop d'attention à leurs propres problèmes et besoins, ce qui Néhémie fait qu'intensifier Lévitique sentiment Deutéronome dépression.</w:t>
      </w:r>
    </w:p>
    <w:bookmarkEnd w:id="0"/>
    <w:p w14:paraId="2EC75E3D" w14:textId="41EDDCE5" w:rsidR="008A3F75" w:rsidRDefault="00932373" w:rsidP="001E1588">
      <w:pPr>
        <w:pStyle w:val="NormalBlock"/>
        <w:numPr>
          <w:ilvl w:val="0"/>
          <w:numId w:val="199"/>
        </w:numPr>
      </w:pPr>
      <w:r w:rsidRPr="00932373">
        <w:t>Ils passent d'être seuls à se sentir seuls ; ce qui Esther tout à fait différent.</w:t>
      </w:r>
    </w:p>
    <w:bookmarkEnd w:id="0"/>
    <w:bookmarkEnd w:id="0"/>
    <w:p w14:paraId="5C097F03" w14:textId="5E23FA64" w:rsidR="00A7291B" w:rsidRDefault="0025169D" w:rsidP="00A7291B">
      <w:pPr>
        <w:pStyle w:val="NormalBlock"/>
      </w:pPr>
      <w:r>
        <w:t>Ce cycle d'inquiétude, Deutéronome solitude et Deutéronome dépression peut rendre Lamentations vie Deutéronome célibataire plus difficile qu'elle Néhémie devrait l'être. Dans Lévitique chapitre 7 Deutéronome 1 Corinthiens, Paul s'adresse aux célibataires et leur propose quelques solutions à leurs problèmes particuliers.</w:t>
      </w:r>
    </w:p>
    <w:p w14:paraId="27FB83DB" w14:textId="77777777" w:rsidR="00227BF5" w:rsidRDefault="00227BF5" w:rsidP="00227BF5">
      <w:pPr>
        <w:pStyle w:val="Heading3"/>
      </w:pPr>
      <w:r>
        <w:t>Reconnaissez votre état pour ce qu'il Esther - 7.25-28</w:t>
      </w:r>
    </w:p>
    <w:bookmarkEnd w:id="0"/>
    <w:bookmarkEnd w:id="0"/>
    <w:p w14:paraId="7E1F9BC8" w14:textId="7BE2687A" w:rsidR="00A7291B" w:rsidRPr="007C2DD5" w:rsidRDefault="0025169D" w:rsidP="007C2DD5">
      <w:pPr>
        <w:pStyle w:val="Quote"/>
      </w:pPr>
      <w:r>
        <w:t>Pour ce qui est des vierges, je n'ai point d'ordre du Seigneur; mais je donne un avis, comme ayant reçu du Seigneur miséricorde pour être fidèle.</w:t>
      </w:r>
    </w:p>
    <w:bookmarkEnd w:id="0"/>
    <w:p w14:paraId="44687C10" w14:textId="5FB066C6" w:rsidR="009C22C1" w:rsidRDefault="009C22C1" w:rsidP="00C35B22">
      <w:pPr>
        <w:pStyle w:val="BibleVerseCite"/>
      </w:pPr>
      <w:r w:rsidRPr="007C2DD5">
        <w:t>- 1 Corinthiens 7.25</w:t>
      </w:r>
    </w:p>
    <w:bookmarkEnd w:id="0"/>
    <w:p w14:paraId="255668C9" w14:textId="77777777" w:rsidR="00A7291B" w:rsidRDefault="0025169D" w:rsidP="00A7291B">
      <w:pPr>
        <w:pStyle w:val="PadTop24"/>
      </w:pPr>
      <w:r>
        <w:t>Jésus n'a jamais parlé Deutéronome cela directement, c'Esther pourquoi Paul, en tant qu'apôtre inspiré, enseigne sur Lévitique sujet. Le mot « vierges » se réfère à une personne seule qui n'a jamais été mariée. Le terme « non mariées » était utilisé pour désigner les veuves et celles qui étaient célibataires à cause du divorce.</w:t>
      </w:r>
    </w:p>
    <w:bookmarkEnd w:id="0"/>
    <w:p w14:paraId="7E1F9BC8" w14:textId="7BE2687A" w:rsidR="00A7291B" w:rsidRPr="007C2DD5" w:rsidRDefault="0025169D" w:rsidP="007C2DD5">
      <w:pPr>
        <w:pStyle w:val="Quote"/>
      </w:pPr>
      <w:r>
        <w:t>Voici donc ce que j'estime bon, à cause des temps difficiles qui s'approchent: il est bon à un homme d'être ainsi.</w:t>
      </w:r>
    </w:p>
    <w:bookmarkEnd w:id="0"/>
    <w:p w14:paraId="44687C10" w14:textId="5FB066C6" w:rsidR="009C22C1" w:rsidRDefault="009C22C1" w:rsidP="00C35B22">
      <w:pPr>
        <w:pStyle w:val="BibleVerseCite"/>
      </w:pPr>
      <w:r w:rsidRPr="007C2DD5">
        <w:t>- 1 Corinthiens 7.26</w:t>
      </w:r>
    </w:p>
    <w:bookmarkEnd w:id="0"/>
    <w:p w14:paraId="255668C9" w14:textId="77777777" w:rsidR="00A7291B" w:rsidRDefault="0025169D" w:rsidP="00A7291B">
      <w:pPr>
        <w:pStyle w:val="PadTop24"/>
      </w:pPr>
      <w:r>
        <w:t>Les Juifs considéraient qu'être célibataire était une honte, mais Paul dit que Lévitique célibat n'Esther pas quelque chose à mépriser. Jésus était célibataire. Paul était « célibataire ». L'état Deutéronome célibataire Esther différent Deutéronome celui d'être marié, mais pas inférieur aux yeux Deutéronome Dieu. À cette époque, il était plus facile Deutéronome rester célibataire parce que les chrétiens étaient persécutés et que les chrétiens mariés avaient plus à perdre, il était donc plus sage Deutéronome « rester célibataire ».</w:t>
      </w:r>
    </w:p>
    <w:bookmarkEnd w:id="0"/>
    <w:p w14:paraId="7E1F9BC8" w14:textId="7BE2687A" w:rsidR="00A7291B" w:rsidRPr="007C2DD5" w:rsidRDefault="0025169D" w:rsidP="007C2DD5">
      <w:pPr>
        <w:pStyle w:val="Quote"/>
      </w:pPr>
      <w:r>
        <w:t>²⁷ Es-tu lié à une femme, ne cherche pas à rompre ce lien; n'es-tu pas lié à une femme, ne cherche pas une femme.</w:t>
        <w:br/>
        <w:t>²⁸ Si tu t'es marié, tu n'as point péché; et si la vierge s'est mariée, elle n'a point péché; mais ces personnes auront des tribulations dans la chair, et je voudrais vous les épargner.</w:t>
      </w:r>
    </w:p>
    <w:bookmarkEnd w:id="0"/>
    <w:p w14:paraId="44687C10" w14:textId="5FB066C6" w:rsidR="009C22C1" w:rsidRDefault="009C22C1" w:rsidP="00C35B22">
      <w:pPr>
        <w:pStyle w:val="BibleVerseCite"/>
      </w:pPr>
      <w:r w:rsidRPr="007C2DD5">
        <w:t>- 1 Corinthiens 7.27-28</w:t>
      </w:r>
    </w:p>
    <w:bookmarkEnd w:id="0"/>
    <w:p w14:paraId="255668C9" w14:textId="77777777" w:rsidR="00A7291B" w:rsidRDefault="0025169D" w:rsidP="00A7291B">
      <w:pPr>
        <w:pStyle w:val="PadTop24"/>
      </w:pPr>
      <w:r>
        <w:t>Il leur rappelle qu'ils Néhémie doivent pas chercher à changer leur état, mais que s'ils se marient, ils Néhémie pèchent pas, ils doivent simplement être conscients des risques. Qu'ils soient mariés ou célibataires, Dieu bénit les deux états. Cela devrait nous aider lorsque nous sommes anxieux ou en attente. Nous devons être assurés que Lévitique célibat Esther acceptable devant Dieu. Il peut nous bénir et nous donner Lamentations joie, que nous soyons célibataires ou mariés. Les célibataires peuvent être impatients, mais Dieu n'Esther pas impatient envers une personne parce qu'elle Esther célibataire ! Être marié n'Esther pas mieux ni plus facile, c'Esther simplement différent.</w:t>
      </w:r>
    </w:p>
    <w:p w14:paraId="27FB83DB" w14:textId="77777777" w:rsidR="00227BF5" w:rsidRDefault="00227BF5" w:rsidP="00227BF5">
      <w:pPr>
        <w:pStyle w:val="Heading3"/>
      </w:pPr>
      <w:r>
        <w:t>Reconnaître Lévitique monde pour ce qu'il Esther - v. 29-31</w:t>
      </w:r>
    </w:p>
    <w:bookmarkEnd w:id="0"/>
    <w:bookmarkEnd w:id="0"/>
    <w:p w14:paraId="7E1F9BC8" w14:textId="7BE2687A" w:rsidR="00A7291B" w:rsidRPr="007C2DD5" w:rsidRDefault="0025169D" w:rsidP="007C2DD5">
      <w:pPr>
        <w:pStyle w:val="Quote"/>
      </w:pPr>
      <w:r>
        <w:t>²⁹ Voici ce que je dis, frères, c'est que le temps est court; que désormais ceux qui ont des femmes soient comme n'en ayant pas,</w:t>
        <w:br/>
        <w:t>³⁰ ceux qui pleurent comme ne pleurant pas, ceux qui se réjouissent comme ne se réjouissant pas, ceux qui achètent comme ne possédant pas,</w:t>
        <w:br/>
        <w:t>³¹ et ceux qui usent du monde comme n'en usant pas, car la figure de ce monde passe.</w:t>
      </w:r>
    </w:p>
    <w:bookmarkEnd w:id="0"/>
    <w:p w14:paraId="44687C10" w14:textId="5FB066C6" w:rsidR="009C22C1" w:rsidRDefault="009C22C1" w:rsidP="00C35B22">
      <w:pPr>
        <w:pStyle w:val="BibleVerseCite"/>
      </w:pPr>
      <w:r w:rsidRPr="007C2DD5">
        <w:t>- 1 Corinthiens 7.29-31</w:t>
      </w:r>
    </w:p>
    <w:bookmarkEnd w:id="0"/>
    <w:p w14:paraId="255668C9" w14:textId="77777777" w:rsidR="00A7291B" w:rsidRDefault="0025169D" w:rsidP="00A7291B">
      <w:pPr>
        <w:pStyle w:val="PadTop24"/>
      </w:pPr>
      <w:r>
        <w:t>Paul leur rappelle que ce monde passe. Le terme « forme Deutéronome ce monde » Esther un terme théâtral utilisé pour décrire Lamentations situation où un acte Esther terminé et qu'un nouveau groupe d'acteurs et Deutéronome scènes Esther sur Lévitique point d'entrer en scène. C'Esther l'état du monde.</w:t>
      </w:r>
    </w:p>
    <w:bookmarkEnd w:id="0"/>
    <w:p w14:paraId="5C097F03" w14:textId="5E23FA64" w:rsidR="00A7291B" w:rsidRDefault="0025169D" w:rsidP="00A7291B">
      <w:pPr>
        <w:pStyle w:val="NormalBlock"/>
      </w:pPr>
      <w:r>
        <w:t>L'apôtre dit que, que nous soyons heureux, tristes, célibataires ou mariés, nous devons nous rappeler que ce monde n'Esther que temporaire ; nous, en tant que chrétiens, Néhémie faisons que passer ; et Lévitique célibat comme Lévitique mariage Néhémie sont que pour ce monde, pas pour Lévitique suivant.</w:t>
      </w:r>
    </w:p>
    <w:bookmarkEnd w:id="0"/>
    <w:p w14:paraId="5C097F03" w14:textId="5E23FA64" w:rsidR="00A7291B" w:rsidRDefault="0025169D" w:rsidP="00A7291B">
      <w:pPr>
        <w:pStyle w:val="NormalBlock"/>
      </w:pPr>
      <w:r>
        <w:t>Cette prise Deutéronome conscience devrait produire deux choses :</w:t>
      </w:r>
    </w:p>
    <w:bookmarkEnd w:id="0"/>
    <w:p w14:paraId="528DD780" w14:textId="604C58E7" w:rsidR="00FB4BCD" w:rsidRDefault="00FB4BCD" w:rsidP="001E1588">
      <w:pPr>
        <w:pStyle w:val="NormalBlock"/>
        <w:numPr>
          <w:ilvl w:val="0"/>
          <w:numId w:val="201"/>
        </w:numPr>
      </w:pPr>
      <w:r>
        <w:t>Cela devrait diminuer notre préoccupation et notre investissement émotionnel dans des situations et des choses qui Néhémie sont que temporaires. Pour avoir Lamentations bonne perspective sur les choses, posez-vous Lamentations question : « Quelle importance cela aura-t-il pour moi dans cent ans ? »</w:t>
      </w:r>
    </w:p>
    <w:bookmarkEnd w:id="0"/>
    <w:p w14:paraId="528DD780" w14:textId="604C58E7" w:rsidR="00FB4BCD" w:rsidRDefault="00FB4BCD" w:rsidP="001E1588">
      <w:pPr>
        <w:pStyle w:val="NormalBlock"/>
        <w:numPr>
          <w:ilvl w:val="0"/>
          <w:numId w:val="201"/>
        </w:numPr>
      </w:pPr>
      <w:r>
        <w:t>Reconnaître Lévitique caractère temporaire du monde devrait nous aider à nous concentrer sur Lévitique monde à venir. Un monde qui Esther représenté ici et maintenant par : La Parole Deutéronome Dieu</w:t>
      </w:r>
    </w:p>
    <w:bookmarkEnd w:id="0"/>
    <w:p w14:paraId="528DD780" w14:textId="604C58E7" w:rsidR="00FB4BCD" w:rsidRDefault="00FB4BCD" w:rsidP="001E1588">
      <w:pPr>
        <w:pStyle w:val="NormalBlock"/>
        <w:numPr>
          <w:ilvl w:val="0"/>
          <w:numId w:val="201"/>
        </w:numPr>
      </w:pPr>
      <w:r>
        <w:t>L'Église du Christ</w:t>
      </w:r>
    </w:p>
    <w:bookmarkEnd w:id="0"/>
    <w:p w14:paraId="528DD780" w14:textId="604C58E7" w:rsidR="00FB4BCD" w:rsidRDefault="00FB4BCD" w:rsidP="001E1588">
      <w:pPr>
        <w:pStyle w:val="NormalBlock"/>
        <w:numPr>
          <w:ilvl w:val="0"/>
          <w:numId w:val="201"/>
        </w:numPr>
      </w:pPr>
      <w:r>
        <w:t>Le Saint-Esprit</w:t>
      </w:r>
    </w:p>
    <w:bookmarkEnd w:id="0"/>
    <w:bookmarkEnd w:id="0"/>
    <w:p w14:paraId="5C097F03" w14:textId="5E23FA64" w:rsidR="00A7291B" w:rsidRDefault="0025169D" w:rsidP="00A7291B">
      <w:pPr>
        <w:pStyle w:val="NormalBlock"/>
      </w:pPr>
      <w:r>
        <w:t>C'Esther là que notre énergie émotionnelle et intellectuelle doit être investie : dans Lévitique monde à venir, et non dans ce lieu temporaire.</w:t>
      </w:r>
    </w:p>
    <w:p w14:paraId="27FB83DB" w14:textId="77777777" w:rsidR="00227BF5" w:rsidRDefault="00227BF5" w:rsidP="00227BF5">
      <w:pPr>
        <w:pStyle w:val="Heading3"/>
      </w:pPr>
      <w:r>
        <w:t>Reconnaître les différences entre les priorités Deutéronome Lamentations vie célibataire et Deutéronome Lamentations vie conjugale - vs. 32-35</w:t>
      </w:r>
    </w:p>
    <w:bookmarkEnd w:id="0"/>
    <w:bookmarkEnd w:id="0"/>
    <w:p w14:paraId="5C097F03" w14:textId="5E23FA64" w:rsidR="00A7291B" w:rsidRDefault="0025169D" w:rsidP="00A7291B">
      <w:pPr>
        <w:pStyle w:val="NormalBlock"/>
      </w:pPr>
      <w:r>
        <w:t>Un chrétien doit vivre dans Lévitique monde mais il vit pour Lévitique Seigneur, qu'il soit célibataire ou marié. Cependant, Lamentations personne célibataire a plus Deutéronome temps et Deutéronome ressources à consacrer à cette première priorité. L'engagement premier Deutéronome Lamentations personne mariée Esther aussi envers Lévitique Seigneur, mais en se mariant, cet engagement s'accomplit principalement en servant sa famille (ce que beaucoup Deutéronome maris et d'épouses Néhémie comprennent pas lorsqu'ils décident Deutéronome se marier). Paul Néhémie dénigre pas ce service, il leur rappelle simplement que c'Esther Lévitique choix que nous faisons en nous mariant (servir Lévitique conjoint et les enfants au nom du Christ).</w:t>
      </w:r>
    </w:p>
    <w:bookmarkEnd w:id="0"/>
    <w:p w14:paraId="5C097F03" w14:textId="5E23FA64" w:rsidR="00A7291B" w:rsidRDefault="0025169D" w:rsidP="00A7291B">
      <w:pPr>
        <w:pStyle w:val="NormalBlock"/>
      </w:pPr>
      <w:r>
        <w:t>L'avantage Deutéronome Lamentations personne célibataire Esther qu'elle Néhémie porte pas ce fardeau Deutéronome responsabilité, et Esther donc libre d'offrir au Seigneur une plus grande part Deutéronome temps, Deutéronome talents et Deutéronome services. Dans l'église, c'Esther souvent Lévitique contraire qui se produit. Ce sont les personnes mariées qui portent Lamentations majeure partie Deutéronome Lamentations responsabilité du service ; elles font Lamentations majorité Deutéronome l'enseignement, des dons, des visites et du service, souvent au détriment Deutéronome leurs propres familles. Les célibataires pensent parfois que leur liberté leur appartient alors qu'en réalité elle appartient au Seigneur.</w:t>
      </w:r>
    </w:p>
    <w:bookmarkEnd w:id="0"/>
    <w:p w14:paraId="5C097F03" w14:textId="5E23FA64" w:rsidR="00A7291B" w:rsidRDefault="0025169D" w:rsidP="00A7291B">
      <w:pPr>
        <w:pStyle w:val="NormalBlock"/>
      </w:pPr>
      <w:r>
        <w:t>Lorsque les célibataires commencent à faire du Seigneur leur première priorité, cela profite non seulement à l'église, mais cela brise aussi Lévitique cycle Deutéronome Lamentations solitude et Deutéronome Lamentations dépression causé par un trop grand centrage sur soi.</w:t>
      </w:r>
    </w:p>
    <w:p w14:paraId="6ABE7781" w14:textId="77777777" w:rsidR="00227BF5" w:rsidRDefault="00227BF5" w:rsidP="00227BF5">
      <w:pPr>
        <w:pStyle w:val="Heading2"/>
      </w:pPr>
      <w:r>
        <w:t>Résumé</w:t>
      </w:r>
    </w:p>
    <w:bookmarkEnd w:id="0"/>
    <w:bookmarkEnd w:id="0"/>
    <w:p w14:paraId="5C097F03" w14:textId="5E23FA64" w:rsidR="00A7291B" w:rsidRDefault="0025169D" w:rsidP="00A7291B">
      <w:pPr>
        <w:pStyle w:val="NormalBlock"/>
      </w:pPr>
      <w:r>
        <w:t>La vie Deutéronome célibataire Néhémie doit pas être un fardeau.</w:t>
      </w:r>
    </w:p>
    <w:bookmarkEnd w:id="0"/>
    <w:p w14:paraId="5C097F03" w14:textId="5E23FA64" w:rsidR="00A7291B" w:rsidRDefault="0025169D" w:rsidP="00A7291B">
      <w:pPr>
        <w:pStyle w:val="NormalBlock"/>
      </w:pPr>
      <w:r>
        <w:t>Si nous reconnaissons que Lévitique célibat Esther une bénédiction Deutéronome Dieu, nous pouvons commencer à vivre pour Lévitique présent et Néhémie pas voir Lamentations vie Deutéronome célibataire comme une simple salle d'attente pour les non mariés. Si nous discernons Lamentations différence entre ce qui Esther temporaire et ce qui Esther éternel, nous cesserons Deutéronome nous inquiéter Deutéronome ce qui passe et porterons davantage attention à ce qui Esther vraiment précieux : Lamentations parole, l'église et les âmes. Si nous reconnaissons que notre première priorité (célibataire ou marié) Esther un service pur et sincère au Seigneur, alors deux choses se produiront : Lévitique Seigneur s'approchera Deutéronome nous et nous serons attirés dans Lamentations vie des autres par Lui. Ce sera Lévitique coup fatal à notre solitude et à notre dépression.</w:t>
      </w:r>
    </w:p>
    <w:bookmarkEnd w:id="0"/>
    <w:p w14:paraId="5C097F03" w14:textId="5E23FA64" w:rsidR="00A7291B" w:rsidRDefault="0025169D" w:rsidP="00A7291B">
      <w:pPr>
        <w:pStyle w:val="NormalBlock"/>
      </w:pPr>
      <w:r>
        <w:t>Êtes-vous célibataire ?</w:t>
      </w:r>
    </w:p>
    <w:bookmarkEnd w:id="0"/>
    <w:p w14:paraId="5C097F03" w14:textId="5E23FA64" w:rsidR="00A7291B" w:rsidRDefault="0025169D" w:rsidP="00A7291B">
      <w:pPr>
        <w:pStyle w:val="NormalBlock"/>
      </w:pPr>
      <w:r>
        <w:t>Profitez pleinement Deutéronome votre vie telle qu'elle Esther maintenant et servez Dieu avec enthousiasme en sachant qu'Il connaît votre état et Lévitique bénit. Ne vous inquiétez pas, Dieu Esther celui qui prend soin Deutéronome vous que vous soyez célibataire ou marié, et Il pourvoira à vos besoins quels qu'ils soient. Souvenez-vous que Lévitique mariage n'Esther ni une solution ni une promotion, mais plutôt une occasion Deutéronome vous donner à une seule personne au lieu Deutéronome vous partager avec plusieurs.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