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Soluzioni singole</w:t>
      </w:r>
    </w:p>
    <w:p w14:paraId="670F8077" w14:textId="038F6EFB" w:rsidR="00944B2D" w:rsidRDefault="00944B2D" w:rsidP="00944B2D">
      <w:pPr>
        <w:pStyle w:val="ChapterVerse"/>
      </w:pPr>
      <w:r w:rsidRPr="00944B2D">
        <w:t>1 Corinzi 7:25-35</w:t>
      </w:r>
    </w:p>
    <w:bookmarkEnd w:id="0"/>
    <w:p w14:paraId="5C097F03" w14:textId="5E23FA64" w:rsidR="00A7291B" w:rsidRDefault="0025169D" w:rsidP="00A7291B">
      <w:pPr>
        <w:pStyle w:val="NormalBlock"/>
      </w:pPr>
      <w:r>
        <w:t>Vorrei tornare al capitolo 7 di 1 Corinzi e riprendere un'idea che riguarda un gruppo specifico nella chiesa: coloro che sono celibi.</w:t>
      </w:r>
    </w:p>
    <w:bookmarkEnd w:id="0"/>
    <w:p w14:paraId="5C097F03" w14:textId="5E23FA64" w:rsidR="00A7291B" w:rsidRDefault="0025169D" w:rsidP="00A7291B">
      <w:pPr>
        <w:pStyle w:val="NormalBlock"/>
      </w:pPr>
      <w:r>
        <w:t>Mi sembra che la vita dell'adulto single/non sposato sia afflitta dai seguenti problemi: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Attesa - Perché si sviluppi una nuova situazione, che si tratti di un lavoro, dell'istruzione o soprattutto di una relazione. Quando si tratta di relazioni, è sempre la dolorosa attesa per vedere se questa persona è quella «giusta», oppure la paura di essere feriti.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Preoccupazione - Ti preoccupi della direzione da prendere e di fare le scelte giuste, eppure hai così poche informazioni con cui prenderle. Sembra che tutto sia sempre «in sospeso», e questo può essere stressante.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Solitudine - Gli adulti cristiani non sposati non possono vivere relazioni sessuali soddisfacenti senza senso di colpa e delusione. È difficile sviluppare profondi legami emotivi e ricevere conforto da un partner amorevole senza intimità sessuale. In un mondo di coppie, una persona non sposata sembra essere perpetuamente fuori, a guardare dentro.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problema che affronta la persona single è che, alla fine, gran parte della sua energia emotiva si concentra semplicemente sull'attesa, sulla preoccupazione e sul sentirsi soli. Il risultato è che molti single: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Diventano impazienti e iniziano a fare impegni imprudenti verso persone e cose che non sono giuste per loro.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Prestano troppa attenzione ai propri problemi e bisogni, il che intensifica soltanto il sentimento di depressione.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Passano dall'essere soli al sentirsi soli; sono due cose molto diverse.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Questo ciclo di preoccupazione, solitudine e depressione può rendere la vita da single più difficile di quanto debba essere. Nel capitolo 7 di 1 Corinzi, Paolo parla ai single e offre loro alcune soluzioni ai loro problemi particolari.</w:t>
      </w:r>
    </w:p>
    <w:p w14:paraId="27FB83DB" w14:textId="77777777" w:rsidR="00227BF5" w:rsidRDefault="00227BF5" w:rsidP="00227BF5">
      <w:pPr>
        <w:pStyle w:val="Heading3"/>
      </w:pPr>
      <w:r>
        <w:t>Riconosci la tua condizione per quello che è - 7:25-28</w:t>
      </w:r>
    </w:p>
    <w:bookmarkEnd w:id="0"/>
    <w:bookmarkEnd w:id="0"/>
    <w:p w14:paraId="44687C10" w14:textId="5FB066C6" w:rsidR="009C22C1" w:rsidRDefault="009C22C1" w:rsidP="00C35B22">
      <w:pPr>
        <w:pStyle w:val="BibleVerseCite"/>
      </w:pPr>
      <w:r w:rsidRPr="007C2DD5">
        <w:t>- 1 Corinzi 7:25</w:t>
      </w:r>
    </w:p>
    <w:bookmarkEnd w:id="0"/>
    <w:p w14:paraId="255668C9" w14:textId="77777777" w:rsidR="00A7291B" w:rsidRDefault="0025169D" w:rsidP="00A7291B">
      <w:pPr>
        <w:pStyle w:val="PadTop24"/>
      </w:pPr>
      <w:r>
        <w:t>Gesù non parlò mai direttamente di questo argomento, quindi Paolo, in quanto Apostolo ispirato, insegna riguardo a questo tema. La parola "vergini" si riferisce a una persona nubile che non si era mai sposata. Il termine "non sposati" veniva usato per riferirsi alle vedove e a coloro che erano celibi a causa del divorzio.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A motivo della imminente avversità, ritengo dunque che sia bene per un uomo di rimanere cosí.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- 1 Corinzi 7:26</w:t>
      </w:r>
    </w:p>
    <w:bookmarkEnd w:id="0"/>
    <w:p w14:paraId="255668C9" w14:textId="77777777" w:rsidR="00A7291B" w:rsidRDefault="0025169D" w:rsidP="00A7291B">
      <w:pPr>
        <w:pStyle w:val="PadTop24"/>
      </w:pPr>
      <w:r>
        <w:t>Gli Ebrei consideravano una vergogna essere celibi, ma Paolo dice che essere celibi non è qualcosa da disprezzare. Gesù era celibe. Paolo era «non sposato». Lo stato di celibe è diverso dall'essere sposati, ma non è inferiore agli occhi di Dio. A quei tempi era più facile rimanere celibi perché i cristiani erano perseguitati e i cristiani sposati avevano più da perdere, perciò era più saggio «rimanere non sposati».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²⁷ Sei legato ad una moglie? Non cercare di esserne sciolto. Sei sciolto da una moglie? Non cercare moglie.</w:t>
        <w:br/>
        <w:t>²⁸ Tuttavia, anche se prendi moglie, tu non pecchi; e se una vergine si marita, non pecca; ma tali persone avranno tribolazione nella carne; ora io vorrei risparmiarvi ciò.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- 1 Corinzi 7:27-28</w:t>
      </w:r>
    </w:p>
    <w:bookmarkEnd w:id="0"/>
    <w:p w14:paraId="255668C9" w14:textId="77777777" w:rsidR="00A7291B" w:rsidRDefault="0025169D" w:rsidP="00A7291B">
      <w:pPr>
        <w:pStyle w:val="PadTop24"/>
      </w:pPr>
      <w:r>
        <w:t>Ricorda loro che non dovrebbero cercare di cambiare la loro condizione, ma se si sposano non stanno peccando; devono semplicemente essere consapevoli dei rischi. Sia nel matrimonio sia da single, Dio benedice entrambe le condizioni. Questo dovrebbe aiutarci quando siamo ansiosi o in attesa. Dobbiamo essere certi che essere single è accettabile per Dio. Egli può benedirci e darci gioia sia da single sia nel matrimonio. I single possono essere impazienti, ma Dio non è impaziente con una persona perché è single! Essere sposati non è migliore né più facile, è semplicemente diverso.</w:t>
      </w:r>
    </w:p>
    <w:p w14:paraId="27FB83DB" w14:textId="77777777" w:rsidR="00227BF5" w:rsidRDefault="00227BF5" w:rsidP="00227BF5">
      <w:pPr>
        <w:pStyle w:val="Heading3"/>
      </w:pPr>
      <w:r>
        <w:t>Riconoscere il mondo per quello che è - vv. 29-31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²⁹ Ma questo vi dico, fratelli, che il tempo è ormai abbreviato; cosí d'ora in avanti anche quelli che hanno moglie, siano come se non l'avessero;</w:t>
        <w:br/>
        <w:t>³⁰ e quelli che piangono, come se non piangessero; e quelli che si rallegrano, come se non si rallegrassero; e quelli che comprano, come se non possedessero;</w:t>
        <w:br/>
        <w:t>³¹ e quelli che usano di questo mondo, come se non ne usassero, perché la forma attuale di questo mondo passa.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- 1 Corinzi 7:29-31</w:t>
      </w:r>
    </w:p>
    <w:bookmarkEnd w:id="0"/>
    <w:p w14:paraId="255668C9" w14:textId="77777777" w:rsidR="00A7291B" w:rsidRDefault="0025169D" w:rsidP="00A7291B">
      <w:pPr>
        <w:pStyle w:val="PadTop24"/>
      </w:pPr>
      <w:r>
        <w:t>Paolo ricorda loro che questo mondo sta passando. Il termine «forma di questo mondo» è un termine teatrale usato per descrivere la situazione in cui un atto è terminato e un nuovo gruppo di attori e scene sta per entrare in scena. Questa è la condizione del mondo.</w:t>
      </w:r>
    </w:p>
    <w:bookmarkEnd w:id="0"/>
    <w:p w14:paraId="5C097F03" w14:textId="5E23FA64" w:rsidR="00A7291B" w:rsidRDefault="0025169D" w:rsidP="00A7291B">
      <w:pPr>
        <w:pStyle w:val="NormalBlock"/>
      </w:pPr>
      <w:r>
        <w:t>L'apostolo sta dicendo che, sia che siamo felici o tristi, non sposati o sposati, dobbiamo ricordare che questo mondo è solo temporaneo; noi, come cristiani, siamo solo di passaggio; e il celibato e il matrimonio sono solo per questo mondo, non per quello futuro.</w:t>
      </w:r>
    </w:p>
    <w:bookmarkEnd w:id="0"/>
    <w:p w14:paraId="5C097F03" w14:textId="5E23FA64" w:rsidR="00A7291B" w:rsidRDefault="0025169D" w:rsidP="00A7291B">
      <w:pPr>
        <w:pStyle w:val="NormalBlock"/>
      </w:pPr>
      <w:r>
        <w:t>Questa consapevolezza dovrebbe produrre due cose: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Dovrebbe ridurre la nostra preoccupazione e il nostro coinvolgimento emotivo in situazioni e cose che sono soltanto temporanee. Per avere la giusta prospettiva sulle cose, poniti la domanda: «Quanto sarà importante per me tutto questo tra cento anni?»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Riconoscere la temporaneità del mondo dovrebbe aiutarci a concentrarci sul mondo che deve venire. Un mondo che è rappresentato qui e ora da: La Parola di Dio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La chiesa di Cristo</w:t>
      </w:r>
    </w:p>
    <w:bookmarkEnd w:id="0"/>
    <w:p w14:paraId="528DD780" w14:textId="604C58E7" w:rsidR="00FB4BCD" w:rsidRDefault="00FB4BCD" w:rsidP="001E1588">
      <w:pPr>
        <w:pStyle w:val="NormalBlock"/>
        <w:numPr>
          <w:ilvl w:val="0"/>
          <w:numId w:val="201"/>
        </w:numPr>
      </w:pPr>
      <w:r>
        <w:t>Lo Spirito Santo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È qui che dobbiamo investire le nostre energie emotive e intellettuali: nel mondo a venire, non in questo luogo temporaneo.</w:t>
      </w:r>
    </w:p>
    <w:p w14:paraId="27FB83DB" w14:textId="77777777" w:rsidR="00227BF5" w:rsidRDefault="00227BF5" w:rsidP="00227BF5">
      <w:pPr>
        <w:pStyle w:val="Heading3"/>
      </w:pPr>
      <w:r>
        <w:t>Riconoscere le differenze tra le priorità della vita da single e della vita matrimoniale - vv. 32-35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Un cristiano deve vivere nel mondo, ma vive per il Signore, sia che sia celibe o sposato. La persona celibe, tuttavia, ha più tempo e risorse da dedicare a questa prima priorità. Il primo impegno della persona sposata è anch'esso verso il Signore, ma, sposandosi, tale impegno viene principalmente adempiuto servendo la propria famiglia (cosa che molti mariti e mogli non comprendono quando decidono di sposarsi). Paolo non sta sminuendo questo servizio; si limita a ricordare loro che questa è la scelta che facciamo quando ci sposiamo (servire il coniuge e i figli nel nome di Cristo).</w:t>
      </w:r>
    </w:p>
    <w:bookmarkEnd w:id="0"/>
    <w:p w14:paraId="5C097F03" w14:textId="5E23FA64" w:rsidR="00A7291B" w:rsidRDefault="0025169D" w:rsidP="00A7291B">
      <w:pPr>
        <w:pStyle w:val="NormalBlock"/>
      </w:pPr>
      <w:r>
        <w:t>Il vantaggio della persona non sposata è che non porta questo peso di responsabilità, e quindi è libera di offrire al Signore una più ampia disponibilità di tempo, talenti e servizi. Nella chiesa spesso accade il contrario. Sono le persone sposate a portare la maggior parte della responsabilità del servizio; svolgono la maggior parte dell'insegnamento, delle offerte, delle visite e del servizio, spesso trascurando le proprie famiglie. Le persone non sposate a volte pensano che la loro libertà appartenga a loro, quando in realtà appartiene al Signore.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i single cominciano a fare del Signore la loro prima priorità, ciò non solo giova alla chiesa, ma spezza anche il ciclo di solitudine e depressione causato da un'eccessiva concentrazione su se stessi.</w:t>
      </w:r>
    </w:p>
    <w:p w14:paraId="6ABE7781" w14:textId="77777777" w:rsidR="00227BF5" w:rsidRDefault="00227BF5" w:rsidP="00227BF5">
      <w:pPr>
        <w:pStyle w:val="Heading2"/>
      </w:pPr>
      <w:r>
        <w:t>Riepilogo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La vita da single non deve essere un peso.</w:t>
      </w:r>
    </w:p>
    <w:bookmarkEnd w:id="0"/>
    <w:p w14:paraId="5C097F03" w14:textId="5E23FA64" w:rsidR="00A7291B" w:rsidRDefault="0025169D" w:rsidP="00A7291B">
      <w:pPr>
        <w:pStyle w:val="NormalBlock"/>
      </w:pPr>
      <w:r>
        <w:t>Se riconosciamo che essere single è benedetto da Dio, possiamo cominciare a vivere per il presente e non considerare la vita da single soltanto come una sala d'attesa per i non sposati. Se riconosciamo la differenza tra ciò che è temporaneo e ciò che è eterno, smetteremo di preoccuparci di ciò che passa e presteremo maggiore attenzione a ciò che ha veramente valore: la parola, la chiesa e le anime. Se riconosciamo che la nostra prima priorità (da single o sposati) è il servizio puro e sincero al Signore, allora accadranno due cose: il Signore si avvicinerà a noi e, attraverso di Lui, saremo coinvolti nella vita di altre persone. Questo sarà il colpo di grazia alla nostra solitudine e depressione.</w:t>
      </w:r>
    </w:p>
    <w:bookmarkEnd w:id="0"/>
    <w:p w14:paraId="5C097F03" w14:textId="5E23FA64" w:rsidR="00A7291B" w:rsidRDefault="0025169D" w:rsidP="00A7291B">
      <w:pPr>
        <w:pStyle w:val="NormalBlock"/>
      </w:pPr>
      <w:r>
        <w:t>Sei single?</w:t>
      </w:r>
    </w:p>
    <w:bookmarkEnd w:id="0"/>
    <w:p w14:paraId="5C097F03" w14:textId="5E23FA64" w:rsidR="00A7291B" w:rsidRDefault="0025169D" w:rsidP="00A7291B">
      <w:pPr>
        <w:pStyle w:val="NormalBlock"/>
      </w:pPr>
      <w:r>
        <w:t>Trai il massimo dalla tua vita per ciò che è ora e servi Dio con entusiasmo, sapendo che Egli conosce la tua condizione e la benedice. Non preoccuparti: Dio è colui che si prende cura di te, sia che tu sia single o sposato, e provvederà ai tuoi bisogni, qualunque essi siano. Ricorda che il matrimonio non è né una soluzione né una promozione, ma piuttosto un'opportunità di donarti a una sola persona invece di condividerti con molti.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  <w:num w:numId="201" w16cid:durableId="116222136">
    <w:abstractNumId w:val="4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