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Templos vivientes</w:t>
      </w:r>
    </w:p>
    <w:p w14:paraId="670F8077" w14:textId="038F6EFB" w:rsidR="00944B2D" w:rsidRDefault="00944B2D" w:rsidP="00944B2D">
      <w:pPr>
        <w:pStyle w:val="ChapterVerse"/>
      </w:pPr>
      <w:r w:rsidRPr="00944B2D">
        <w:t>1 Crónicas 22:5</w:t>
      </w:r>
    </w:p>
    <w:bookmarkEnd w:id="0"/>
    <w:p w14:paraId="5C097F03" w14:textId="5E23FA64" w:rsidR="00A7291B" w:rsidRDefault="0025169D" w:rsidP="00A7291B">
      <w:pPr>
        <w:pStyle w:val="NormalBlock"/>
      </w:pPr>
      <w:r>
        <w:t>Se acerca la VBS y con ella llega la loca carrera de preparación por parte de los maestros, innumerables voluntarios para tener todo listo a tiempo. Luego vienen cuatro noches de caos organizado cuando unos 150 niños entran al edificio.</w:t>
      </w:r>
    </w:p>
    <w:bookmarkEnd w:id="0"/>
    <w:p w14:paraId="5C097F03" w14:textId="5E23FA64" w:rsidR="00A7291B" w:rsidRDefault="0025169D" w:rsidP="00A7291B">
      <w:pPr>
        <w:pStyle w:val="NormalBlock"/>
      </w:pPr>
      <w:r>
        <w:t>Cantan, juegan, aprenden, comen, hacen manualidades, se enamoran de la Escuela Bíblica de Vacaciones. Nunca he conocido a un niño que no le guste la Escuela Bíblica de Vacaciones. Simplemente la adoran, la adoran. Y los voluntarios observan con sonrisas cansadas pensando, estoy muerto de cansancio, pero ver a los niños felices hace que todo valga la pena.</w:t>
      </w:r>
    </w:p>
    <w:bookmarkEnd w:id="0"/>
    <w:p w14:paraId="5C097F03" w14:textId="5E23FA64" w:rsidR="00A7291B" w:rsidRDefault="0025169D" w:rsidP="00A7291B">
      <w:pPr>
        <w:pStyle w:val="NormalBlock"/>
      </w:pPr>
      <w:r>
        <w:t>Puede haber un momento en que digan, ¿por qué me ofrecí para esto, qué estaba pensando? Pero cuando ven las sonrisas felices en los rostros de esos niños pequeños, todo vale la pena. Digo esto para introducir un poco lo que quiero hablar esta noche.</w:t>
      </w:r>
    </w:p>
    <w:bookmarkEnd w:id="0"/>
    <w:p w14:paraId="5C097F03" w14:textId="5E23FA64" w:rsidR="00A7291B" w:rsidRDefault="0025169D" w:rsidP="00A7291B">
      <w:pPr>
        <w:pStyle w:val="NormalBlock"/>
      </w:pPr>
      <w:r>
        <w:t>Hay una historia maravillosa en 1 Crónicas en el Antiguo Testamento, y si tienen sus Biblias, pueden ir allí ahora. Estaré leyendo de allí en un momento. Historia maravillosa en 1 Crónicas, capítulo 22, que describe cómo David preparó a su propio hijo, Salomón, para su futuro servicio al Señor en la construcción del templo, muy parecido a cómo preparamos a los niños para su futuro servicio.</w:t>
      </w:r>
    </w:p>
    <w:bookmarkEnd w:id="0"/>
    <w:p w14:paraId="5C097F03" w14:textId="5E23FA64" w:rsidR="00A7291B" w:rsidRDefault="0025169D" w:rsidP="00A7291B">
      <w:pPr>
        <w:pStyle w:val="NormalBlock"/>
      </w:pPr>
      <w:r>
        <w:t>Así que hay un paralelo aquí, David preparando a Salomón para su futuro servicio. Ahora sabemos, para darte un poco de contexto para la lección, que Dios no permitió que David mismo construyera el templo, aunque él quería hacerlo.</w:t>
      </w:r>
    </w:p>
    <w:bookmarkEnd w:id="0"/>
    <w:p w14:paraId="5C097F03" w14:textId="5E23FA64" w:rsidR="00A7291B" w:rsidRDefault="0025169D" w:rsidP="00A7291B">
      <w:pPr>
        <w:pStyle w:val="NormalBlock"/>
      </w:pPr>
      <w:r>
        <w:t>Pero su vida violenta de guerra no se lo permitió, tenía sangre en sus manos, no se lo permitió, Dios no le permitió construir el templo. Así que la tarea recaería en su hijo. Pero en la historia que vamos a leer aquí, aprendemos una lección maravillosa sobre los tipos de actitudes que los padres deben tener al preparar a sus propios hijos para el futuro.</w:t>
      </w:r>
    </w:p>
    <w:bookmarkEnd w:id="0"/>
    <w:p w14:paraId="5C097F03" w14:textId="5E23FA64" w:rsidR="00A7291B" w:rsidRDefault="0025169D" w:rsidP="00A7291B">
      <w:pPr>
        <w:pStyle w:val="NormalBlock"/>
      </w:pPr>
      <w:r>
        <w:t>Quiero decir, todos estamos preocupados por nuestros hijos y lo que harán. David aquí muestra que gran parte de lo que los niños hacen más adelante depende de lo que hagamos con ellos ahora.</w:t>
      </w:r>
    </w:p>
    <w:bookmarkEnd w:id="0"/>
    <w:p w14:paraId="7E1F9BC8" w14:textId="7BE2687A" w:rsidR="00A7291B" w:rsidRPr="007C2DD5" w:rsidRDefault="0025169D" w:rsidP="007C2DD5">
      <w:pPr>
        <w:pStyle w:val="Quote"/>
      </w:pPr>
      <w:r>
        <w:t>¹ Entonces David dijo: Esta es la casa del Señor Dios, y este es el altar del holocausto para Israel.</w:t>
        <w:br/>
        <w:t>² Y dio órdenes David de reunir a los extranjeros que estaban en la tierra de Israel, y designó canteros para labrar piedras para edificar la casa de Dios. ³ Preparó David grandes cantidades de hierro para hacer clavos para las puertas de la entrada y para las grapas, y más bronce del que podía pesarse; ⁴ y madera de cedro incalculable, porque los sidonios y los tirios trajeron grandes cantidades de madera de cedro a David. ⁵ Y dijo David: Mi hijo Salomón es joven y sin experiencia, y la casa que ha de edificarse al Señor será de gran magnificencia, de renombre y de gloria por todas las tierras. Por tanto haré preparativos para ella. Y David hizo grandes preparativos antes de su muerte.</w:t>
        <w:br/>
        <w:t>⁶ Entonces llamó a su hijo Salomón, y le encargó que edificara una casa al Señor, Dios de Israel. ⁷ Y dijo David a Salomón: Hijo mío, yo tenía el propósito de edificar una casa al nombre del Señor mi Dios. ⁸ Pero vino a mí la palabra del Señor, diciendo: «Tú has derramado sangre en abundancia, y has emprendido grandes guerras; no edificarás una casa a mi nombre, porque has derramado mucha sangre en la tierra delante de mí. ⁹ He aquí, te nacerá un hijo, que será hombre de paz; yo le daré paz de todos sus enemigos en derredor, pues Salomón será su nombre y en sus días daré paz y reposo a Israel. ¹⁰ El edificará una casa a mi nombre, y él será mi hijo y yo seré su padre; y estableceré el trono de su reino sobre Israel para siempre». ¹¹ Ahora pues, hijo mío, el Señor sea contigo para que prosperes y edifiques la casa del Señor tu Dios tal como Él ha hablado de ti. ¹² Que el Señor te dé prudencia y entendimiento, y te dé dominio sobre Israel, para que guardes la ley del Señor tu Dios. ¹³ Entonces prosperarás, si te cuidas de observar los estatutos y ordenanzas que el Señor ordenó a Moisés para Israel. Esfuérzate y sé valiente, no temas ni te acobardes. ¹⁴ He aquí, con grandes esfuerzos he preparado para la casa del Señor cien mil talentos de oro y un millón de talentos de plata, y bronce y hierro sin medida, porque hay en abundancia; también he preparado madera y piedra, a lo cual tú podrás añadir. ¹⁵ Además, contigo hay muchos obreros, canteros, albañiles, carpinteros y todo experto en toda clase de obra. ¹⁶ Del oro, de la plata, del bronce y del hierro no hay límite. Levántate y trabaja, y que el Señor sea contigo.</w:t>
        <w:br/>
        <w:t>¹⁷ David también ordenó a todos los jefes de Israel que ayudaran a su hijo Salomón, diciendo: ¹⁸ ¿No está con vosotros el Señor vuestro Dios? ¿Y no os ha dado paz por todos lados? Pues Él ha entregado en mi mano a los habitantes de la tierra, y la tierra está sojuzgada delante del Señor y delante de su pueblo. ¹⁹ Disponed ahora vuestro corazón y vuestra alma para buscar al Señor vuestro Dios; levantaos, pues, y edificad el santuario del Señor Dios, para que traigáis el arca del pacto del Señor y los utensilios sagrados de Dios a la casa que se ha de edificar para el nombre del Señor.</w:t>
      </w:r>
    </w:p>
    <w:bookmarkEnd w:id="0"/>
    <w:p w14:paraId="44687C10" w14:textId="5FB066C6" w:rsidR="009C22C1" w:rsidRDefault="009C22C1" w:rsidP="00C35B22">
      <w:pPr>
        <w:pStyle w:val="BibleVerseCite"/>
      </w:pPr>
      <w:r w:rsidRPr="007C2DD5">
        <w:t>- 1 Crónicas 22:1-19</w:t>
      </w:r>
    </w:p>
    <w:bookmarkEnd w:id="0"/>
    <w:p w14:paraId="255668C9" w14:textId="77777777" w:rsidR="00A7291B" w:rsidRDefault="0025169D" w:rsidP="00A7291B">
      <w:pPr>
        <w:pStyle w:val="PadTop24"/>
      </w:pPr>
      <w:r>
        <w:t>Por supuesto, si continuáramos leyendo, aprenderíamos que Salomón construyó un templo que nunca ha sido igualado en riqueza y belleza. Pero este capítulo en particular nos enseña algunas de las cosas que necesitamos hacer, esto no trata sobre el templo, el templo físico.</w:t>
      </w:r>
    </w:p>
    <w:bookmarkEnd w:id="0"/>
    <w:p w14:paraId="5C097F03" w14:textId="5E23FA64" w:rsidR="00A7291B" w:rsidRDefault="0025169D" w:rsidP="00A7291B">
      <w:pPr>
        <w:pStyle w:val="NormalBlock"/>
      </w:pPr>
      <w:r>
        <w:t>Se trata de las cosas que necesitamos hacer para preparar a nuestros propios hijos para su futuro. Cosas que leemos en este capítulo que David hizo para preparar a Salomón para su futuro, está bien. Así que aquí hay un par de cosas que, si vuelves al capítulo, puedes extraer como consejo.</w:t>
      </w:r>
    </w:p>
    <w:bookmarkEnd w:id="0"/>
    <w:p w14:paraId="5C097F03" w14:textId="5E23FA64" w:rsidR="00A7291B" w:rsidRDefault="0025169D" w:rsidP="00A7291B">
      <w:pPr>
        <w:pStyle w:val="NormalBlock"/>
      </w:pPr>
      <w:r>
        <w:t>Cosas que hacer para preparar a sus hijos para el servicio futuro. Número uno, piense a largo plazo, piense a largo plazo. Verá, con los niños es fácil desanimarse pensando que siempre serán pequeños o siempre serán adolescentes o siempre estarán entrando o saliendo. Pero como muchos le dirán, eventualmente se van y están por su cuenta, que están haciendo su propio camino sin usted.</w:t>
      </w:r>
    </w:p>
    <w:bookmarkEnd w:id="0"/>
    <w:p w14:paraId="5C097F03" w14:textId="5E23FA64" w:rsidR="00A7291B" w:rsidRDefault="0025169D" w:rsidP="00A7291B">
      <w:pPr>
        <w:pStyle w:val="NormalBlock"/>
      </w:pPr>
      <w:r>
        <w:t>En circunstancias normales, nuestros hijos nos sobrevivirán. Creo que todos los padres quieren que sus hijos les sobrevivan. Es algo terrible perder a un hijo. Así que, equipemos a nuestros hijos con los recursos que los sostendrán después de que nos hayamos ido. David proveyó a Salomón con todos los recursos que necesitaría para completar la obra de construir el templo. Una obra que se completaría muchos años después de su muerte, David no vivió lo suficiente para ver el templo. Muy pocos de nosotros somos lo suficientemente ricos para dejar a nuestros hijos suficiente riqueza financiera que garantice su estilo de vida después de que hayamos partido de este lugar. Algunos quizás son lo suficientemente ricos, pero la mayoría de nosotros no tenemos dinero para preparar a nuestros hijos para la vida, para que no tengan que trabajar o ganarse la vida.</w:t>
      </w:r>
    </w:p>
    <w:bookmarkEnd w:id="0"/>
    <w:p w14:paraId="5C097F03" w14:textId="5E23FA64" w:rsidR="00A7291B" w:rsidRDefault="0025169D" w:rsidP="00A7291B">
      <w:pPr>
        <w:pStyle w:val="NormalBlock"/>
      </w:pPr>
      <w:r>
        <w:t>Pero todos nosotros, sin embargo, podemos equipar a nuestros hijos con bienes valiosos que preservarán sus vidas después de que nos vayamos. ¿Qué tipo de bienes? Pues cosas como la fe en Jesucristo, que garantizará su salvación y una seguridad contra todos los problemas de la vida.</w:t>
      </w:r>
    </w:p>
    <w:bookmarkEnd w:id="0"/>
    <w:p w14:paraId="5C097F03" w14:textId="5E23FA64" w:rsidR="00A7291B" w:rsidRDefault="0025169D" w:rsidP="00A7291B">
      <w:pPr>
        <w:pStyle w:val="NormalBlock"/>
      </w:pPr>
      <w:r>
        <w:t>Créeme, una cuenta bancaria no es seguridad para todos los problemas de la vida. Porque hay muchas cosas que suceden en la vida que no se pueden arreglar con dinero. Pero la fe en Jesucristo es una seguridad contra todo mal y toda maldad.</w:t>
      </w:r>
    </w:p>
    <w:bookmarkEnd w:id="0"/>
    <w:p w14:paraId="5C097F03" w14:textId="5E23FA64" w:rsidR="00A7291B" w:rsidRDefault="0025169D" w:rsidP="00A7291B">
      <w:pPr>
        <w:pStyle w:val="NormalBlock"/>
      </w:pPr>
      <w:r>
        <w:t>Además, entrénelos con un sentido de propósito que los mantenga motivados y los proteja contra la depresión y la desilusión. David le dio a Salomón una tarea que lo mantendría ocupado por mucho tiempo.</w:t>
      </w:r>
    </w:p>
    <w:bookmarkEnd w:id="0"/>
    <w:p w14:paraId="5C097F03" w14:textId="5E23FA64" w:rsidR="00A7291B" w:rsidRDefault="0025169D" w:rsidP="00A7291B">
      <w:pPr>
        <w:pStyle w:val="NormalBlock"/>
      </w:pPr>
      <w:r>
        <w:t>Necesitamos dar a nuestros hijos razones para mantenerse ocupados, para mantenerse activos, para seguir sirviendo mucho tiempo después de que nos hayamos ido, y también equiparlos con una conciencia sensible que les ayude a evitar las muchas trampas pecaminosas que tendrán que superar.</w:t>
      </w:r>
    </w:p>
    <w:bookmarkEnd w:id="0"/>
    <w:p w14:paraId="5C097F03" w14:textId="5E23FA64" w:rsidR="00A7291B" w:rsidRDefault="0025169D" w:rsidP="00A7291B">
      <w:pPr>
        <w:pStyle w:val="NormalBlock"/>
      </w:pPr>
      <w:r>
        <w:t>Nuestras hijas (Julia y Emilie), mi esposa Lise y yo siempre confiamos en ellas, teníamos gran confianza, bueno, teníamos confianza en todos nuestros hijos, pero nuestras hijas especialmente tenían gran, oh nuestros hijos, está bien, y nuestras hijas, teníamos gran confianza en ellos.</w:t>
      </w:r>
    </w:p>
    <w:bookmarkEnd w:id="0"/>
    <w:p w14:paraId="5C097F03" w14:textId="5E23FA64" w:rsidR="00A7291B" w:rsidRDefault="0025169D" w:rsidP="00A7291B">
      <w:pPr>
        <w:pStyle w:val="NormalBlock"/>
      </w:pPr>
      <w:r>
        <w:t>No era tanto que supieran todo o que tomaran clases de karate y pudieran vencer a alguien, no ese tipo de confianza. Teníamos la confianza de que tomarían las decisiones correctas, al enfrentarse a opciones, bajo cierto tipo de presión, alguna situación que quizás los llevara a comprometer sus valores.</w:t>
      </w:r>
    </w:p>
    <w:bookmarkEnd w:id="0"/>
    <w:p w14:paraId="5C097F03" w14:textId="5E23FA64" w:rsidR="00A7291B" w:rsidRDefault="0025169D" w:rsidP="00A7291B">
      <w:pPr>
        <w:pStyle w:val="NormalBlock"/>
      </w:pPr>
      <w:r>
        <w:t>Estábamos seguros de que eran lo suficientemente fuertes para tomar las decisiones correctas bajo presión. Y cumplieron esa confianza que teníamos en ellas como jóvenes, y ahora como jóvenes casadas y madres con hijos propios, seguimos viendo esa maravillosa confianza que tienen al saber cuál es la cosa correcta que hacer, y alentar a sus propios hijos y a sus propios esposos a hacer lo correcto.</w:t>
      </w:r>
    </w:p>
    <w:bookmarkEnd w:id="0"/>
    <w:p w14:paraId="5C097F03" w14:textId="5E23FA64" w:rsidR="00A7291B" w:rsidRDefault="0025169D" w:rsidP="00A7291B">
      <w:pPr>
        <w:pStyle w:val="NormalBlock"/>
      </w:pPr>
      <w:r>
        <w:t>Nada puede reemplazar ese tipo de habilidad. Así que todas estas cosas pueden y deben ser inculcadas en nuestros hijos como equipo básico para que tengan una guía interna una vez que nuestra mano de guía externa se haya ido cuando ya no estemos.</w:t>
      </w:r>
    </w:p>
    <w:bookmarkEnd w:id="0"/>
    <w:p w14:paraId="5C097F03" w14:textId="5E23FA64" w:rsidR="00A7291B" w:rsidRDefault="0025169D" w:rsidP="00A7291B">
      <w:pPr>
        <w:pStyle w:val="NormalBlock"/>
      </w:pPr>
      <w:r>
        <w:t>Otra cosa que debemos equiparles o algo más que debemos hacer es que debemos comenzar ahora, pensar a largo plazo, equiparles a largo plazo, pero comenzar ahora. Pensar a largo plazo hacia el futuro, pero no posponer el comienzo de estas cosas para el futuro.</w:t>
      </w:r>
    </w:p>
    <w:bookmarkEnd w:id="0"/>
    <w:p w14:paraId="5C097F03" w14:textId="5E23FA64" w:rsidR="00A7291B" w:rsidRDefault="0025169D" w:rsidP="00A7291B">
      <w:pPr>
        <w:pStyle w:val="NormalBlock"/>
      </w:pPr>
      <w:r>
        <w:t>Empiécelos ahora. No habrá ayuda de nuestra parte cuando nos hayamos ido, solo recuerdos. Necesitamos comenzar a preparar a nuestros hijos para el futuro tan pronto como podamos. Vemos en esta historia aquí que David comenzó a acumular los suministros, el oro, los contactos para los trabajadores mientras Salomón aún era un niño pequeño.</w:t>
      </w:r>
    </w:p>
    <w:bookmarkEnd w:id="0"/>
    <w:p w14:paraId="5C097F03" w14:textId="5E23FA64" w:rsidR="00A7291B" w:rsidRDefault="0025169D" w:rsidP="00A7291B">
      <w:pPr>
        <w:pStyle w:val="NormalBlock"/>
      </w:pPr>
      <w:r>
        <w:t>Él sabía que eventualmente el trabajo tendría que hacerse, que Salomón eventualmente tendría que enfrentar la tarea, así que comenzó a prepararse de inmediato. La idea es especialmente cierta en la educación religiosa. He escuchado a padres decir, y quizás usted también, al hablar de la educación religiosa de sus hijos, he escuchado esta frase.</w:t>
      </w:r>
    </w:p>
    <w:bookmarkEnd w:id="0"/>
    <w:p w14:paraId="5C097F03" w14:textId="5E23FA64" w:rsidR="00A7291B" w:rsidRDefault="0025169D" w:rsidP="00A7291B">
      <w:pPr>
        <w:pStyle w:val="NormalBlock"/>
      </w:pPr>
      <w:r>
        <w:t>Bueno, voy a dejar que mi hijo decida sobre la religión y la creencia cuando crezca y entonces podrá formar su propia opinión al respecto. No voy a obligarlos a creer, déjalos en paz y luego, en algún momento cuando crezcan, podrán decidir qué quieren creer o si quieren creer.</w:t>
      </w:r>
    </w:p>
    <w:bookmarkEnd w:id="0"/>
    <w:p w14:paraId="5C097F03" w14:textId="5E23FA64" w:rsidR="00A7291B" w:rsidRDefault="0025169D" w:rsidP="00A7291B">
      <w:pPr>
        <w:pStyle w:val="NormalBlock"/>
      </w:pPr>
      <w:r>
        <w:t>Y les digo a ellos, ¿decidan basándose en qué criterios? ¿Con qué exactamente van a tomar su decisión? Si no saben nada acerca de su fe, ¿cómo podrán juzgar qué es verdad y qué no lo es? Serán víctimas de la primera idea que aparezca y que se ajuste a su estado de ánimo en ese momento.</w:t>
      </w:r>
    </w:p>
    <w:bookmarkEnd w:id="0"/>
    <w:p w14:paraId="5C097F03" w14:textId="5E23FA64" w:rsidR="00A7291B" w:rsidRDefault="0025169D" w:rsidP="00A7291B">
      <w:pPr>
        <w:pStyle w:val="NormalBlock"/>
      </w:pPr>
      <w:r>
        <w:t>Si no están equipados, si no están preparados. Tengo plena confianza de que si comienzo temprano a enseñar a mis hijos la Biblia, si comienzo temprano a enseñar a mis hijos acerca de la fe, si comienzo temprano a enseñar a mis hijos acerca de sus responsabilidades hacia la iglesia, acerca de la obediencia al Señor Jesucristo, creo que si comienzo temprano con estas cosas, estarán bien equipados para elegir por sí mismos más adelante.</w:t>
      </w:r>
    </w:p>
    <w:bookmarkEnd w:id="0"/>
    <w:p w14:paraId="5C097F03" w14:textId="5E23FA64" w:rsidR="00A7291B" w:rsidRDefault="0025169D" w:rsidP="00A7291B">
      <w:pPr>
        <w:pStyle w:val="NormalBlock"/>
      </w:pPr>
      <w:r>
        <w:t>No es que estén tan adoctrinados que no sepan distinguir en cuanto a religión; ese no es el punto. Es que reconocerán con bastante facilidad el valor y la superioridad de su fe cristiana cuando y si la comparan con otra cosa.</w:t>
      </w:r>
    </w:p>
    <w:bookmarkEnd w:id="0"/>
    <w:p w14:paraId="5C097F03" w14:textId="5E23FA64" w:rsidR="00A7291B" w:rsidRDefault="0025169D" w:rsidP="00A7291B">
      <w:pPr>
        <w:pStyle w:val="NormalBlock"/>
      </w:pPr>
      <w:r>
        <w:t>Vea, mi esperanza es que mis hijos no quieran cambiar su fe. Mi esperanza siempre ha sido que mis hijos reconozcan el valor de su fe y que no la cambiaran por nada, y que incluso pudieran argumentar por qué son quienes son y en qué creen.</w:t>
      </w:r>
    </w:p>
    <w:bookmarkEnd w:id="0"/>
    <w:p w14:paraId="5C097F03" w14:textId="5E23FA64" w:rsidR="00A7291B" w:rsidRDefault="0025169D" w:rsidP="00A7291B">
      <w:pPr>
        <w:pStyle w:val="NormalBlock"/>
      </w:pPr>
      <w:r>
        <w:t>No se dejarán engañar. Así que mi exhortación para ustedes es, comiencen ahora a enseñar y a entrenar. Nunca son demasiado jóvenes para prepararlos para el tiempo en que ya no estaremos allí para enseñarles. Así que piensen a largo plazo, comiencen ahora.</w:t>
      </w:r>
    </w:p>
    <w:bookmarkEnd w:id="0"/>
    <w:p w14:paraId="5C097F03" w14:textId="5E23FA64" w:rsidR="00A7291B" w:rsidRDefault="0025169D" w:rsidP="00A7291B">
      <w:pPr>
        <w:pStyle w:val="NormalBlock"/>
      </w:pPr>
      <w:r>
        <w:t>En tercer lugar, rodéalos de buenas personas. David en la historia, no solo proveyó madera, oro, plata, y así sucesivamente, sino que también rodeó a su hijo de buenas personas, personas que pudieran añadir a su sabiduría y conocimiento.</w:t>
      </w:r>
    </w:p>
    <w:bookmarkEnd w:id="0"/>
    <w:p w14:paraId="5C097F03" w14:textId="5E23FA64" w:rsidR="00A7291B" w:rsidRDefault="0025169D" w:rsidP="00A7291B">
      <w:pPr>
        <w:pStyle w:val="NormalBlock"/>
      </w:pPr>
      <w:r>
        <w:t>En el versículo 17 de este capítulo, David ordena a los líderes que ayuden a su hijo a completar la tarea que tiene delante. Y así, en este sentido, la mala compañía corrompe las buenas costumbres, pero hay sabiduría en la multitud de consejeros, y lo que les digo a ustedes como padres, no tengan miedo de rodear a sus hijos con una multitud de buenos consejeros.</w:t>
      </w:r>
    </w:p>
    <w:bookmarkEnd w:id="0"/>
    <w:p w14:paraId="5C097F03" w14:textId="5E23FA64" w:rsidR="00A7291B" w:rsidRDefault="0025169D" w:rsidP="00A7291B">
      <w:pPr>
        <w:pStyle w:val="NormalBlock"/>
      </w:pPr>
      <w:r>
        <w:t>Uno de los trabajos que tienen los padres es crear un ambiente saludable para sus hijos. Esto no siempre es fácil, pero es muy necesario para controlar la formación de la mente y la actitud. Entonces, ¿cómo controlamos este ambiente, cómo creamos este ambiente? Bueno, este entorno, si se quiere, puede incluir la supervisión de la televisión y hoy en día de internet y las redes sociales, la música y así sucesivamente que sea adecuada.</w:t>
      </w:r>
    </w:p>
    <w:bookmarkEnd w:id="0"/>
    <w:p w14:paraId="5C097F03" w14:textId="5E23FA64" w:rsidR="00A7291B" w:rsidRDefault="0025169D" w:rsidP="00A7291B">
      <w:pPr>
        <w:pStyle w:val="NormalBlock"/>
      </w:pPr>
      <w:r>
        <w:t>Puedo recordar cuando nuestros hijos estaban creciendo y comenzando a explorar la música y los videos y cosas por el estilo, había algunas cosas que eran cuestionables, y no nos avergonzábamos de decir, no, esa película no la vamos a ver, no creemos que esta canción sea adecuada, y ellos preguntaban por qué, porque no es apropiada.</w:t>
      </w:r>
    </w:p>
    <w:bookmarkEnd w:id="0"/>
    <w:p w14:paraId="5C097F03" w14:textId="5E23FA64" w:rsidR="00A7291B" w:rsidRDefault="0025169D" w:rsidP="00A7291B">
      <w:pPr>
        <w:pStyle w:val="NormalBlock"/>
      </w:pPr>
      <w:r>
        <w:t>Y ellos dirían, ¿qué quieres decir con no adecuado? Un millón de personas están escuchando esto. Está en el número uno en la lista. Y la respuesta sería sin sonreír, no es adecuado para un joven cristiano o una joven cristiana. Podría ser adecuado para ese tipo de allá que no tiene absolutamente ninguna convicción sobre nada y que simplemente está devorando cualquier basura en la televisión o en internet, consumiendo lo que sea que le llegue. Tal vez eso esté bien para ellos, pero aquí en esta casa tú puedes elegir qué pones dentro de ti, y eso, eso no va a entrar dentro de ti.</w:t>
      </w:r>
    </w:p>
    <w:bookmarkEnd w:id="0"/>
    <w:p w14:paraId="5C097F03" w14:textId="5E23FA64" w:rsidR="00A7291B" w:rsidRDefault="0025169D" w:rsidP="00A7291B">
      <w:pPr>
        <w:pStyle w:val="NormalBlock"/>
      </w:pPr>
      <w:r>
        <w:t>Y luego, por supuesto, conocer a los amigos de sus hijos y animar a los que se portan mal a mejorar su comportamiento. Y a los buenos a que vengan más a menudo. Los padres son los guardianes.</w:t>
      </w:r>
    </w:p>
    <w:bookmarkEnd w:id="0"/>
    <w:p w14:paraId="5C097F03" w14:textId="5E23FA64" w:rsidR="00A7291B" w:rsidRDefault="0025169D" w:rsidP="00A7291B">
      <w:pPr>
        <w:pStyle w:val="NormalBlock"/>
      </w:pPr>
      <w:r>
        <w:t>Cuando alguien tocaba el timbre, queriendo entrar, un amigo o algo así, siempre tenía curiosidad ¿quién es? Ah, no es nada papá, uno de mis amigos. ¿Cuál amigo es ese? Quería ver a ese chico o quería ver a esa chica, quería echarles un vistazo.</w:t>
      </w:r>
    </w:p>
    <w:bookmarkEnd w:id="0"/>
    <w:p w14:paraId="5C097F03" w14:textId="5E23FA64" w:rsidR="00A7291B" w:rsidRDefault="0025169D" w:rsidP="00A7291B">
      <w:pPr>
        <w:pStyle w:val="NormalBlock"/>
      </w:pPr>
      <w:r>
        <w:t>Está bien, los adolescentes siempre encuentran eso tan intrusivo, "Mamá, me estás avergonzando", y qué, si te avergüenzas. Quiero saber con quién te juntas. Asegurándome de que las influencias cristianas estén bien representadas en la vida de tus hijos.</w:t>
      </w:r>
    </w:p>
    <w:bookmarkEnd w:id="0"/>
    <w:p w14:paraId="5C097F03" w14:textId="5E23FA64" w:rsidR="00A7291B" w:rsidRDefault="0025169D" w:rsidP="00A7291B">
      <w:pPr>
        <w:pStyle w:val="NormalBlock"/>
      </w:pPr>
      <w:r>
        <w:t>Sí, la asistencia regular a la iglesia, incluso si a veces es: "¡Ay, hombre, ¿tenemos que ir el domingo por la noche?" Sí. Y la participación en el grupo de jóvenes. Les digo a las personas todo el tiempo, sales con las personas con las que te juntas, y te casas con las personas con las que sales.</w:t>
      </w:r>
    </w:p>
    <w:bookmarkEnd w:id="0"/>
    <w:p w14:paraId="5C097F03" w14:textId="5E23FA64" w:rsidR="00A7291B" w:rsidRDefault="0025169D" w:rsidP="00A7291B">
      <w:pPr>
        <w:pStyle w:val="NormalBlock"/>
      </w:pPr>
      <w:r>
        <w:t>Entonces, si el 95% de tus amigos no son cristianos, hay un 95% de probabilidad de que salgas con un no cristiano, y si estás saliendo el 95% del tiempo con jóvenes o mujeres que no son cristianos, entonces hay un 95% de probabilidad de que te cases con uno de esos no cristianos, así es como funciona el mundo.</w:t>
      </w:r>
    </w:p>
    <w:bookmarkEnd w:id="0"/>
    <w:p w14:paraId="5C097F03" w14:textId="5E23FA64" w:rsidR="00A7291B" w:rsidRDefault="0025169D" w:rsidP="00A7291B">
      <w:pPr>
        <w:pStyle w:val="NormalBlock"/>
      </w:pPr>
      <w:r>
        <w:t>No pienses nunca que solo porque eres cristiano es imposible que te enamores de alguien que no es cristiano. Sucede todo el tiempo. Y, por supuesto, la educación cristiana, sabes de qué hablo, cómo moldear ese ambiente, vigilar lo que se consume, vigilar quiénes son los amigos, y si es posible, si puedes, proporcionar una educación cristiana.</w:t>
      </w:r>
    </w:p>
    <w:bookmarkEnd w:id="0"/>
    <w:p w14:paraId="5C097F03" w14:textId="5E23FA64" w:rsidR="00A7291B" w:rsidRDefault="0025169D" w:rsidP="00A7291B">
      <w:pPr>
        <w:pStyle w:val="NormalBlock"/>
      </w:pPr>
      <w:r>
        <w:t>Ahora, el factor ambiental más importante, por supuesto, es tu propio ejemplo para Cristo. Recuerda que tus hijos hacen lo que tú haces, no lo que dices. Pueden fácilmente desconectarse de lo que dices, créeme. Pueden desconectarse de eso.</w:t>
      </w:r>
    </w:p>
    <w:bookmarkEnd w:id="0"/>
    <w:p w14:paraId="5C097F03" w14:textId="5E23FA64" w:rsidR="00A7291B" w:rsidRDefault="0025169D" w:rsidP="00A7291B">
      <w:pPr>
        <w:pStyle w:val="NormalBlock"/>
      </w:pPr>
      <w:r>
        <w:t>Pero no pueden desconectarse de lo que haces. David, en este capítulo, hizo todo lo posible para rodear a su hijo con recordatorios de por qué estaba aquí, a dónde iba y cómo iba a llegar allí. Los padres no pueden obligar a sus hijos a ir a donde deben ni a hacer lo que deben.</w:t>
      </w:r>
    </w:p>
    <w:bookmarkEnd w:id="0"/>
    <w:p w14:paraId="5C097F03" w14:textId="5E23FA64" w:rsidR="00A7291B" w:rsidRDefault="0025169D" w:rsidP="00A7291B">
      <w:pPr>
        <w:pStyle w:val="NormalBlock"/>
      </w:pPr>
      <w:r>
        <w:t>Pero pueden criar a sus hijos de tal manera que, cuando sean adultos, sepan lo que deben hacer y tengan los recursos para hacerlo si eligen seguirlo. No es que si les das una educación cristiana, sea algo garantizado que la seguirán.</w:t>
      </w:r>
    </w:p>
    <w:bookmarkEnd w:id="0"/>
    <w:p w14:paraId="5C097F03" w14:textId="5E23FA64" w:rsidR="00A7291B" w:rsidRDefault="0025169D" w:rsidP="00A7291B">
      <w:pPr>
        <w:pStyle w:val="NormalBlock"/>
      </w:pPr>
      <w:r>
        <w:t>Sabemos, sabemos que eso no es cierto. ¿Cuántos jóvenes han venido de hogares cristianos maravillosos y han crecido y abandonado la fe? Sucede. El punto que estamos haciendo es que si les das esa educación cristiana, y cuando crezcan y puedan tomar su propia decisión, y eligen, quiero seguir a Cristo, sabrán cómo hacerlo.</w:t>
      </w:r>
    </w:p>
    <w:bookmarkEnd w:id="0"/>
    <w:p w14:paraId="5C097F03" w14:textId="5E23FA64" w:rsidR="00A7291B" w:rsidRDefault="0025169D" w:rsidP="00A7291B">
      <w:pPr>
        <w:pStyle w:val="NormalBlock"/>
      </w:pPr>
      <w:r>
        <w:t>¿Por qué? Porque han aprendido cómo desde una edad temprana, y ese es nuestro trabajo, padres, ese es nuestro trabajo. Tal vez otra cosa que podemos extraer de este capítulo. Así que comienza temprano, perdón, piensa a largo plazo, comienza temprano, proporciona ese ambiente, y luego número cuatro, da a tus hijos una meta alta a la cual aspirar.</w:t>
      </w:r>
    </w:p>
    <w:bookmarkEnd w:id="0"/>
    <w:p w14:paraId="5C097F03" w14:textId="5E23FA64" w:rsidR="00A7291B" w:rsidRDefault="0025169D" w:rsidP="00A7291B">
      <w:pPr>
        <w:pStyle w:val="NormalBlock"/>
      </w:pPr>
      <w:r>
        <w:t>Salomón no solo fue preparado para reinar en lugar de su padre, sino que también se le encomendó la tarea de construir un templo magnífico que su padre no pudo construir y que no llegaría a ver. Los hijos vivirán a la altura o a la baja de nuestras expectativas sobre ellos.</w:t>
      </w:r>
    </w:p>
    <w:bookmarkEnd w:id="0"/>
    <w:p w14:paraId="5C097F03" w14:textId="5E23FA64" w:rsidR="00A7291B" w:rsidRDefault="0025169D" w:rsidP="00A7291B">
      <w:pPr>
        <w:pStyle w:val="NormalBlock"/>
      </w:pPr>
      <w:r>
        <w:t>Así que apunta alto si quieres que ellos aspiren a lo alto. Si sigues diciéndole a tu hijo, no sirves para nada, no sé qué te pasa, sigues cometiendo errores, sigues menospreciándolo, ¿qué crees que va a pasar? Van a vivir a la altura de tus expectativas.</w:t>
      </w:r>
    </w:p>
    <w:bookmarkEnd w:id="0"/>
    <w:p w14:paraId="5C097F03" w14:textId="5E23FA64" w:rsidR="00A7291B" w:rsidRDefault="0025169D" w:rsidP="00A7291B">
      <w:pPr>
        <w:pStyle w:val="NormalBlock"/>
      </w:pPr>
      <w:r>
        <w:t>Recuerdo a mi madre, que ya falleció hace muchos años, y ella solía decir una cosa que cómo las madres pueden decir algo que al mismo tiempo te vuelve loco pero te inspira al mismo tiempo? Quieres decir, Oh no quiero escuchar eso otra vez pero sí, es verdad.</w:t>
      </w:r>
    </w:p>
    <w:bookmarkEnd w:id="0"/>
    <w:p w14:paraId="5C097F03" w14:textId="5E23FA64" w:rsidR="00A7291B" w:rsidRDefault="0025169D" w:rsidP="00A7291B">
      <w:pPr>
        <w:pStyle w:val="NormalBlock"/>
      </w:pPr>
      <w:r>
        <w:t>Cuando estaba decepcionado o lo que fuera, algo estaba mal, ella me decía, eres mejor que eso. Eres mejor que eso, me decía. Eres mejor que ese chico que acaba de usar una mala palabra.</w:t>
      </w:r>
    </w:p>
    <w:bookmarkEnd w:id="0"/>
    <w:p w14:paraId="5C097F03" w14:textId="5E23FA64" w:rsidR="00A7291B" w:rsidRDefault="0025169D" w:rsidP="00A7291B">
      <w:pPr>
        <w:pStyle w:val="NormalBlock"/>
      </w:pPr>
      <w:r>
        <w:t>Eres mejor que ese niño que quiso rendirse en una tarea difícil. Eres mejor que eso. Si fui desagradable con uno de mis amigos, yo era hijo único, así que no tenía hermanos ni hermanas, pero si tenía un amigo, no lo trataba bien, o si simplemente me sentía apenado porque alguien no me incluyó en algo, de cualquier manera estaría lamentándome por la casa.</w:t>
      </w:r>
    </w:p>
    <w:bookmarkEnd w:id="0"/>
    <w:p w14:paraId="5C097F03" w14:textId="5E23FA64" w:rsidR="00A7291B" w:rsidRDefault="0025169D" w:rsidP="00A7291B">
      <w:pPr>
        <w:pStyle w:val="NormalBlock"/>
      </w:pPr>
      <w:r>
        <w:t>Ella decía, eres mejor que eso, y al mismo tiempo me volvía loco cuando ella decía eso, pero también me inspiraba porque ella creía que yo era mejor que eso. Ella me decía, aunque hablaba en francés, me decía, necesitas apuntar más alto, no estás apuntando lo suficientemente alto.</w:t>
      </w:r>
    </w:p>
    <w:bookmarkEnd w:id="0"/>
    <w:p w14:paraId="5C097F03" w14:textId="5E23FA64" w:rsidR="00A7291B" w:rsidRDefault="0025169D" w:rsidP="00A7291B">
      <w:pPr>
        <w:pStyle w:val="NormalBlock"/>
      </w:pPr>
      <w:r>
        <w:t>La razón por la que te sientes como te sientes, la razón por la que estás de mal humor aquí, la razón por la que estás en desacuerdo con tu amigo o lo que sea, es porque estás apuntando demasiado bajo. Tienes que apuntar un poco más alto, eres mejor que eso.</w:t>
      </w:r>
    </w:p>
    <w:bookmarkEnd w:id="0"/>
    <w:p w14:paraId="5C097F03" w14:textId="5E23FA64" w:rsidR="00A7291B" w:rsidRDefault="0025169D" w:rsidP="00A7291B">
      <w:pPr>
        <w:pStyle w:val="NormalBlock"/>
      </w:pPr>
      <w:r>
        <w:t>Parte del sueño americano es que cada generación viva mejor que la generación anterior. Queremos que nuestros hijos tengan una mejor educación, un mejor estilo de vida, un mejor éxito que el que nosotros hemos tenido. De nuevo, yo soy un ejemplo de eso.</w:t>
      </w:r>
    </w:p>
    <w:bookmarkEnd w:id="0"/>
    <w:p w14:paraId="5C097F03" w14:textId="5E23FA64" w:rsidR="00A7291B" w:rsidRDefault="0025169D" w:rsidP="00A7291B">
      <w:pPr>
        <w:pStyle w:val="NormalBlock"/>
      </w:pPr>
      <w:r>
        <w:t>Mi abuelo llegó a Canadá en un barco en 1903, y en esos días incluso las personas que iban a Canadá, los inmigrantes que iban a Canadá, pasaban por Ellis Island, eran procesados en Ellis Island y luego iban hacia el norte a Canadá, aquellos que tenían familia en Canadá, así lo hacían en esos días.</w:t>
      </w:r>
    </w:p>
    <w:bookmarkEnd w:id="0"/>
    <w:p w14:paraId="5C097F03" w14:textId="5E23FA64" w:rsidR="00A7291B" w:rsidRDefault="0025169D" w:rsidP="00A7291B">
      <w:pPr>
        <w:pStyle w:val="NormalBlock"/>
      </w:pPr>
      <w:r>
        <w:t>Y encontré el registro donde mi abuelo firmó su nombre en 1903 en Ellis Island, Luigi Mazzalongo. Y luego tenían columnas preguntándole sobre preguntas de estado civil, bla bla bla. Y había una columna que decía, ¿qué traes contigo? ¿Qué dinero traes? Recuerda que él había cruzado el Océano Atlántico desde Italia y desde el lado este de Italia, tuvo que cruzar todo el país de Italia, y luego tomar el barco y cruzar el océano para venir a los Estados Unidos y luego a Canadá, y le preguntaron ¿cuánto dinero tienes en total? Diez dólares.</w:t>
      </w:r>
    </w:p>
    <w:bookmarkEnd w:id="0"/>
    <w:p w14:paraId="5C097F03" w14:textId="5E23FA64" w:rsidR="00A7291B" w:rsidRDefault="0025169D" w:rsidP="00A7291B">
      <w:pPr>
        <w:pStyle w:val="NormalBlock"/>
      </w:pPr>
      <w:r>
        <w:t>Diez dólares americanos. Hombre, ni siquiera iré a Edmond sin diez dólares, o a Shawnee, tal vez necesites un poco menos de dinero en Shawnee, no lo sé, pero. ¿Entiendes lo que digo? Sé que diez dólares hoy valen más que diez dólares entonces, ¿pero qué? ¿Diez dólares para dejar tu tierra natal e ir a otro país donde no conoces a nadie, con diez dólares en el bolsillo? Él, él nunca terminó la escuela, nunca tuvo un auto, nunca tuvo una casa.</w:t>
      </w:r>
    </w:p>
    <w:bookmarkEnd w:id="0"/>
    <w:p w14:paraId="5C097F03" w14:textId="5E23FA64" w:rsidR="00A7291B" w:rsidRDefault="0025169D" w:rsidP="00A7291B">
      <w:pPr>
        <w:pStyle w:val="NormalBlock"/>
      </w:pPr>
      <w:r>
        <w:t>Su mejor trabajo, su mejor trabajo, murió cuando tenía más de 80 años, su mejor trabajo fue trabajando en el ferrocarril, en el patio del ferrocarril. Quería algo mejor para sus hijos, tenía cinco hijos. Quería algo mejor para ellos y ¿sabes qué? Esos cinco hijos, todos han fallecido ahora, mi padre incluido entre esos cinco hijos, ninguno de ellos fue a la universidad.</w:t>
      </w:r>
    </w:p>
    <w:bookmarkEnd w:id="0"/>
    <w:p w14:paraId="5C097F03" w14:textId="5E23FA64" w:rsidR="00A7291B" w:rsidRDefault="0025169D" w:rsidP="00A7291B">
      <w:pPr>
        <w:pStyle w:val="NormalBlock"/>
      </w:pPr>
      <w:r>
        <w:t>Ninguno de ellos tuvo nunca una casa propia. Se necesitó otra generación más, yo, para ir a la universidad, para tener una casa propia. Para casarme y tener hijos que, con suerte, irán a la universidad. Cada generación quiere que la siguiente generación haga mejor las cosas, pero yo quiero algo mejor que solo el sueño americano para mis hijos.</w:t>
      </w:r>
    </w:p>
    <w:bookmarkEnd w:id="0"/>
    <w:p w14:paraId="5C097F03" w14:textId="5E23FA64" w:rsidR="00A7291B" w:rsidRDefault="0025169D" w:rsidP="00A7291B">
      <w:pPr>
        <w:pStyle w:val="NormalBlock"/>
      </w:pPr>
      <w:r>
        <w:t>Claro, quiero que tengan una educación y un trabajo y un hogar y una familia plenos y todas estas cosas en mayor abundancia, y el Señor ha hecho que eso suceda en mi familia. Tengo un hijo que a los 30 años tiene una familia, una casa y dos autos. A los 30 años yo dormía en el sofá de mi prima. Punto, eso es todo lo que tenía, dormir en su sofá. Tenía una guitarra, dos camisas y un par de jeans a los 30 años. Así que sí, nuestros hijos han hecho mucho mejor. Pero ¿sabes qué? Quiero más que eso. Soy como David. Quiero que mis hijos construyan un templo después de que me haya ido. Quiero que construyan un templo vivo que sea mucho mayor que cualquier sueño posible aquí en la Tierra, y estoy proveyendo los recursos para que construyan un templo espiritual.</w:t>
      </w:r>
    </w:p>
    <w:bookmarkEnd w:id="0"/>
    <w:p w14:paraId="5C097F03" w14:textId="5E23FA64" w:rsidR="00A7291B" w:rsidRDefault="0025169D" w:rsidP="00A7291B">
      <w:pPr>
        <w:pStyle w:val="NormalBlock"/>
      </w:pPr>
      <w:r>
        <w:t>Les he dado un fundamento sobre el cual edificar y ese fundamento es la fe en Dios y en Jesucristo y su palabra. Y les estoy proveyendo piedras vivas como Pedro llama a los hermanos en 1 Pedro 2:5, maestros cristianos y ancianos y amigos y compañeros con los cuales pueden construir, y les he enseñado a asegurar su templo con la piedra angular que garantizará que la estructura nunca caerá, y esa piedra angular es Jesucristo, la piedra que fue rechazada por los constructores pero que se convirtió en la misma piedra angular, Hechos 4:11.</w:t>
      </w:r>
    </w:p>
    <w:bookmarkEnd w:id="0"/>
    <w:p w14:paraId="5C097F03" w14:textId="5E23FA64" w:rsidR="00A7291B" w:rsidRDefault="0025169D" w:rsidP="00A7291B">
      <w:pPr>
        <w:pStyle w:val="NormalBlock"/>
      </w:pPr>
      <w:r>
        <w:t>Verás, como David, nosotros como padres tenemos que apuntar alto para nuestros hijos. No solo apuntamos alto en este mundo, digo que tenemos que apuntar al nivel más alto y ese es el cielo mismo. Yo apunto al cielo para mis hijos.</w:t>
      </w:r>
    </w:p>
    <w:bookmarkEnd w:id="0"/>
    <w:p w14:paraId="5C097F03" w14:textId="5E23FA64" w:rsidR="00A7291B" w:rsidRDefault="0025169D" w:rsidP="00A7291B">
      <w:pPr>
        <w:pStyle w:val="NormalBlock"/>
      </w:pPr>
      <w:r>
        <w:t>Así que necesitamos entender, si has leído sobre David y Salomón, a pesar de sus mejores esfuerzos, el éxito de David con su hijo Salomón fue una especie de mezcla. Él construyó el templo, sí, eso fue bueno.</w:t>
      </w:r>
    </w:p>
    <w:bookmarkEnd w:id="0"/>
    <w:p w14:paraId="5C097F03" w14:textId="5E23FA64" w:rsidR="00A7291B" w:rsidRDefault="0025169D" w:rsidP="00A7291B">
      <w:pPr>
        <w:pStyle w:val="NormalBlock"/>
      </w:pPr>
      <w:r>
        <w:t>Él gobernó sobre un país rico y unificado, sí, escribió literatura inspirada. Pensamos que escribió, sabemos que escribió tal vez 3,000 proverbios. Pero, Salomón terminó casándose con mujeres extranjeras, y cayó en la idolatría, y su hijo, el hijo de Salomón, el nieto de David, eventualmente dividió la nación y esta cayó en guerra civil debido a su gobierno.</w:t>
      </w:r>
    </w:p>
    <w:bookmarkEnd w:id="0"/>
    <w:p w14:paraId="5C097F03" w14:textId="5E23FA64" w:rsidR="00A7291B" w:rsidRDefault="0025169D" w:rsidP="00A7291B">
      <w:pPr>
        <w:pStyle w:val="NormalBlock"/>
      </w:pPr>
      <w:r>
        <w:t>Y al final, Salomón volvió a Dios y reconoció su necesidad de obedecer y someterse a Dios y a la palabra. No tenemos garantía con nuestros hijos. Incluso si haces todo bien, ellos aún tienen que elegir el camino que van a seguir.</w:t>
      </w:r>
    </w:p>
    <w:bookmarkEnd w:id="0"/>
    <w:p w14:paraId="5C097F03" w14:textId="5E23FA64" w:rsidR="00A7291B" w:rsidRDefault="0025169D" w:rsidP="00A7291B">
      <w:pPr>
        <w:pStyle w:val="NormalBlock"/>
      </w:pPr>
      <w:r>
        <w:t>Seamos sinceros, Adán tuvo un padre perfecto, y aun así falló. Eso siempre me trae algún tipo de consuelo mezclado de alguna manera. No podemos vivir la vida de nuestros hijos, pero podemos prepararlos para vivir buenas vidas.</w:t>
      </w:r>
    </w:p>
    <w:bookmarkEnd w:id="0"/>
    <w:p w14:paraId="5C097F03" w14:textId="5E23FA64" w:rsidR="00A7291B" w:rsidRDefault="0025169D" w:rsidP="00A7291B">
      <w:pPr>
        <w:pStyle w:val="NormalBlock"/>
      </w:pPr>
      <w:r>
        <w:t>Preparándolos para el futuro ahora, mientras son jóvenes, y proveyéndoles las personas y las experiencias que les ayudarán a llegar al cielo, no solo a salir adelante. Al final, si siguen el camino que has trazado, entonces da crédito a Dios, y si vacilan y fallan, mantente firme en tu oración por ellos, sabiendo que tus oraciones por ellos permanecerán ante Dios mucho después de que hayas dejado esta Tierra.</w:t>
      </w:r>
    </w:p>
    <w:bookmarkEnd w:id="0"/>
    <w:p w14:paraId="5C097F03" w14:textId="5E23FA64" w:rsidR="00A7291B" w:rsidRDefault="0025169D" w:rsidP="00A7291B">
      <w:pPr>
        <w:pStyle w:val="NormalBlock"/>
      </w:pPr>
      <w:r>
        <w:t>Tengo el gran consuelo de saber que la oración que hice por mi hijo hace 15 años todavía está delante de Dios, mucho después de que yo la haya olvidado, Dios no la ha olvidado, y mucho después de que yo haya muerto, todas las oraciones y súplicas que he hecho, por nuestros hijos e hijas y nuestras nueras y yernos y nuestros nietos, día tras día Elise y yo, ofreciendo oración tras oración tras oración por todas estas personas, permanecerán delante de Dios mucho después de que Elise y yo hayamos dejado esta tierra.</w:t>
      </w:r>
    </w:p>
    <w:bookmarkEnd w:id="0"/>
    <w:p w14:paraId="5C097F03" w14:textId="5E23FA64" w:rsidR="00A7291B" w:rsidRDefault="0025169D" w:rsidP="00A7291B">
      <w:pPr>
        <w:pStyle w:val="NormalBlock"/>
      </w:pPr>
      <w:r>
        <w:t>Y así que esta noche te invito a venir a orar. Si eres un hijo o una hija que se ha desviado, tal vez necesites la ayuda de Dios para alcanzar esa alta meta del Cielo. Permíteme hacer una pequeña declaración entre paréntesis aquí sobre la invitación.</w:t>
      </w:r>
    </w:p>
    <w:bookmarkEnd w:id="0"/>
    <w:p w14:paraId="5C097F03" w14:textId="5E23FA64" w:rsidR="00A7291B" w:rsidRDefault="0025169D" w:rsidP="00A7291B">
      <w:pPr>
        <w:pStyle w:val="NormalBlock"/>
      </w:pPr>
      <w:r>
        <w:t>Cuando alguien se presenta, no está prometiendo ser perfecto en el futuro. Alguien se presenta ante la invitación, no está diciendo a la iglesia, está bien, nunca más voy a equivocarme, nunca más voy a pecar, eso no es lo que están diciendo.</w:t>
      </w:r>
    </w:p>
    <w:bookmarkEnd w:id="0"/>
    <w:p w14:paraId="5C097F03" w14:textId="5E23FA64" w:rsidR="00A7291B" w:rsidRDefault="0025169D" w:rsidP="00A7291B">
      <w:pPr>
        <w:pStyle w:val="NormalBlock"/>
      </w:pPr>
      <w:r>
        <w:t>Cuando alguien se presenta, es un reconocimiento de que somos imperfectos, y en este momento particular de nuestras vidas, necesitamos ayuda adicional para lidiar con esa imperfección. Esa es la respuesta a la invitación.</w:t>
      </w:r>
    </w:p>
    <w:bookmarkEnd w:id="0"/>
    <w:p w14:paraId="5C097F03" w14:textId="5E23FA64" w:rsidR="00A7291B" w:rsidRDefault="0025169D" w:rsidP="00A7291B">
      <w:pPr>
        <w:pStyle w:val="NormalBlock"/>
      </w:pPr>
      <w:r>
        <w:t>Así que si sientes tu imperfección un poco demasiado, y necesitas el ministerio de la oración, el ánimo de los santos, entonces por favor acércate. Y si eres un padre que necesita la fortaleza de Dios para guiarte en ayudar a tus hijos a alcanzar ese alto nivel, entonces también te animamos a que vengas adelante.</w:t>
      </w:r>
    </w:p>
    <w:bookmarkEnd w:id="0"/>
    <w:p w14:paraId="5C097F03" w14:textId="5E23FA64" w:rsidR="00A7291B" w:rsidRDefault="0025169D" w:rsidP="00A7291B">
      <w:pPr>
        <w:pStyle w:val="NormalBlock"/>
      </w:pPr>
      <w:r>
        <w:t>Si estas son sus necesidades o desea ser bautizado, o afiliarse con cualquier necesidad de ministerio que pueda tener en este momento, le animamos a que se acerque ahora mientras Johnny nos guía en una canción de ánimo.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