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Totalmente dedicado</w:t>
      </w:r>
    </w:p>
    <w:p w14:paraId="670F8077" w14:textId="038F6EFB" w:rsidR="00944B2D" w:rsidRDefault="00944B2D" w:rsidP="00944B2D">
      <w:pPr>
        <w:pStyle w:val="ChapterVerse"/>
      </w:pPr>
      <w:r w:rsidRPr="00944B2D">
        <w:t>Levítico 27:1-34</w:t>
      </w:r>
    </w:p>
    <w:bookmarkEnd w:id="0"/>
    <w:p w14:paraId="5C097F03" w14:textId="5E23FA64" w:rsidR="00A7291B" w:rsidRDefault="0025169D" w:rsidP="00A7291B">
      <w:pPr>
        <w:pStyle w:val="NormalBlock"/>
      </w:pPr>
      <w:r>
        <w:t>¿Alguna vez has tenido el "impulso" de hacer una buena obra o de dar a una causa especial? Por ejemplo, ves los rostros de niños pobres en un país devastado por la guerra y te conmueves para enviar una donación que los ayude. O escuchas la historia de un misionero que va a predicar el evangelio en una tierra lejana y sientes la necesidad de apoyar su obra de alguna manera. Este impulso de ayudar, de dar, de sacrificarse está grabado en nuestras almas por Dios porque fuimos hechos a Su imagen y la Biblia nos dice una y otra vez cómo Dios se conmueve por amor y compasión para rescatar y ayudar a Su pueblo (Porque de tal manera amó Dios al mundo...). No es de extrañar entonces que, como Su creación, también estemos sujetos a el mismo tipo de impulsos benevolentes y sacrificiales.</w:t>
      </w:r>
    </w:p>
    <w:bookmarkEnd w:id="0"/>
    <w:p w14:paraId="5C097F03" w14:textId="5E23FA64" w:rsidR="00A7291B" w:rsidRDefault="0025169D" w:rsidP="00A7291B">
      <w:pPr>
        <w:pStyle w:val="NormalBlock"/>
      </w:pPr>
      <w:r>
        <w:t>Como cristianos experimentamos estos mismos tipos de sentimientos (ayudar o servir) con respecto a los demás, pero también tenemos un deseo adicional que no comparten los incrédulos y es el impulso de dar a Dios. Esta es una faceta muy importante de nuestra naturaleza espiritual y una que Dios usa para ayudarnos a madurar en Cristo. Un ejemplo de esto fue el conjunto de reglas usadas para guiar al pueblo de Dios cuando eran "movidos" a dar algo a Dios. Estas se dieron para que una persona no inadvertidamente:</w:t>
      </w:r>
    </w:p>
    <w:bookmarkEnd w:id="0"/>
    <w:p w14:paraId="2EC75E3D" w14:textId="41EDDCE5" w:rsidR="008A3F75" w:rsidRDefault="00932373" w:rsidP="001E1588">
      <w:pPr>
        <w:pStyle w:val="NormalBlock"/>
        <w:numPr>
          <w:ilvl w:val="0"/>
          <w:numId w:val="199"/>
        </w:numPr>
      </w:pPr>
      <w:r w:rsidRPr="00932373">
        <w:t>Insultar a Dios dando lo incorrecto o dando de una manera incorrecta.</w:t>
      </w:r>
    </w:p>
    <w:bookmarkEnd w:id="0"/>
    <w:p w14:paraId="2EC75E3D" w14:textId="41EDDCE5" w:rsidR="008A3F75" w:rsidRDefault="00932373" w:rsidP="001E1588">
      <w:pPr>
        <w:pStyle w:val="NormalBlock"/>
        <w:numPr>
          <w:ilvl w:val="0"/>
          <w:numId w:val="199"/>
        </w:numPr>
      </w:pPr>
      <w:r w:rsidRPr="00932373">
        <w:t>Ofender a Dios prometiendo un regalo o servicio que tendría que ser retirado porque estaba más allá de la capacidad de la persona para realmente dar.</w:t>
      </w:r>
    </w:p>
    <w:bookmarkEnd w:id="0"/>
    <w:bookmarkEnd w:id="0"/>
    <w:p w14:paraId="5C097F03" w14:textId="5E23FA64" w:rsidR="00A7291B" w:rsidRDefault="0025169D" w:rsidP="00A7291B">
      <w:pPr>
        <w:pStyle w:val="NormalBlock"/>
      </w:pPr>
      <w:r>
        <w:t>Me gustaría repasar algunas de estas reglas para guiar los impulsos de dar que tenemos hoy.</w:t>
      </w:r>
    </w:p>
    <w:p w14:paraId="6ABE7781" w14:textId="77777777" w:rsidR="00227BF5" w:rsidRDefault="00227BF5" w:rsidP="00227BF5">
      <w:pPr>
        <w:pStyle w:val="Heading2"/>
      </w:pPr>
      <w:r>
        <w:t>Diezmar en el Antiguo Testamento - Levítico 27:1-34</w:t>
      </w:r>
    </w:p>
    <w:bookmarkEnd w:id="0"/>
    <w:bookmarkEnd w:id="0"/>
    <w:p w14:paraId="5C097F03" w14:textId="5E23FA64" w:rsidR="00A7291B" w:rsidRDefault="0025169D" w:rsidP="00A7291B">
      <w:pPr>
        <w:pStyle w:val="NormalBlock"/>
      </w:pPr>
      <w:r>
        <w:t>En Levítico, Moisés expone las diversas leyes y regulaciones que guiaban a una persona cuando elegía dar algo o dedicar algo al Señor. Por ejemplo, había:</w:t>
      </w:r>
    </w:p>
    <w:p w14:paraId="27FB83DB" w14:textId="77777777" w:rsidR="00227BF5" w:rsidRDefault="00227BF5" w:rsidP="00227BF5">
      <w:pPr>
        <w:pStyle w:val="Heading3"/>
      </w:pPr>
      <w:r>
        <w:t>1. El diezmo de la tierra y los animales</w:t>
      </w:r>
    </w:p>
    <w:bookmarkEnd w:id="0"/>
    <w:bookmarkEnd w:id="0"/>
    <w:p w14:paraId="7E1F9BC8" w14:textId="7BE2687A" w:rsidR="00A7291B" w:rsidRPr="007C2DD5" w:rsidRDefault="0025169D" w:rsidP="007C2DD5">
      <w:pPr>
        <w:pStyle w:val="Quote"/>
      </w:pPr>
      <w:r>
        <w:t>²⁰ Entonces hizo Jacob un voto, diciendo: Si Dios está conmigo y me guarda en este camino en que voy, y me da alimento para comer y ropa para vestir, ²¹ y vuelvo sano y salvo a casa de mi padre, entonces el Señor será mi Dios. ²² Y esta piedra que he puesto por señal será casa de Dios; y de todo lo que me des, te daré el diezmo.</w:t>
      </w:r>
    </w:p>
    <w:bookmarkEnd w:id="0"/>
    <w:p w14:paraId="44687C10" w14:textId="5FB066C6" w:rsidR="009C22C1" w:rsidRDefault="009C22C1" w:rsidP="00C35B22">
      <w:pPr>
        <w:pStyle w:val="BibleVerseCite"/>
      </w:pPr>
      <w:r w:rsidRPr="007C2DD5">
        <w:t>- Génesis 28:20-22</w:t>
      </w:r>
    </w:p>
    <w:bookmarkEnd w:id="0"/>
    <w:p w14:paraId="255668C9" w14:textId="77777777" w:rsidR="00A7291B" w:rsidRDefault="0025169D" w:rsidP="00A7291B">
      <w:pPr>
        <w:pStyle w:val="PadTop24"/>
      </w:pPr>
      <w:r>
        <w:t>Dios requería una décima parte de los productos y animales como una ofrenda primera de la tierra. La idea era que si una persona daba la primera décima parte, entonces el noventa por ciento que conservaba sería bendecido para su uso. La primera décima parte no podía ser dedicada ni consagrada a Dios porque Él ya la reclamaba. Era deber del hombre darla; no se ofrecía como un regalo. En Israel, la primera décima parte se usaba para mantener el lugar de adoración, apoyar a los ministros de Dios y atender las necesidades de los pobres. Estas cosas podían darse tal cual eran o su valor en efectivo más una quinta parte se daba en su lugar.</w:t>
      </w:r>
    </w:p>
    <w:p w14:paraId="27FB83DB" w14:textId="77777777" w:rsidR="00227BF5" w:rsidRDefault="00227BF5" w:rsidP="00227BF5">
      <w:pPr>
        <w:pStyle w:val="Heading3"/>
      </w:pPr>
      <w:r>
        <w:t>2. La ofrenda de los primogénitos</w:t>
      </w:r>
    </w:p>
    <w:bookmarkEnd w:id="0"/>
    <w:bookmarkEnd w:id="0"/>
    <w:p w14:paraId="5C097F03" w14:textId="5E23FA64" w:rsidR="00A7291B" w:rsidRDefault="0025169D" w:rsidP="00A7291B">
      <w:pPr>
        <w:pStyle w:val="NormalBlock"/>
      </w:pPr>
      <w:r>
        <w:t>Esto se hizo en memoria del tiempo cuando Dios perdonó al primogénito de los judíos pero destruyó a todo primogénito egipcio. Esta acción finalmente movió al faraón a liberar a los judíos de la esclavitud egipcia. El Señor entonces requirió que cada primogénito varón judío fuera dedicado a Él de ahí en adelante. En otras palabras, todo primogénito varón pertenecía automáticamente a Dios, y no podía ser dado ni ofrecido. De la misma manera que daban el diezmo de su tierra y animales, los judíos daban un regalo en efectivo como forma de redimir a cada primogénito.</w:t>
      </w:r>
    </w:p>
    <w:bookmarkEnd w:id="0"/>
    <w:p w14:paraId="5C097F03" w14:textId="5E23FA64" w:rsidR="00A7291B" w:rsidRDefault="0025169D" w:rsidP="00A7291B">
      <w:pPr>
        <w:pStyle w:val="NormalBlock"/>
      </w:pPr>
      <w:r>
        <w:t>Se dio un tercer conjunto de reglas concernientes a...</w:t>
      </w:r>
    </w:p>
    <w:p w14:paraId="27FB83DB" w14:textId="77777777" w:rsidR="00227BF5" w:rsidRDefault="00227BF5" w:rsidP="00227BF5">
      <w:pPr>
        <w:pStyle w:val="Heading3"/>
      </w:pPr>
      <w:r>
        <w:t>3. Las ofrendas votivas</w:t>
      </w:r>
    </w:p>
    <w:bookmarkEnd w:id="0"/>
    <w:bookmarkEnd w:id="0"/>
    <w:p w14:paraId="5C097F03" w14:textId="5E23FA64" w:rsidR="00A7291B" w:rsidRDefault="0025169D" w:rsidP="00A7291B">
      <w:pPr>
        <w:pStyle w:val="NormalBlock"/>
      </w:pPr>
      <w:r>
        <w:t>En Levítico 27, Moisés explica que hubo ocasiones en que los judíos querían dar más que los diezmos, más de lo que Dios requería como suyo. Su gratitud y alegría los movían a ofrecer algo o a alguien a Dios para Su uso. Esto podía ser producto o animales. También podía ser un hijo, una esposa o la casa de una persona.</w:t>
      </w:r>
    </w:p>
    <w:bookmarkEnd w:id="0"/>
    <w:p w14:paraId="5C097F03" w14:textId="5E23FA64" w:rsidR="00A7291B" w:rsidRDefault="0025169D" w:rsidP="00A7291B">
      <w:pPr>
        <w:pStyle w:val="NormalBlock"/>
      </w:pPr>
      <w:r>
        <w:t>En Levítico 27, Moisés estableció un valor monetario para estos, de modo que una persona, en un arrebato de entusiasmo espiritual, que hubiera consagrado un hijo o su casa al Señor, pudiera sustituirlo por un donativo en efectivo.</w:t>
      </w:r>
    </w:p>
    <w:bookmarkEnd w:id="0"/>
    <w:p w14:paraId="7E1F9BC8" w14:textId="7BE2687A" w:rsidR="00A7291B" w:rsidRPr="007C2DD5" w:rsidRDefault="0025169D" w:rsidP="007C2DD5">
      <w:pPr>
        <w:pStyle w:val="Quote"/>
      </w:pPr>
      <w:r>
        <w:t>¹ El Señor habló a Moisés, diciendo: ² Habla a los hijos de Israel y diles: «Cuando un hombre haga un voto difícil de cumplir, él será evaluado según tu valuación de personas pertenecientes al Señor. ³ Si tu valuación es de varón de veinte hasta sesenta años, entonces tu valuación será de cincuenta siclos de plata, según el siclo del santuario.</w:t>
      </w:r>
    </w:p>
    <w:bookmarkEnd w:id="0"/>
    <w:p w14:paraId="44687C10" w14:textId="5FB066C6" w:rsidR="009C22C1" w:rsidRDefault="009C22C1" w:rsidP="00C35B22">
      <w:pPr>
        <w:pStyle w:val="BibleVerseCite"/>
      </w:pPr>
      <w:r w:rsidRPr="007C2DD5">
        <w:t>- Levítico 27:1-3</w:t>
      </w:r>
    </w:p>
    <w:bookmarkEnd w:id="0"/>
    <w:p w14:paraId="255668C9" w14:textId="77777777" w:rsidR="00A7291B" w:rsidRDefault="0025169D" w:rsidP="00A7291B">
      <w:pPr>
        <w:pStyle w:val="PadTop24"/>
      </w:pPr>
      <w:r>
        <w:t>De esta manera, una persona podía experimentar tanto la alegría de dar algo precioso (o "difícil" como en la versión NAS) al Señor y al mismo tiempo conservar la vida y la posesión de su ofrenda. Al ofrecer el valor de lo prometido, ofrecía vicariamente la cosa o persona misma. Esto proporcionaba pautas y protección para el deseo natural de los creyentes de dar algo precioso al Señor, algo más allá de lo requerido. Para quien quería ir la "segunda milla" en su dar, Dios le mostraba cómo hacerlo correctamente.</w:t>
      </w:r>
    </w:p>
    <w:bookmarkEnd w:id="0"/>
    <w:p w14:paraId="5C097F03" w14:textId="5E23FA64" w:rsidR="00A7291B" w:rsidRDefault="0025169D" w:rsidP="00A7291B">
      <w:pPr>
        <w:pStyle w:val="NormalBlock"/>
      </w:pPr>
      <w:r>
        <w:t>Ahora bien, había otro conjunto de regulaciones que proporcionaban instrucciones para el nivel más dedicado de dar...</w:t>
      </w:r>
    </w:p>
    <w:p w14:paraId="27FB83DB" w14:textId="77777777" w:rsidR="00227BF5" w:rsidRDefault="00227BF5" w:rsidP="00227BF5">
      <w:pPr>
        <w:pStyle w:val="Heading3"/>
      </w:pPr>
      <w:r>
        <w:t>4. El voto u ofrenda del "Santísimo"</w:t>
      </w:r>
    </w:p>
    <w:bookmarkEnd w:id="0"/>
    <w:bookmarkEnd w:id="0"/>
    <w:p w14:paraId="5C097F03" w14:textId="5E23FA64" w:rsidR="00A7291B" w:rsidRDefault="0025169D" w:rsidP="00A7291B">
      <w:pPr>
        <w:pStyle w:val="NormalBlock"/>
      </w:pPr>
      <w:r>
        <w:t>El "cherem" eran aquellas cosas consagradas o ofrecidas a Dios para las cuales no quedaba poder de redención, eran "sumamente santas". En otras palabras, cosas tan absolutamente dedicadas a Dios que no podían ser cambiadas ni sustituidas con dinero, ni recuperadas (bajo pena de muerte). Cuando una persona ofrecía tal don al Señor, era:</w:t>
      </w:r>
    </w:p>
    <w:bookmarkEnd w:id="0"/>
    <w:p w14:paraId="2EC75E3D" w14:textId="41EDDCE5" w:rsidR="008A3F75" w:rsidRDefault="00932373" w:rsidP="001E1588">
      <w:pPr>
        <w:pStyle w:val="NormalBlock"/>
        <w:numPr>
          <w:ilvl w:val="0"/>
          <w:numId w:val="199"/>
        </w:numPr>
      </w:pPr>
      <w:r w:rsidRPr="00932373">
        <w:t>Destruido en el altar del sacrificio si era un animal o producto.</w:t>
      </w:r>
    </w:p>
    <w:bookmarkEnd w:id="0"/>
    <w:p w14:paraId="2EC75E3D" w14:textId="41EDDCE5" w:rsidR="008A3F75" w:rsidRDefault="00932373" w:rsidP="001E1588">
      <w:pPr>
        <w:pStyle w:val="NormalBlock"/>
        <w:numPr>
          <w:ilvl w:val="0"/>
          <w:numId w:val="199"/>
        </w:numPr>
      </w:pPr>
      <w:r w:rsidRPr="00932373">
        <w:t>Totalmente entregado al servicio del Señor si era una persona. Por ejemplo, Ana dedicó a Samuel al Señor y lo entregó al servicio del sacerdote Elí de por vida cuando él era apenas un niño pequeño. Al hacer esto, ella estaba renunciando a su "seguridad" futura.</w:t>
      </w:r>
    </w:p>
    <w:bookmarkEnd w:id="0"/>
    <w:bookmarkEnd w:id="0"/>
    <w:p w14:paraId="5C097F03" w14:textId="5E23FA64" w:rsidR="00A7291B" w:rsidRDefault="0025169D" w:rsidP="00A7291B">
      <w:pPr>
        <w:pStyle w:val="NormalBlock"/>
      </w:pPr>
      <w:r>
        <w:t>La ofrenda "más santa" era el acto supremo de la voluntad al entregar a Dios la posesión completa de algo que poseías, sin posibilidad de redimirlo ni usarlo nuevamente. A través de estos diezmos, dedicaciones de primogénitos, ofrendas votivas y ofrendas más santas, los judíos progresaron en su comprensión de tres ideas muy importantes:</w:t>
      </w:r>
    </w:p>
    <w:bookmarkEnd w:id="0"/>
    <w:p w14:paraId="528DD780" w14:textId="604C58E7" w:rsidR="00FB4BCD" w:rsidRDefault="00FB4BCD" w:rsidP="001E1588">
      <w:pPr>
        <w:pStyle w:val="NormalBlock"/>
        <w:numPr>
          <w:ilvl w:val="0"/>
          <w:numId w:val="201"/>
        </w:numPr>
      </w:pPr>
      <w:r>
        <w:t>Dios creó y es dueño de todas las cosas.</w:t>
      </w:r>
    </w:p>
    <w:bookmarkEnd w:id="0"/>
    <w:p w14:paraId="528DD780" w14:textId="604C58E7" w:rsidR="00FB4BCD" w:rsidRDefault="00FB4BCD" w:rsidP="001E1588">
      <w:pPr>
        <w:pStyle w:val="NormalBlock"/>
        <w:numPr>
          <w:ilvl w:val="0"/>
          <w:numId w:val="201"/>
        </w:numPr>
      </w:pPr>
      <w:r>
        <w:t>Su cercanía a Dios aumentaba a medida que practicaban el ejercicio espiritual de dar; había un proceso para ello:Primero le daban lo que se les mandaba, los diezmos y primogénitos: sumisión básica.</w:t>
      </w:r>
    </w:p>
    <w:bookmarkEnd w:id="0"/>
    <w:p w14:paraId="528DD780" w14:textId="604C58E7" w:rsidR="00FB4BCD" w:rsidRDefault="00FB4BCD" w:rsidP="001E1588">
      <w:pPr>
        <w:pStyle w:val="NormalBlock"/>
        <w:numPr>
          <w:ilvl w:val="0"/>
          <w:numId w:val="201"/>
        </w:numPr>
      </w:pPr>
      <w:r>
        <w:t>Luego daban una cantidad simbólica basada en lo que les quedaba: ofrendas votivas: sacrificio.</w:t>
      </w:r>
    </w:p>
    <w:bookmarkEnd w:id="0"/>
    <w:p w14:paraId="528DD780" w14:textId="604C58E7" w:rsidR="00FB4BCD" w:rsidRDefault="00FB4BCD" w:rsidP="001E1588">
      <w:pPr>
        <w:pStyle w:val="NormalBlock"/>
        <w:numPr>
          <w:ilvl w:val="0"/>
          <w:numId w:val="201"/>
        </w:numPr>
      </w:pPr>
      <w:r>
        <w:t>Después ofrecían reducir la porción que les quedaba renunciando totalmente a algo que poseían. Por ejemplo, al dar totalmente un animal para destrucción en sacrificio en lugar de un valor en efectivo, perdían todo el valor y el ingreso potencial de esa posesión. Cuando hacían algo "Sumamente Santo" para el Señor, se empobrecían, arriesgaban la seguridad económica para hacerlo. Se entregaban a Dios. Así, su dar los llevaba a través de tres etapas de crecimiento espiritual: sumisión, sacrificio y entrega.</w:t>
      </w:r>
    </w:p>
    <w:bookmarkEnd w:id="0"/>
    <w:p w14:paraId="528DD780" w14:textId="604C58E7" w:rsidR="00FB4BCD" w:rsidRDefault="00FB4BCD" w:rsidP="001E1588">
      <w:pPr>
        <w:pStyle w:val="NormalBlock"/>
        <w:numPr>
          <w:ilvl w:val="0"/>
          <w:numId w:val="201"/>
        </w:numPr>
      </w:pPr>
      <w:r>
        <w:t>Había un límite para la cercanía, porque había un límite para el dar. Si ser uno con Dios requería darlo todo, ¿cómo se podía lograr? Por más que quisieras dar, dedicar como "Sumamente Santo", aún tenías que vivir, comer y cuidar a tu familia.</w:t>
      </w:r>
    </w:p>
    <w:bookmarkEnd w:id="0"/>
    <w:bookmarkEnd w:id="0"/>
    <w:p w14:paraId="5C097F03" w14:textId="5E23FA64" w:rsidR="00A7291B" w:rsidRDefault="0025169D" w:rsidP="00A7291B">
      <w:pPr>
        <w:pStyle w:val="NormalBlock"/>
      </w:pPr>
      <w:r>
        <w:t>Al final, la persona que anhelaba la santidad completa y la dedicación a través de este método aprendió que siempre estaba fuera de alcance. Sí, Dios poseía todo; sí, el hombre quería estar totalmente dedicado a Dios, pero en toda práctica, era imposible lograrlo de esta manera. En esencia, una persona tendría que renunciar a su hogar, propiedad, todo su ganado, y entregar a su familia para el servicio. ¡Y aun así él mismo tenía que comer y sobrevivir!</w:t>
      </w:r>
    </w:p>
    <w:bookmarkEnd w:id="0"/>
    <w:p w14:paraId="5C097F03" w14:textId="5E23FA64" w:rsidR="00A7291B" w:rsidRDefault="0025169D" w:rsidP="00A7291B">
      <w:pPr>
        <w:pStyle w:val="NormalBlock"/>
      </w:pPr>
      <w:r>
        <w:t>Estas reglas y este sistema solo despertaron el apetito por la devoción personal a Dios, pero no lo satisfacían. La capacidad de estar completamente dedicado a Dios de manera física y espiritual solo se hizo posible con la venida de Jesucristo a este mundo.</w:t>
      </w:r>
    </w:p>
    <w:p w14:paraId="6ABE7781" w14:textId="77777777" w:rsidR="00227BF5" w:rsidRDefault="00227BF5" w:rsidP="00227BF5">
      <w:pPr>
        <w:pStyle w:val="Heading2"/>
      </w:pPr>
      <w:r>
        <w:t>Totalmente dedicado a través de Cristo</w:t>
      </w:r>
    </w:p>
    <w:bookmarkEnd w:id="0"/>
    <w:bookmarkEnd w:id="0"/>
    <w:p w14:paraId="5C097F03" w14:textId="5E23FA64" w:rsidR="00A7291B" w:rsidRDefault="0025169D" w:rsidP="00A7291B">
      <w:pPr>
        <w:pStyle w:val="NormalBlock"/>
      </w:pPr>
      <w:r>
        <w:t>Pablo describe este proceso de dedicación completa en su carta a los Romanos. El apóstol no solo dice que es posible, sino que en realidad insta a sus lectores a hacer de sus vidas un sacrificio que sea "totalmente consagrado" o santísimo para Dios:</w:t>
      </w:r>
    </w:p>
    <w:bookmarkEnd w:id="0"/>
    <w:p w14:paraId="7E1F9BC8" w14:textId="7BE2687A" w:rsidR="00A7291B" w:rsidRPr="007C2DD5" w:rsidRDefault="0025169D" w:rsidP="007C2DD5">
      <w:pPr>
        <w:pStyle w:val="Quote"/>
      </w:pPr>
      <w:r>
        <w:t>Por consiguiente, hermanos, os ruego por las misericordias de Dios que presentéis vuestros cuerpos como sacrificio vivo y santo, aceptable a Dios, que es vuestro culto racional.</w:t>
      </w:r>
    </w:p>
    <w:bookmarkEnd w:id="0"/>
    <w:p w14:paraId="44687C10" w14:textId="5FB066C6" w:rsidR="009C22C1" w:rsidRDefault="009C22C1" w:rsidP="00C35B22">
      <w:pPr>
        <w:pStyle w:val="BibleVerseCite"/>
      </w:pPr>
      <w:r w:rsidRPr="007C2DD5">
        <w:t>- Romanos 12:1</w:t>
      </w:r>
    </w:p>
    <w:bookmarkEnd w:id="0"/>
    <w:p w14:paraId="255668C9" w14:textId="77777777" w:rsidR="00A7291B" w:rsidRDefault="0025169D" w:rsidP="00A7291B">
      <w:pPr>
        <w:pStyle w:val="PadTop24"/>
      </w:pPr>
      <w:r>
        <w:t>Hoy, Dios va más allá de las reglas y regulaciones del Antiguo Testamento respecto a los diezmos, primogénitos, ofrendas y ofrendas santísimas. Él declara claramente que lo que quiere no es el diez por ciento; ni un hijo primogénito; ni siquiera el sacrificio completo de una porción de tu riqueza. Hoy, Dios te quiere a ti, ¡completamente! Está dispuesto a ofrecerte algo que no era posible en los tiempos del Antiguo Testamento: una relación íntima con Él mismo; pero requiere que te ofrezcas a ti mismo como un sacrificio "santísimo" para recibir este privilegio. El problema aquí es que, aun si estuvieras dispuesto a hacer esto, no eres un candidato digno. Verás, los sacrificios "totalmente dedicados" al Señor debían ser sin defecto ni mancha para ser aceptables. Un rápido repaso de nuestras vidas y acciones mostrará que estamos lejos de ser puros y sin defecto.</w:t>
      </w:r>
    </w:p>
    <w:bookmarkEnd w:id="0"/>
    <w:p w14:paraId="5C097F03" w14:textId="5E23FA64" w:rsidR="00A7291B" w:rsidRDefault="0025169D" w:rsidP="00A7291B">
      <w:pPr>
        <w:pStyle w:val="NormalBlock"/>
      </w:pPr>
      <w:r>
        <w:t>Afortunadamente, Dios provee un sacrificio digno en nuestro lugar a través de Jesucristo. Pablo explica esto en Romanos 5:8 cuando dice,</w:t>
      </w:r>
    </w:p>
    <w:bookmarkEnd w:id="0"/>
    <w:p w14:paraId="7E1F9BC8" w14:textId="7BE2687A" w:rsidR="00A7291B" w:rsidRPr="007C2DD5" w:rsidRDefault="0025169D" w:rsidP="007C2DD5">
      <w:pPr>
        <w:pStyle w:val="Quote"/>
      </w:pPr>
      <w:r>
        <w:t>Pero Dios demuestra su amor para con nosotros, en que siendo aún pecadores, Cristo murió por nosotros.</w:t>
      </w:r>
    </w:p>
    <w:bookmarkEnd w:id="0"/>
    <w:p w14:paraId="44687C10" w14:textId="5FB066C6" w:rsidR="009C22C1" w:rsidRDefault="009C22C1" w:rsidP="00C35B22">
      <w:pPr>
        <w:pStyle w:val="BibleVerseCite"/>
      </w:pPr>
      <w:r w:rsidRPr="007C2DD5">
        <w:t>- Romanos 5:8</w:t>
      </w:r>
    </w:p>
    <w:bookmarkEnd w:id="0"/>
    <w:p w14:paraId="255668C9" w14:textId="77777777" w:rsidR="00A7291B" w:rsidRDefault="0025169D" w:rsidP="00A7291B">
      <w:pPr>
        <w:pStyle w:val="PadTop24"/>
      </w:pPr>
      <w:r>
        <w:t>Al ofrecer Su vida perfecta en la cruz, Cristo hace posible aquello que la humanidad ha buscado durante tanto tiempo: la unidad con Dios mediante una ofrenda completa de sí mismo. Al cumplir el requisito de un sacrificio perfecto, Cristo ha hecho posible que nos presentemos ante Dios y hagamos una ofrenda "muy santa" de nosotros mismos. Ahora bien, en el Antiguo Testamento, las ofrendas "muy santas" eran completamente destruidas o completamente dedicadas al servicio de Dios. En el Nuevo Testamento, cuando nos presentamos como una ofrenda "muy santa" al Señor, hacemos ambas cosas:</w:t>
      </w:r>
    </w:p>
    <w:bookmarkEnd w:id="0"/>
    <w:p w14:paraId="5C097F03" w14:textId="5E23FA64" w:rsidR="00A7291B" w:rsidRDefault="0025169D" w:rsidP="00A7291B">
      <w:pPr>
        <w:pStyle w:val="NormalBlock"/>
      </w:pPr>
      <w:r>
        <w:t>A. Estamos completamente destruidos porque la Biblia dice que a través del bautismo experimentamos la muerte de nuestro viejo hombre de pecado.</w:t>
      </w:r>
    </w:p>
    <w:bookmarkEnd w:id="0"/>
    <w:p w14:paraId="7E1F9BC8" w14:textId="7BE2687A" w:rsidR="00A7291B" w:rsidRPr="007C2DD5" w:rsidRDefault="0025169D" w:rsidP="007C2DD5">
      <w:pPr>
        <w:pStyle w:val="Quote"/>
      </w:pPr>
      <w:r>
        <w:t>³ ¿O no sabéis que todos los que hemos sido bautizados en Cristo Jesús, hemos sido bautizados en su muerte? ⁴ Por tanto, hemos sido sepultados con Él por medio del bautismo para muerte, a fin de que como Cristo resucitó de entre los muertos por la gloria del Padre, así también nosotros andemos en novedad de vida.</w:t>
      </w:r>
    </w:p>
    <w:bookmarkEnd w:id="0"/>
    <w:p w14:paraId="44687C10" w14:textId="5FB066C6" w:rsidR="009C22C1" w:rsidRDefault="009C22C1" w:rsidP="00C35B22">
      <w:pPr>
        <w:pStyle w:val="BibleVerseCite"/>
      </w:pPr>
      <w:r w:rsidRPr="007C2DD5">
        <w:t>- Romanos 6:3-4a</w:t>
      </w:r>
    </w:p>
    <w:bookmarkEnd w:id="0"/>
    <w:p w14:paraId="255668C9" w14:textId="77777777" w:rsidR="00A7291B" w:rsidRDefault="0025169D" w:rsidP="00A7291B">
      <w:pPr>
        <w:pStyle w:val="PadTop24"/>
      </w:pPr>
      <w:r>
        <w:t>No solo estamos completamente destruidos,</w:t>
      </w:r>
    </w:p>
    <w:bookmarkEnd w:id="0"/>
    <w:p w14:paraId="5C097F03" w14:textId="5E23FA64" w:rsidR="00A7291B" w:rsidRDefault="0025169D" w:rsidP="00A7291B">
      <w:pPr>
        <w:pStyle w:val="NormalBlock"/>
      </w:pPr>
      <w:r>
        <w:t>B. También estamos completamente dedicados a una nueva vida, una vida unida a Dios a través de Cristo.</w:t>
      </w:r>
    </w:p>
    <w:bookmarkEnd w:id="0"/>
    <w:p w14:paraId="7E1F9BC8" w14:textId="7BE2687A" w:rsidR="00A7291B" w:rsidRPr="007C2DD5" w:rsidRDefault="0025169D" w:rsidP="007C2DD5">
      <w:pPr>
        <w:pStyle w:val="Quote"/>
      </w:pPr>
      <w:r>
        <w:t>⁴ Por tanto, hemos sido sepultados con Él por medio del bautismo para muerte, a fin de que como Cristo resucitó de entre los muertos por la gloria del Padre, así también nosotros andemos en novedad de vida. ⁵ Porque si hemos sido unidos a Él en la semejanza de su muerte, ciertamente lo seremos también en la semejanza de su resurrección,</w:t>
      </w:r>
    </w:p>
    <w:bookmarkEnd w:id="0"/>
    <w:p w14:paraId="44687C10" w14:textId="5FB066C6" w:rsidR="009C22C1" w:rsidRDefault="009C22C1" w:rsidP="00C35B22">
      <w:pPr>
        <w:pStyle w:val="BibleVerseCite"/>
      </w:pPr>
      <w:r w:rsidRPr="007C2DD5">
        <w:t>- Romanos 6:4b-5</w:t>
      </w:r>
    </w:p>
    <w:bookmarkEnd w:id="0"/>
    <w:p w14:paraId="255668C9" w14:textId="77777777" w:rsidR="00A7291B" w:rsidRDefault="0025169D" w:rsidP="00A7291B">
      <w:pPr>
        <w:pStyle w:val="PadTop24"/>
      </w:pPr>
      <w:r>
        <w:t>Además de esto, tenemos el privilegio y la alegría de hacer una ofrenda "muy santa" de nosotros mismos cada día renovando nuestra fe en Cristo mediante la obediencia y el servicio en Su nombre. Esto es algo que los judíos ni siquiera podían imaginar. La presentación continua de nosotros mismos como sacrificios totalmente dedicados a Dios cada día, ¡para siempre! Lo que ellos no pudieron lograr ni una sola vez, nosotros, como cristianos, podemos hacerlo cada día de nuestras vidas por medio de la fe en Jesucristo. ¡Oh, qué gozo, oh qué gracia, oh cuán bendecidos somos en Cristo. Amén!</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Les he dado algo de información de fondo sobre la dedicación de las cosas que hacemos a Dios porque a menudo se nos requiere o se nos mueve a ofrecernos al Señor a través de nuestro servicio a Su iglesia. En este día, cada uno de nosotros tiene la oportunidad de entrar en una relación más íntima con Dios mediante su servicio tangible a Su iglesia. No se quede fuera, no se detenga por ninguna razón. Hoy el Señor le está llamando a un compromiso más profundo y pleno de seguirle.</w:t>
      </w:r>
    </w:p>
    <w:bookmarkEnd w:id="0"/>
    <w:p w14:paraId="5C097F03" w14:textId="5E23FA64" w:rsidR="00A7291B" w:rsidRDefault="0025169D" w:rsidP="00A7291B">
      <w:pPr>
        <w:pStyle w:val="NormalBlock"/>
      </w:pPr>
      <w:r>
        <w:t>Así que hago varias invitaciones en Su nombre:</w:t>
      </w:r>
    </w:p>
    <w:bookmarkEnd w:id="0"/>
    <w:p w14:paraId="528DD780" w14:textId="604C58E7" w:rsidR="00FB4BCD" w:rsidRDefault="00FB4BCD" w:rsidP="001E1588">
      <w:pPr>
        <w:pStyle w:val="NormalBlock"/>
        <w:numPr>
          <w:ilvl w:val="0"/>
          <w:numId w:val="202"/>
        </w:numPr>
      </w:pPr>
      <w:r>
        <w:t>Si no has confesado tu fe públicamente, te has arrepentido sinceramente, has sido bautizado correctamente (por inmersión), por favor confiesa tu fe en Él ahora, y sé salvo.</w:t>
      </w:r>
    </w:p>
    <w:bookmarkEnd w:id="0"/>
    <w:p w14:paraId="528DD780" w14:textId="604C58E7" w:rsidR="00FB4BCD" w:rsidRDefault="00FB4BCD" w:rsidP="001E1588">
      <w:pPr>
        <w:pStyle w:val="NormalBlock"/>
        <w:numPr>
          <w:ilvl w:val="0"/>
          <w:numId w:val="202"/>
        </w:numPr>
      </w:pPr>
      <w:r>
        <w:t>Si eres cristiano pero has descuidado tu fe, comprometido tu conducta, descuidado la iglesia y su obra, y necesitas ser restaurado, por favor hazlo lo antes posible.</w:t>
      </w:r>
    </w:p>
    <w:bookmarkEnd w:id="0"/>
    <w:p w14:paraId="528DD780" w14:textId="604C58E7" w:rsidR="00FB4BCD" w:rsidRDefault="00FB4BCD" w:rsidP="001E1588">
      <w:pPr>
        <w:pStyle w:val="NormalBlock"/>
        <w:numPr>
          <w:ilvl w:val="0"/>
          <w:numId w:val="202"/>
        </w:numPr>
      </w:pPr>
      <w:r>
        <w:t>Si estás agobiado por culpa, o miedo, o preocupación, y necesitas las oraciones de la iglesia, por favor permite que los ancianos y ministros de la iglesia oren por ti.</w:t>
      </w:r>
    </w:p>
    <w:bookmarkEnd w:id="0"/>
    <w:p w14:paraId="528DD780" w14:textId="604C58E7" w:rsidR="00FB4BCD" w:rsidRDefault="00FB4BCD" w:rsidP="001E1588">
      <w:pPr>
        <w:pStyle w:val="NormalBlock"/>
        <w:numPr>
          <w:ilvl w:val="0"/>
          <w:numId w:val="202"/>
        </w:numPr>
      </w:pPr>
      <w:r>
        <w:t>Finalmente, si quieres dar a Dios una ofrenda más perfecta y totalmente dedicada de ti mismo—y necesitas ayuda para saber cómo hacerlo, por favor busca a uno de los ministros de la iglesia que te aconsejará en ese esfuerzo.</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