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Transformação espiritual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Mais do que controle comportamental</w:t>
      </w:r>
    </w:p>
    <w:p w14:paraId="670F8077" w14:textId="038F6EFB" w:rsidR="00944B2D" w:rsidRDefault="00944B2D" w:rsidP="00944B2D">
      <w:pPr>
        <w:pStyle w:val="ChapterVerse"/>
      </w:pPr>
      <w:r w:rsidRPr="00944B2D">
        <w:t>Romanos 12:1-21</w:t>
      </w:r>
    </w:p>
    <w:bookmarkEnd w:id="0"/>
    <w:p w14:paraId="5C097F03" w14:textId="5E23FA64" w:rsidR="00A7291B" w:rsidRDefault="0025169D" w:rsidP="00A7291B">
      <w:pPr>
        <w:pStyle w:val="NormalBlock"/>
      </w:pPr>
      <w:r>
        <w:t>A maioria de nós aborda a mudança pessoal basicamente da mesma maneira: identificamos algo que estamos fazendo errado e tentamos parar de fazê-lo. Por exemplo: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Perdemos a paciência, então decidimos controlar nossa ira.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Gastamos demais, então fazemos um orçamento.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Negligenciamos a oração, então estabelecemos um horário de oração.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Fofocamos, então resolvemos vigiar o que dizemos.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Somos impacientes, então nos esforçamos mais para sermos pacientes.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Não há nada de errado com nenhum desses esforços. Os cristãos são responsáveis por seu comportamento, e o autocontrole faz parte da maturidade cristã. O problema é que frequentemente começamos pelo lado errado do processo. Tentamos mudar o que fazemos sem antes mudar o pensamento que produz o que fazemos.</w:t>
      </w:r>
    </w:p>
    <w:bookmarkEnd w:id="0"/>
    <w:p w14:paraId="5C097F03" w14:textId="5E23FA64" w:rsidR="00A7291B" w:rsidRDefault="0025169D" w:rsidP="00A7291B">
      <w:pPr>
        <w:pStyle w:val="NormalBlock"/>
      </w:pPr>
      <w:r>
        <w:t>Paulo aborda esse problema diretamente em Romanos 12:2: "Deus vos transforme pela renovação da vossa mente."</w:t>
      </w:r>
    </w:p>
    <w:bookmarkEnd w:id="0"/>
    <w:p w14:paraId="5C097F03" w14:textId="5E23FA64" w:rsidR="00A7291B" w:rsidRDefault="0025169D" w:rsidP="00A7291B">
      <w:pPr>
        <w:pStyle w:val="NormalBlock"/>
      </w:pPr>
      <w:r>
        <w:t>Observe onde Paulo coloca o início da transformação.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com comportamento.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com circunstâncias.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Nem mesmo com sentimentos, mas com PENSAMENTO!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Paulo está dizendo que Deus transforma o cristão de dentro para fora. Ele muda a maneira como entendemos a nós mesmos, as outras pessoas, nossas habilidades, nossas dificuldades, nossos inimigos e, por fim, o propósito de nossas vidas.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essas coisas mudam em nossas mentes, mudanças correspondentes começam a aparecer em nosso comportamento.</w:t>
      </w:r>
    </w:p>
    <w:bookmarkEnd w:id="0"/>
    <w:p w14:paraId="5C097F03" w14:textId="5E23FA64" w:rsidR="00A7291B" w:rsidRDefault="0025169D" w:rsidP="00A7291B">
      <w:pPr>
        <w:pStyle w:val="NormalBlock"/>
      </w:pPr>
      <w:r>
        <w:t>É por isso que a transformação cristã é mais do que o controle do comportamento, é a mudança do pensamento em 7 áreas-chave da vida. Primeira área..</w:t>
      </w:r>
    </w:p>
    <w:p w14:paraId="6ABE7781" w14:textId="77777777" w:rsidR="00227BF5" w:rsidRDefault="00227BF5" w:rsidP="00227BF5">
      <w:pPr>
        <w:pStyle w:val="Heading2"/>
      </w:pPr>
      <w:r>
        <w:t>1. Mudança no Pensamento Sobre Nós Mesmos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Paulo começa no versículo 3: "Não pensem que são superiores ao que realmente são. Sejam honestos na avaliação de vocês mesmos."</w:t>
      </w:r>
    </w:p>
    <w:bookmarkEnd w:id="0"/>
    <w:p w14:paraId="5C097F03" w14:textId="5E23FA64" w:rsidR="00A7291B" w:rsidRDefault="0025169D" w:rsidP="00A7291B">
      <w:pPr>
        <w:pStyle w:val="NormalBlock"/>
      </w:pPr>
      <w:r>
        <w:t>A primeira evidência de uma mente renovada é uma visão transformada de si mesmo. O mundo constantemente nos incentiva a nos compararmos com outras pessoas. Quem é mais bem-sucedido? Quem tem mais influência? Quem recebe mais reconhecimento? Quem tem mais dinheiro? Quem é mais talentoso?</w:t>
      </w:r>
    </w:p>
    <w:bookmarkEnd w:id="0"/>
    <w:p w14:paraId="5C097F03" w14:textId="5E23FA64" w:rsidR="00A7291B" w:rsidRDefault="0025169D" w:rsidP="00A7291B">
      <w:pPr>
        <w:pStyle w:val="NormalBlock"/>
      </w:pPr>
      <w:r>
        <w:t>A comparação facilmente produz orgulho ou desânimo.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Se eu pensar que sou superior, torno-me orgulhoso.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Se eu pensar que sou inferior, torno-me desanimado ou invejoso.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Paulo oferece outra forma de pensar. "Sejam honestos na avaliação de vocês mesmos."</w:t>
      </w:r>
    </w:p>
    <w:bookmarkEnd w:id="0"/>
    <w:p w14:paraId="5C097F03" w14:textId="5E23FA64" w:rsidR="00A7291B" w:rsidRDefault="0025169D" w:rsidP="00A7291B">
      <w:pPr>
        <w:pStyle w:val="NormalBlock"/>
      </w:pPr>
      <w:r>
        <w:t>O cristão transformado não precisa fingir ser maior do que é, nem precisa negar as habilidades que Deus lhe deu.</w:t>
      </w:r>
    </w:p>
    <w:bookmarkEnd w:id="0"/>
    <w:p w14:paraId="5C097F03" w14:textId="5E23FA64" w:rsidR="00A7291B" w:rsidRDefault="0025169D" w:rsidP="00A7291B">
      <w:pPr>
        <w:pStyle w:val="NormalBlock"/>
      </w:pPr>
      <w:r>
        <w:t>Ele simplesmente se vê com verdade. Tudo o que tenho, em última análise, vem de Deus. Minha salvação é pela graça. Minhas habilidades são dons. Minhas oportunidades são bênçãos. Meu lugar na igreja é uma tarefa de serviço, não uma medida de importância. Pense assim por tempo suficiente e o comportamento começa a mudar.</w:t>
      </w:r>
    </w:p>
    <w:bookmarkEnd w:id="0"/>
    <w:p w14:paraId="5C097F03" w14:textId="5E23FA64" w:rsidR="00A7291B" w:rsidRDefault="0025169D" w:rsidP="00A7291B">
      <w:pPr>
        <w:pStyle w:val="NormalBlock"/>
      </w:pPr>
      <w:r>
        <w:t>A pessoa que pensa humildemente não exige constantemente reconhecimento. Ela pode ouvir. Ela pode pedir desculpas. Ela pode aceitar correção. Ela pode celebrar o sucesso de outra pessoa sem se sentir ameaçada.</w:t>
      </w:r>
    </w:p>
    <w:bookmarkEnd w:id="0"/>
    <w:p w14:paraId="5C097F03" w14:textId="5E23FA64" w:rsidR="00A7291B" w:rsidRDefault="0025169D" w:rsidP="00A7291B">
      <w:pPr>
        <w:pStyle w:val="NormalBlock"/>
      </w:pPr>
      <w:r>
        <w:t>A humildade no comportamento começa com a humildade no pensamento. Segunda área...</w:t>
      </w:r>
    </w:p>
    <w:p w14:paraId="6ABE7781" w14:textId="77777777" w:rsidR="00227BF5" w:rsidRDefault="00227BF5" w:rsidP="00227BF5">
      <w:pPr>
        <w:pStyle w:val="Heading2"/>
      </w:pPr>
      <w:r>
        <w:t>2. Mudança no Pensamento Sobre Outros Cristãos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Paulo então passa de como nos vemos a como vemos uns aos outros.</w:t>
      </w:r>
    </w:p>
    <w:bookmarkEnd w:id="0"/>
    <w:p w14:paraId="5C097F03" w14:textId="5E23FA64" w:rsidR="00A7291B" w:rsidRDefault="0025169D" w:rsidP="00A7291B">
      <w:pPr>
        <w:pStyle w:val="NormalBlock"/>
      </w:pPr>
      <w:r>
        <w:t>Romanos 12:4-5 diz que assim como nossos corpos têm muitas partes, o corpo de Cristo contém muitos membros, e "todos nós pertencemos uns aos outros." Isso é uma mudança radical no pensamento.</w:t>
      </w:r>
    </w:p>
    <w:bookmarkEnd w:id="0"/>
    <w:p w14:paraId="5C097F03" w14:textId="5E23FA64" w:rsidR="00A7291B" w:rsidRDefault="0025169D" w:rsidP="00A7291B">
      <w:pPr>
        <w:pStyle w:val="NormalBlock"/>
      </w:pPr>
      <w:r>
        <w:t>A igreja não é simplesmente uma organização religiosa que eu frequento. Não é um prestador de serviços espirituais cujo trabalho é atender às minhas necessidades. É um corpo ao qual eu pertenço. E Paulo vai ainda mais longe: pertencemos uns aos outros. Pense em como isso muda o comportamento. Se a igreja é simplesmente um lugar que eu frequento, posso sair sempre que estiver desapontado.</w:t>
      </w:r>
    </w:p>
    <w:bookmarkEnd w:id="0"/>
    <w:p w14:paraId="5C097F03" w14:textId="5E23FA64" w:rsidR="00A7291B" w:rsidRDefault="0025169D" w:rsidP="00A7291B">
      <w:pPr>
        <w:pStyle w:val="NormalBlock"/>
      </w:pPr>
      <w:r>
        <w:t>Se a igreja é principalmente sobre o que eu recebo, eu a avaliarei constantemente de acordo com minhas preferências.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Eu gostei do sermão?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Eu gostei das músicas?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Há atividades suficientes para mim?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Estou recebendo o que quero?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Mas, se essas pessoas são meus irmãos e irmãs e pertencemos uns aos outros, as perguntas mudam.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Quem precisa de encorajamento?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Quem precisa de oração?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Quem está lutando?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Onde posso servir?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Quem precisa que eu permaneça fiel?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pensamento transformado produz participação transformada. O consumidor torna-se servo. O espectador torna-se participante. O indivíduo torna-se parte de um corpo. Terceira área...</w:t>
      </w:r>
    </w:p>
    <w:p w14:paraId="6ABE7781" w14:textId="77777777" w:rsidR="00227BF5" w:rsidRDefault="00227BF5" w:rsidP="00227BF5">
      <w:pPr>
        <w:pStyle w:val="Heading2"/>
      </w:pPr>
      <w:r>
        <w:t>3. Mudança no Pensamento Sobre Nossas Habilidades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Paulo continua esse pensamento nos versículos 6–8, discutindo os dons espirituais. Ensinar, servir, encorajar, dar, liderar, mostrar bondade – Paulo diz que esses dons devem ser usados fielmente. A mudança importante no pensamento é esta: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Minhas habilidades não são apenas minhas.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Elas me foram confiadas.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mundo nos ensina a perguntar: "Como posso usar o que tenho para me promover?" A mente renovada pergunta: "Como posso usar o que Deus me deu para abençoar outra pessoa?" Essa diferença no pensamento muda o propósito do talento.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Uma pessoa pode ter habilidade de liderança. A questão mundana é: "Quanto poder posso obter?"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questão cristã é: "A quem posso ajudar a liderar?"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Uma pessoa pode ter riqueza. A questão mundana é: "Quanto posso acumular?"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questão cristã é: "Como posso usar o que Deus me confiou?"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Uma pessoa pode ter conhecimento. A questão mundana é: "Como posso demonstrar o quanto sei?"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questão cristã é: "Quem pode se beneficiar do que aprendi?"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própria habilidade pode não mudar. Mas seu propósito muda. E quando seu propósito muda na mente, seu uso muda na vida. Quarta área...</w:t>
      </w:r>
    </w:p>
    <w:p w14:paraId="6ABE7781" w14:textId="77777777" w:rsidR="00227BF5" w:rsidRDefault="00227BF5" w:rsidP="00227BF5">
      <w:pPr>
        <w:pStyle w:val="Heading2"/>
      </w:pPr>
      <w:r>
        <w:t>4. Mudança no Pensamento Sobre o Amor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Em verso 9 Paulo diz: "Não finjam amar os outros. Amem-nos de verdade."</w:t>
      </w:r>
    </w:p>
    <w:bookmarkEnd w:id="0"/>
    <w:p w14:paraId="5C097F03" w14:textId="5E23FA64" w:rsidR="00A7291B" w:rsidRDefault="0025169D" w:rsidP="00A7291B">
      <w:pPr>
        <w:pStyle w:val="NormalBlock"/>
      </w:pPr>
      <w:r>
        <w:t>O amor cristão não é meramente uma emoção. É uma maneira de ver outra pessoa. Se eu vejo as pessoas principalmente de acordo com o que elas podem fazer por mim, meus relacionamentos serão sempre condicionais.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Serei amigável com as pessoas que forem amigáveis comigo.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Ajudarei as pessoas que puderem me ajudar.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Honrarei as pessoas cuja aprovação me beneficie.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Mas a mente renovada começa a ver as pessoas de forma diferente.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São almas criadas por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São pessoas por quem Cristo morreu.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Suas necessidades importam mesmo quando suprir essas necessidades não traz vantagem para mim.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Esse pensamento produz o comportamento que Paulo descreve: honrar os outros, ajudar cristãos necessitados, praticar a hospitalidade, compartilhar as alegrias e tristezas dos outros. O amor genuíno começa quando deixamos de perguntar: "O que essa pessoa pode fazer por mim?" e começamos a perguntar: "O que o amor exige de mim?" Quinta área...</w:t>
      </w:r>
    </w:p>
    <w:p w14:paraId="6ABE7781" w14:textId="77777777" w:rsidR="00227BF5" w:rsidRDefault="00227BF5" w:rsidP="00227BF5">
      <w:pPr>
        <w:pStyle w:val="Heading2"/>
      </w:pPr>
      <w:r>
        <w:t>5. Mudança no Pensamento Sobre a Dificuldade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Paulo então diz: "Alegrem-se na nossa esperança segura. Sejam pacientes na tribulação e perseverem na oração."</w:t>
      </w:r>
    </w:p>
    <w:bookmarkEnd w:id="0"/>
    <w:p w14:paraId="5C097F03" w14:textId="5E23FA64" w:rsidR="00A7291B" w:rsidRDefault="0025169D" w:rsidP="00A7291B">
      <w:pPr>
        <w:pStyle w:val="NormalBlock"/>
      </w:pPr>
      <w:r>
        <w:t>Problemas vêm para todos. Tornar-se cristão não elimina o sofrimento, a decepção, a doença, a oposição, os problemas financeiros, os relacionamentos quebrados ou o sofrimento. O que muda é como interpretamos essas coisas. Sem fé, o problema pode facilmente significar que a vida está desmoronando.</w:t>
      </w:r>
    </w:p>
    <w:bookmarkEnd w:id="0"/>
    <w:p w14:paraId="5C097F03" w14:textId="5E23FA64" w:rsidR="00A7291B" w:rsidRDefault="0025169D" w:rsidP="00A7291B">
      <w:pPr>
        <w:pStyle w:val="NormalBlock"/>
      </w:pPr>
      <w:r>
        <w:t>Com o pensamento renovado, o problema torna-se algo pelo qual passamos enquanto continuamos a confiar em Deus, enquanto continuamos nossa jornada para Deus. Observe as três ideias de Paulo: Esperança, Paciência, Oração.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esperança olha para o futuro.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paciência mantém-se firme.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oração olha para cima.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cristão pode suportar as circunstâncias de forma diferente porque as entende de forma diferente.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Ele sabe que o momento presente não é toda a história.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Ele sabe que o sofrimento não significa que Deus o abandonou.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Ele sabe que, mesmo quando não pode controlar as circunstâncias, pode permanecer fiel nelas.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Mudar o pensamento não remove necessariamente o problema. Muda a pessoa que está experimentando o problema. Sexta área...</w:t>
      </w:r>
    </w:p>
    <w:p w14:paraId="6ABE7781" w14:textId="77777777" w:rsidR="00227BF5" w:rsidRDefault="00227BF5" w:rsidP="00227BF5">
      <w:pPr>
        <w:pStyle w:val="Heading2"/>
      </w:pPr>
      <w:r>
        <w:t>6. Mudança no Pensamento Sobre Nossos Inimigos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Talvez o exemplo mais dramático de renovação do pensamento apareça no versículo 14: "Se as pessoas vos perseguirem, não as amaldiçoeis; orai para que Deus as abençoe."</w:t>
      </w:r>
    </w:p>
    <w:bookmarkEnd w:id="0"/>
    <w:p w14:paraId="5C097F03" w14:textId="5E23FA64" w:rsidR="00A7291B" w:rsidRDefault="0025169D" w:rsidP="00A7291B">
      <w:pPr>
        <w:pStyle w:val="NormalBlock"/>
      </w:pPr>
      <w:r>
        <w:t>Isso é completamente contrário aos nossos instintos naturais.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Alguém nos machuca, e queremos que ele sofra.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Alguém nos insulta, e queremos responder.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Alguém prejudica nossa reputação, e queremos prejudicar a dele.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Alguém nos trata injustamente, e começamos a imaginar vingança.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Paulo diz que a mente renovada vê até mesmo um inimigo de forma diferente. O inimigo não é mais simplesmente alguém que deve ser derrotado. Ele é alguém que precisa de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Isso não significa que o mal se torne bom.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significa que a injustiça deva ser ignorada.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significa que os cristãos não possam se proteger ou buscar justiça legítima.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Isso significa que a vingança não nos controla mais. Paulo explica o porquê no versículo 19: "Amados, nunca se vinguem. Deixem isso para a justa ira de Deus."</w:t>
      </w:r>
    </w:p>
    <w:bookmarkEnd w:id="0"/>
    <w:p w14:paraId="5C097F03" w14:textId="5E23FA64" w:rsidR="00A7291B" w:rsidRDefault="0025169D" w:rsidP="00A7291B">
      <w:pPr>
        <w:pStyle w:val="NormalBlock"/>
      </w:pPr>
      <w:r>
        <w:t>Por que posso recusar a vingança? Porque penso de forma diferente sobre a justiça.</w:t>
      </w:r>
    </w:p>
    <w:bookmarkEnd w:id="0"/>
    <w:p w14:paraId="5C097F03" w14:textId="5E23FA64" w:rsidR="00A7291B" w:rsidRDefault="0025169D" w:rsidP="00A7291B">
      <w:pPr>
        <w:pStyle w:val="NormalBlock"/>
      </w:pPr>
      <w:r>
        <w:t>Não preciso resolver pessoalmente cada conta porque acredito que Deus, em última análise, resolverá cada conta perfeitamente. Essa crença muda o comportamento.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Em vez de vingança, posso orar.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Em vez de ódio, posso buscar a paz.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Em vez de retribuir o mal com o mal, posso vencer o mal com o bem.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ação muda porque o pensamento mudou primeiro. Sétima área da vida...</w:t>
      </w:r>
    </w:p>
    <w:p w14:paraId="6ABE7781" w14:textId="77777777" w:rsidR="00227BF5" w:rsidRDefault="00227BF5" w:rsidP="00227BF5">
      <w:pPr>
        <w:pStyle w:val="Heading2"/>
      </w:pPr>
      <w:r>
        <w:t>7. Mudança no Pensamento Sobre o Propósito da Vida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Todos esses exemplos derivam do mandamento original em Romanos 12:2. "Deixe que Deus o transforme em uma nova pessoa, mudando a maneira como você pensa."</w:t>
      </w:r>
    </w:p>
    <w:bookmarkEnd w:id="0"/>
    <w:p w14:paraId="5C097F03" w14:textId="5E23FA64" w:rsidR="00A7291B" w:rsidRDefault="0025169D" w:rsidP="00A7291B">
      <w:pPr>
        <w:pStyle w:val="NormalBlock"/>
      </w:pPr>
      <w:r>
        <w:t>Paulo está descrevendo mais do que um conjunto de comportamentos melhorados. Ele está descrevendo uma nova pessoa. O cristão começa a pensar de forma diferente sobre: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 eu – assim o orgulho dá lugar à humildade.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igreja – assim a independência dá lugar ao pertencimento.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Habilidades – assim a autopromoção dá lugar ao serviço.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Outras pessoas – assim o egoísmo dá lugar ao amor.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Dificuldades – assim o desespero dá lugar à esperança, paciência e oração.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Inimigos – assim a vingança dá lugar à misericórdia e confiança em Deus.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E, eventualmente, esses pensamentos mudados tornam-se hábitos mudados.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 pensamento mudado produz valores mudados.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Valores mudados produzem respostas mudadas.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Respostas mudadas produzem comportamento mudado.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comportamento mudado, sustentado por uma mente renovada, torna-se uma vida transformada.</w:t>
      </w:r>
    </w:p>
    <w:p w14:paraId="27FB83DB" w14:textId="77777777" w:rsidR="00227BF5" w:rsidRDefault="00227BF5" w:rsidP="00227BF5">
      <w:pPr>
        <w:pStyle w:val="Heading3"/>
      </w:pPr>
      <w:r>
        <w:t>Resumo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transformação cristã não é realizada simplesmente controlando o mau comportamento. Certamente devemos resistir ao pecado. Devemos disciplinar a nós mesmos. Devemos obedecer a Deus mesmo quando a obediência é difícil. Mas o cristianismo vai além do controle das ações exteriores.</w:t>
      </w:r>
    </w:p>
    <w:bookmarkEnd w:id="0"/>
    <w:p w14:paraId="5C097F03" w14:textId="5E23FA64" w:rsidR="00A7291B" w:rsidRDefault="0025169D" w:rsidP="00A7291B">
      <w:pPr>
        <w:pStyle w:val="NormalBlock"/>
      </w:pPr>
      <w:r>
        <w:t>Deus quer mudar a pessoa que produz essas ações. É por isso que Paulo começa com a renovação da mente. Muitas vezes abordamos o crescimento espiritual dizendo: "Preciso agir de forma diferente."</w:t>
      </w:r>
    </w:p>
    <w:bookmarkEnd w:id="0"/>
    <w:p w14:paraId="5C097F03" w14:textId="5E23FA64" w:rsidR="00A7291B" w:rsidRDefault="0025169D" w:rsidP="00A7291B">
      <w:pPr>
        <w:pStyle w:val="NormalBlock"/>
      </w:pPr>
      <w:r>
        <w:t>Paulo nos ensina primeiro a perguntar: "Como Deus quer que eu pense de forma diferente?"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Como devo pensar sobre mim mesmo?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Como devo pensar sobre meus irmãos e irmãs?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Como devo pensar sobre minhas habilidades?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Como devo pensar sobre as pessoas que precisam de mim?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Como devo pensar sobre meu sofrimento?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Como devo pensar sobre alguém que me feriu?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As respostas a essas perguntas eventualmente aparecem em nossas ações. Frequentemente começamos pelo comportamento e tentamos trabalhar para trás. Deus começa pela mente e trabalha para frente.</w:t>
      </w:r>
    </w:p>
    <w:p w14:paraId="27FB83DB" w14:textId="77777777" w:rsidR="00227BF5" w:rsidRDefault="00227BF5" w:rsidP="00227BF5">
      <w:pPr>
        <w:pStyle w:val="Heading3"/>
      </w:pPr>
      <w:r>
        <w:t>Convite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Talvez a mudança que você tem tentado fazer em sua vida tenha sido difícil porque você se concentrou principalmente em controlar o comportamento. Talvez a questão mais profunda hoje não seja simplesmente: "O que eu preciso parar de fazer?"</w:t>
      </w:r>
    </w:p>
    <w:bookmarkEnd w:id="0"/>
    <w:p w14:paraId="5C097F03" w14:textId="5E23FA64" w:rsidR="00A7291B" w:rsidRDefault="0025169D" w:rsidP="00A7291B">
      <w:pPr>
        <w:pStyle w:val="NormalBlock"/>
      </w:pPr>
      <w:r>
        <w:t>Talvez seja: "O que eu preciso para começar a crer?" ou "Que verdade da Palavra de Deus eu não permiti que transformasse meu modo de pensar?"</w:t>
      </w:r>
    </w:p>
    <w:bookmarkEnd w:id="0"/>
    <w:p w14:paraId="5C097F03" w14:textId="5E23FA64" w:rsidR="00A7291B" w:rsidRDefault="0025169D" w:rsidP="00A7291B">
      <w:pPr>
        <w:pStyle w:val="NormalBlock"/>
      </w:pPr>
      <w:r>
        <w:t>Para alguns, a primeira transformação necessária é mudar a maneira como você pensa sobre Jesus Cristo. Ele não é simplesmente um mestre para admirar ou um exemplo a seguir. Ele é o Filho de Deus que morreu pelos seus pecados e ressuscitou dos mortos. A fé Nele exige uma resposta.</w:t>
      </w:r>
    </w:p>
    <w:bookmarkEnd w:id="0"/>
    <w:p w14:paraId="5C097F03" w14:textId="5E23FA64" w:rsidR="00A7291B" w:rsidRDefault="0025169D" w:rsidP="00A7291B">
      <w:pPr>
        <w:pStyle w:val="NormalBlock"/>
      </w:pPr>
      <w:r>
        <w:t>Se você crê em Cristo, arrependa-se dos seus pecados e confesse sua fé n'Ele. Seja batizado em Cristo para o perdão dos seus pecados e comece a vida transformada que Ele oferece.</w:t>
      </w:r>
    </w:p>
    <w:bookmarkEnd w:id="0"/>
    <w:p w14:paraId="5C097F03" w14:textId="5E23FA64" w:rsidR="00A7291B" w:rsidRDefault="0025169D" w:rsidP="00A7291B">
      <w:pPr>
        <w:pStyle w:val="NormalBlock"/>
      </w:pPr>
      <w:r>
        <w:t>Para aqueles que já estão em Cristo, talvez você reconheça uma área onde o antigo modo de pensar continua produzindo o antigo comportamento. Leve essa luta a Deus. Volte para a Sua Palavra. Permita que a Sua verdade renove a sua mente, e peça aos seus irmãos e irmãs que orem com você e o encorajem.</w:t>
      </w:r>
    </w:p>
    <w:bookmarkEnd w:id="0"/>
    <w:p w14:paraId="5C097F03" w14:textId="5E23FA64" w:rsidR="00A7291B" w:rsidRDefault="0025169D" w:rsidP="00A7291B">
      <w:pPr>
        <w:pStyle w:val="NormalBlock"/>
      </w:pPr>
      <w:r>
        <w:t>Deus não quer apenas nos ensinar a nos comportar como pessoas diferentes. Ele quer nos transformar em pessoas diferentes. E essa transformação começa mudando a maneira como pensamos.</w:t>
      </w:r>
    </w:p>
    <w:bookmarkEnd w:id="0"/>
    <w:p w14:paraId="5C097F03" w14:textId="5E23FA64" w:rsidR="00A7291B" w:rsidRDefault="0025169D" w:rsidP="00A7291B">
      <w:pPr>
        <w:pStyle w:val="NormalBlock"/>
      </w:pPr>
      <w:r>
        <w:t>Talvez sua resposta não exija caminhar até o altar. Talvez sua resposta precise ser um pedido sincero ao Senhor para ajudá-lo a começar a "pensar" de forma diferente. Essa grande mudança você pode fazer exatamente onde está, enquanto nos levantamos e cantamos a canção de encorajamento.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