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Um welchen Preis?</w:t>
      </w:r>
    </w:p>
    <w:p w14:paraId="30A144DD" w14:textId="3D11DC34" w:rsidR="00D83136" w:rsidRPr="00D83136" w:rsidRDefault="00D83136" w:rsidP="006C2818">
      <w:pPr>
        <w:pStyle w:val="NewSubtitle"/>
      </w:pPr>
      <w:r w:rsidRPr="00D83136">
        <w:t>Wie der Unglaube an die Geschichte der 1 Mose das Evangelium untergräbt</w:t>
      </w:r>
    </w:p>
    <w:bookmarkEnd w:id="0"/>
    <w:p w14:paraId="5C097F03" w14:textId="5E23FA64" w:rsidR="00A7291B" w:rsidRDefault="0025169D" w:rsidP="00A7291B">
      <w:pPr>
        <w:pStyle w:val="NormalBlock"/>
      </w:pPr>
      <w:r>
        <w:t>Willkommen zu einer weiteren Einheit von Literal 1 Mose, in der wir die evolutionäre Ideologie und die Art und Weise besprechen werden, wie sie im Hinblick auf echte, tatsächliche Wissenschaft möglicherweise nicht viel Sinn ergibt. In diesem Kapitel werden wir ein wenig über Beweise für die Flut sprechen. Wir haben in der letzten Einheit über einen Beweis gesprochen, heute werden wir uns einen weiteren Beweis ansehen und darüber, wie die Flut der Bibel in 1 Mose sechs, sieben und acht ein kürzliches Ereignis gewesen sein muss. Wir werden die Beweise besprechen, die darauf hinweisen.</w:t>
      </w:r>
    </w:p>
    <w:bookmarkEnd w:id="0"/>
    <w:p w14:paraId="5C097F03" w14:textId="5E23FA64" w:rsidR="00A7291B" w:rsidRDefault="0025169D" w:rsidP="00A7291B">
      <w:pPr>
        <w:pStyle w:val="NormalBlock"/>
      </w:pPr>
      <w:r>
        <w:t>Von dort aus werden wir auf den christlichen Kompromiss eingehen. Was genau ist das große Problem daran, bei 1 Mose Kompromisse einzugehen, und wohin könnte das später führen? Zunächst werden wir über Proteine sprechen. Ich weiß, dass das wie ein ungewöhnlicher Ausgangspunkt klingt, aber es ist wichtig für die Belege, die als Nächstes kommen.</w:t>
      </w:r>
    </w:p>
    <w:p w14:paraId="6ABE7781" w14:textId="77777777" w:rsidR="00227BF5" w:rsidRDefault="00227BF5" w:rsidP="00227BF5">
      <w:pPr>
        <w:pStyle w:val="Heading2"/>
      </w:pPr>
      <w:r>
        <w:t>Proteine</w:t>
      </w:r>
    </w:p>
    <w:bookmarkEnd w:id="0"/>
    <w:p w14:paraId="27FB83DB" w14:textId="77777777" w:rsidR="00227BF5" w:rsidRDefault="00227BF5" w:rsidP="00227BF5">
      <w:pPr>
        <w:pStyle w:val="Heading3"/>
      </w:pPr>
      <w:r>
        <w:t>Kollagen</w:t>
      </w:r>
    </w:p>
    <w:bookmarkEnd w:id="0"/>
    <w:bookmarkEnd w:id="0"/>
    <w:p w14:paraId="5C097F03" w14:textId="5E23FA64" w:rsidR="00A7291B" w:rsidRDefault="0025169D" w:rsidP="00A7291B">
      <w:pPr>
        <w:pStyle w:val="NormalBlock"/>
      </w:pPr>
      <w:r>
        <w:t>Ich habe zwei Proteine ausgewählt, über die ich sprechen möchte. Eines davon ist Kollagen. Sie können dort also ein schönes Bild von Kollagen und seiner inneren, verflochtenen Struktur sehen. Kollagen ist ein sehr häufig vorkommendes Protein im Körper. Tatsächlich macht es ein Drittel aller Proteine in unserem Körper aus. Unser Körper ist in der Lage, etwa 300.000 verschiedene Proteine zu produzieren, und Kollagen macht einen großen Teil davon aus.</w:t>
      </w:r>
    </w:p>
    <w:bookmarkEnd w:id="0"/>
    <w:p w14:paraId="5C097F03" w14:textId="5E23FA64" w:rsidR="00A7291B" w:rsidRDefault="0025169D" w:rsidP="00A7291B">
      <w:pPr>
        <w:pStyle w:val="NormalBlock"/>
      </w:pPr>
      <w:r>
        <w:t>Kollagen findet sich in den Knochen, im Muskelgewebe, in Bändern und Sehnen. Es findet sich auch in den Blutgefäßen. Es findet sich in unseren Hornhäuten, in unseren Zähnen – genauer gesagt im Zahnfleisch, das die Wurzeln umgibt und unsere Zähne fest in unserem Kiefer hält. Es ist also buchstäblich in unserem ganzen Körper weit verbreitet. Es ist eine erstaunliche Proteinstruktur.</w:t>
      </w:r>
    </w:p>
    <w:bookmarkEnd w:id="0"/>
    <w:p w14:paraId="5C097F03" w14:textId="5E23FA64" w:rsidR="00A7291B" w:rsidRDefault="0025169D" w:rsidP="00A7291B">
      <w:pPr>
        <w:pStyle w:val="NormalBlock"/>
      </w:pPr>
      <w:r>
        <w:t>Man kann sich Kollagen wie einen Klebstoff vorstellen, der unseren Körper zusammenhält. Tatsächlich stammt das Wort Kollagen vom griechischen kolla, was wörtlich Klebstoff bedeutet. Es ist also der Klebstoff, der uns zusammenhält. Wenn wir jung sind, ist unser Kollagen reichlich vorhanden, und unser Körper produziert sehr hochwertige Mengen dieses Kollagens; mit zunehmendem Alter produzieren wir jedoch immer weniger Kollagen. Und leider auch Kollagen von geringerer Qualität, was einer der Gründe dafür ist, dass unsere Haut mit zunehmendem Alter Falten bekommt. Es ist einer der Gründe – es gibt noch andere Gründe –, aber es ist ein Hauptgrund.</w:t>
      </w:r>
    </w:p>
    <w:bookmarkEnd w:id="0"/>
    <w:p w14:paraId="5C097F03" w14:textId="5E23FA64" w:rsidR="00A7291B" w:rsidRDefault="0025169D" w:rsidP="00A7291B">
      <w:pPr>
        <w:pStyle w:val="NormalBlock"/>
      </w:pPr>
      <w:r>
        <w:t>Ich weiß, dass jetzt alle hier nach unserem Kursende losstürmen und diese Kollagenpräparate kaufen werden, richtig? Aber wartet damit noch, informiert euch gründlich. Es gibt mehr als eine Art von Kollagen, also stellt sicher, dass ihr die richtige Art bekommt.</w:t>
      </w:r>
    </w:p>
    <w:bookmarkEnd w:id="0"/>
    <w:p w14:paraId="5C097F03" w14:textId="5E23FA64" w:rsidR="00A7291B" w:rsidRDefault="0025169D" w:rsidP="00A7291B">
      <w:pPr>
        <w:pStyle w:val="NormalBlock"/>
      </w:pPr>
      <w:r>
        <w:t>Und wenn Sie sich die obige Struktur ansehen, sieht es wirklich so aus, als hätte jemand dies miteinander verwoben, als wäre es zusammengeknüpft worden.</w:t>
      </w:r>
    </w:p>
    <w:bookmarkEnd w:id="0"/>
    <w:p w14:paraId="5C097F03" w14:textId="5E23FA64" w:rsidR="00A7291B" w:rsidRDefault="0025169D" w:rsidP="00A7291B">
      <w:pPr>
        <w:pStyle w:val="NormalBlock"/>
      </w:pPr>
      <w:r>
        <w:t>Es ist kein Wunder, wenn wir Abschnitte wie Psalm 139:13 lesen, wo David sagt:</w:t>
      </w:r>
    </w:p>
    <w:bookmarkEnd w:id="0"/>
    <w:p w14:paraId="7E1F9BC8" w14:textId="7BE2687A" w:rsidR="00A7291B" w:rsidRPr="007C2DD5" w:rsidRDefault="0025169D" w:rsidP="007C2DD5">
      <w:pPr>
        <w:pStyle w:val="Quote"/>
      </w:pPr>
      <w:r>
        <w:t>Denn du hast meine Nieren gebildet;du hast mich gewoben im Schoßmeiner Mutter.</w:t>
      </w:r>
    </w:p>
    <w:bookmarkEnd w:id="0"/>
    <w:p w14:paraId="44687C10" w14:textId="5FB066C6" w:rsidR="009C22C1" w:rsidRDefault="009C22C1" w:rsidP="00C35B22">
      <w:pPr>
        <w:pStyle w:val="BibleVerseCite"/>
      </w:pPr>
      <w:r w:rsidRPr="007C2DD5">
        <w:t>- Psalmen 139:13</w:t>
      </w:r>
    </w:p>
    <w:bookmarkEnd w:id="0"/>
    <w:p w14:paraId="255668C9" w14:textId="77777777" w:rsidR="00A7291B" w:rsidRDefault="0025169D" w:rsidP="00A7291B">
      <w:pPr>
        <w:pStyle w:val="PadTop24"/>
      </w:pPr>
      <w:r>
        <w:t>Nun glaube ich nicht, dass David als Hirte, der dort seine Schafe hütete, irgendeine Vorstellung davon hatte, was Kollagen war; ich glaube nicht, dass er das wusste. Aber führt uns diese Schriftstelle nicht auf eine andere Ebene, wenn wir sehen, wie kunstvoll dieses Kollagen verwoben ist und wie David die Sprache gebrauchte, die er gebrauchte: "Du hast mich im Schoß meiner Mutter gewoben"? Das ist also eines der Proteine, die wir im weiteren Verlauf im Gedächtnis behalten sollten. Kollagen ist sehr faserig, es ist sehr klebrig. Es ist eine sehr starre Art von Protein.</w:t>
      </w:r>
    </w:p>
    <w:p w14:paraId="27FB83DB" w14:textId="77777777" w:rsidR="00227BF5" w:rsidRDefault="00227BF5" w:rsidP="00227BF5">
      <w:pPr>
        <w:pStyle w:val="Heading3"/>
      </w:pPr>
      <w:r>
        <w:t>Hämoglobin</w:t>
      </w:r>
    </w:p>
    <w:bookmarkEnd w:id="0"/>
    <w:bookmarkEnd w:id="0"/>
    <w:p w14:paraId="5C097F03" w14:textId="5E23FA64" w:rsidR="00A7291B" w:rsidRDefault="0025169D" w:rsidP="00A7291B">
      <w:pPr>
        <w:pStyle w:val="NormalBlock"/>
      </w:pPr>
      <w:r>
        <w:t>Das nächste ist ein Hämoglobin. Hämoglobin ist dafür verantwortlich, Sauerstoff in unseren Körper und durch unseren ganzen Körper zu transportieren. Wenn Sie sich das obige Bild ansehen, sehen Sie ein Bild eines roten Blutkörperchens, das gewissermaßen auseinandergeteilt ist. Was Sie in dessen Mitte sehen, ist ein Hämoglobinprotein. Nun ist es nicht maßstabsgetreu gezeichnet – darüber werden wir gleich noch mehr sprechen –, aber es ist hier groß genug dargestellt, damit wir es sehen können. Stellen Sie sich das Hämoglobinprotein wie ein Taxi mit vier Türen vor. Es hat vier Sitzplätze, und es gibt genau Platz für vier Sauerstoffmoleküle. Einen Fahrer braucht es nicht, weil sich das Hämoglobintaxi innerhalb des roten Blutkörperchens befindet und das rote Blutkörperchen es dorthin bringt, wo es hinmuss. Es ist einfach wie ein Taxi.</w:t>
      </w:r>
    </w:p>
    <w:bookmarkEnd w:id="0"/>
    <w:p w14:paraId="5C097F03" w14:textId="5E23FA64" w:rsidR="00A7291B" w:rsidRDefault="0025169D" w:rsidP="00A7291B">
      <w:pPr>
        <w:pStyle w:val="NormalBlock"/>
      </w:pPr>
      <w:r>
        <w:t>Und zur richtigen Zeit, am richtigen Ort in unserer Lunge, werden sich diese Taxitüren öffnen, und der Sauerstoff, den wir aus der Luft einatmen, diffundiert in das rote Blutkörperchen und findet einen dieser freien Plätze im Taxi. Von dort aus werden die roten Blutkörperchen in unserem ganzen Körper verteilt. Und sobald es dort angekommen ist, wo es benötigt wird, geschieht etwas anderes Erstaunliches. Wiederum zur richtigen Zeit und am richtigen Ort fliegen diese Türen auf, der Sauerstoff diffundiert in die andere Richtung, diffundiert aus dem roten Blutkörperchen heraus und in die Gewebe und Organe, wo er benötigt wird.</w:t>
      </w:r>
    </w:p>
    <w:bookmarkEnd w:id="0"/>
    <w:p w14:paraId="5C097F03" w14:textId="5E23FA64" w:rsidR="00A7291B" w:rsidRDefault="0025169D" w:rsidP="00A7291B">
      <w:pPr>
        <w:pStyle w:val="NormalBlock"/>
      </w:pPr>
      <w:r>
        <w:t>Und gleichzeitig nehmen wir beim Atmen – bei diesem Atemvorgang als Menschen – Sauerstoff auf und atmen Kohlendioxid aus. Nun fährt dieses Kohlendioxid tatsächlich als Mitfahrer im Taxi zurück zu den Lungen, wo es ausgeatmet werden kann. Das ist eine der Möglichkeiten, wie unser Körper Kohlendioxid loswird. In einem einzigen roten Blutkörperchen befinden sich etwa 250 Millionen dieser Hämoglobin-Taxis, was bedeutet, dass jedes rote Blutkörperchen in unserem Körper etwa eine Milliarde Sauerstoffmoleküle transportieren kann. Es ist faszinierend, wie all das auf so komplexe Weise zusammenwirkt.</w:t>
      </w:r>
    </w:p>
    <w:bookmarkEnd w:id="0"/>
    <w:p w14:paraId="5C097F03" w14:textId="5E23FA64" w:rsidR="00A7291B" w:rsidRDefault="0025169D" w:rsidP="00A7291B">
      <w:pPr>
        <w:pStyle w:val="NormalBlock"/>
      </w:pPr>
      <w:r>
        <w:t>Wenn wir nicht genügend rote Blutkörperchen haben oder unsere Anzahl an roten Blutkörperchen zu niedrig ist, nennt man das Anämie. Das wirkt sich direkt auf die Menge an Sauerstoff aus, die unser Blut durch unseren Körper transportieren kann, und wir fühlen uns erschöpft. Wir fühlen uns müde.</w:t>
      </w:r>
    </w:p>
    <w:bookmarkEnd w:id="0"/>
    <w:p w14:paraId="5C097F03" w14:textId="5E23FA64" w:rsidR="00A7291B" w:rsidRDefault="0025169D" w:rsidP="00A7291B">
      <w:pPr>
        <w:pStyle w:val="NormalBlock"/>
      </w:pPr>
      <w:r>
        <w:t>Es gibt noch etwas anderes, das du über dieses System, diesen Mechanismus, wissen solltest. Es wurde dafür entwickelt, Sauerstoff zu transportieren, aber es gibt noch ein anderes Molekül, das noch viel dringender in diese Taxis einsteigen möchte. Tatsächlich wird es von diesen Sitzen noch stärker angezogen als Sauerstoff – das ist Kohlenmonoxid.</w:t>
      </w:r>
    </w:p>
    <w:bookmarkEnd w:id="0"/>
    <w:p w14:paraId="5C097F03" w14:textId="5E23FA64" w:rsidR="00A7291B" w:rsidRDefault="0025169D" w:rsidP="00A7291B">
      <w:pPr>
        <w:pStyle w:val="NormalBlock"/>
      </w:pPr>
      <w:r>
        <w:t>Dies soll also kein Plädoyer gegen das Rauchen oder etwas Ähnliches sein, aber wenn wir rauchen, produzieren wir Kohlenmonoxid. Und ob es sich um Passivrauch handelt oder wir selbst die Hauptverursacher des Rauchs sind, geschieht Folgendes: Dieses Kohlenmonoxid in unserer Lunge strömt in diese Taxis. Es wird tatsächlich von Eisenatomen angezogen. Und es ist sehr schwierig, es wieder loszuwerden. Und so transportieren diese roten Blutkörperchen nicht Sauerstoff, sondern Kohlenmonoxid, was zu einer Unterversorgung des Gewebes mit Sauerstoff und zu vielen schlimmen Folgen führen kann.</w:t>
      </w:r>
    </w:p>
    <w:bookmarkEnd w:id="0"/>
    <w:p w14:paraId="5C097F03" w14:textId="5E23FA64" w:rsidR="00A7291B" w:rsidRDefault="0025169D" w:rsidP="00A7291B">
      <w:pPr>
        <w:pStyle w:val="NormalBlock"/>
      </w:pPr>
      <w:r>
        <w:t>Es wurde also dafür entwickelt, das zu tun, was es tut, aber es ist nicht wirklich dafür ausgelegt, diese zusätzlichen Träger wie Kohlenmonoxid aufzunehmen. Das ist überhaupt nicht gut.</w:t>
      </w:r>
    </w:p>
    <w:bookmarkEnd w:id="0"/>
    <w:p w14:paraId="5C097F03" w14:textId="5E23FA64" w:rsidR="00A7291B" w:rsidRDefault="0025169D" w:rsidP="00A7291B">
      <w:pPr>
        <w:pStyle w:val="NormalBlock"/>
      </w:pPr>
      <w:r>
        <w:t>Und wenn wir über diesen Mechanismus hier nachdenken, diese Eisenatome, die sich im Inneren dieser Taxis befinden, denken Sie darüber nach, was in den roten Blutkörperchen vorhanden ist: Wir haben Eisen, wir haben Sauerstoff und wir haben Wasser. In einem roten Blutkörperchen ist reichlich Wasser vorhanden.</w:t>
      </w:r>
    </w:p>
    <w:bookmarkEnd w:id="0"/>
    <w:p w14:paraId="5C097F03" w14:textId="5E23FA64" w:rsidR="00A7291B" w:rsidRDefault="0025169D" w:rsidP="00A7291B">
      <w:pPr>
        <w:pStyle w:val="NormalBlock"/>
      </w:pPr>
      <w:r>
        <w:t>Was geschieht also typischerweise, wenn wir etwas, das aus Eisen besteht, ins Wasser legen? Nun, es wird rosten. Ist es da nicht erstaunlich, dass wir nicht von innen nach außen rosten, weil wir Eisen, Wasser und Sauerstoff haben? Aber noch einmal: Das Hämoglobin-Taxi ist so vollkommen integriert gestaltet, dass diese Eisenatome abgeschirmt sind. Sie sind vor Wasser geschützt. Der Sauerstoff kann zu ihnen gelangen, aber kein Wassermolekül. Nun, dies ist keine Unterrichtseinheit über Intelligent Design, aber man kann sehen, wie gut schon ein einziger Prozess unseres Körpers gestaltet ist. Und tatsächlich: Wenn sich diese Eisenatome nicht innerhalb dieser Hämoglobinmoleküle, dieser Hämoglobinproteine, befänden, würde der Sauerstoff überhaupt nicht in die Taxis gelangen, und wir wären nicht hier, wir wären nicht am Leben.</w:t>
      </w:r>
    </w:p>
    <w:bookmarkEnd w:id="0"/>
    <w:p w14:paraId="5C097F03" w14:textId="5E23FA64" w:rsidR="00A7291B" w:rsidRDefault="0025169D" w:rsidP="00A7291B">
      <w:pPr>
        <w:pStyle w:val="NormalBlock"/>
      </w:pPr>
      <w:r>
        <w:t>Wenn ich also Dinge wie 3. Mose 17:11 sehe, wenn Gott hier spricht und sagt,</w:t>
      </w:r>
    </w:p>
    <w:bookmarkEnd w:id="0"/>
    <w:p w14:paraId="7E1F9BC8" w14:textId="7BE2687A" w:rsidR="00A7291B" w:rsidRPr="007C2DD5" w:rsidRDefault="0025169D" w:rsidP="007C2DD5">
      <w:pPr>
        <w:pStyle w:val="Quote"/>
      </w:pPr>
      <w:r>
        <w:t>Denn das Leben des Fleisches ist im Blut, und ich habe es euch auf den Altar gegeben, um Sühnung zu erwirken für eure Seelen. Denn das Blut ist es, das Sühnung erwirkt für die Seele.</w:t>
      </w:r>
    </w:p>
    <w:bookmarkEnd w:id="0"/>
    <w:p w14:paraId="44687C10" w14:textId="5FB066C6" w:rsidR="009C22C1" w:rsidRDefault="009C22C1" w:rsidP="00C35B22">
      <w:pPr>
        <w:pStyle w:val="BibleVerseCite"/>
      </w:pPr>
      <w:r w:rsidRPr="007C2DD5">
        <w:t>- 3 Mose 17:11</w:t>
      </w:r>
    </w:p>
    <w:bookmarkEnd w:id="0"/>
    <w:p w14:paraId="255668C9" w14:textId="77777777" w:rsidR="00A7291B" w:rsidRDefault="0025169D" w:rsidP="00A7291B">
      <w:pPr>
        <w:pStyle w:val="PadTop24"/>
      </w:pPr>
      <w:r>
        <w:t>Gott selbst verbindet das Leben mit dem Blut. Und es ist kein Wunder, wie dies in der Zelle funktioniert.</w:t>
      </w:r>
    </w:p>
    <w:bookmarkEnd w:id="0"/>
    <w:p w14:paraId="5C097F03" w14:textId="5E23FA64" w:rsidR="00A7291B" w:rsidRDefault="0025169D" w:rsidP="00A7291B">
      <w:pPr>
        <w:pStyle w:val="NormalBlock"/>
      </w:pPr>
      <w:r>
        <w:t>Okay, genug zu den Proteinen. Und bevor wir zu unserer nächsten Folie gehen, möchte ich einfach eine Frage stellen. Wie lange, glaubt ihr, würde etwas wie Kollagen oder Hämoglobin, die Wissenschaftler als Weichgewebe bezeichnen, überleben, nachdem ein Organismus stirbt? Glaubt ihr, es könnte ein Jahr, 10 Jahre, 20 Jahre, 100.000 Jahre oder eine Million Jahre sein? Nun, das ist eine sehr gute Frage, und es ist eine wichtige Frage.</w:t>
      </w:r>
    </w:p>
    <w:bookmarkEnd w:id="0"/>
    <w:p w14:paraId="5C097F03" w14:textId="5E23FA64" w:rsidR="00A7291B" w:rsidRDefault="0025169D" w:rsidP="00A7291B">
      <w:pPr>
        <w:pStyle w:val="NormalBlock"/>
      </w:pPr>
      <w:r>
        <w:t>Wissenschaftler haben einen Weg gefunden, die Haltbarkeit dieser Weichgewebe zu berechnen. Dazu nehmen sie Knochen, weil Kollagen in Knochen reichlich vorhanden ist, zerkleinern ihn in Stücke und legen ihn dann im Grunde in einen Ofen, wo sie ihn auf 194 Grad Fahrenheit erhitzen. Anschließend nehmen sie in unterschiedlichen Zeitabständen Messungen der Zerfallsrate vor: Wie lange ist er bereits zerfallen? Um zu bestimmen, wie lange diese Lebensdauer an der Erdoberfläche sein könnte, verwenden sie etwas, das als Arrhenius-Gleichung bezeichnet wird.</w:t>
      </w:r>
    </w:p>
    <w:bookmarkEnd w:id="0"/>
    <w:p w14:paraId="5C097F03" w14:textId="5E23FA64" w:rsidR="00A7291B" w:rsidRDefault="0025169D" w:rsidP="00A7291B">
      <w:pPr>
        <w:pStyle w:val="NormalBlock"/>
      </w:pPr>
      <w:r>
        <w:t>Was sie herausfinden, ist, dass diese Weichgewebe Tausende, vielleicht Hunderttausende – definitiv nicht Millionen – von Jahren im Inneren von Knochen bestehen können. Nun, behalten Sie diesen Gedanken im Hinterkopf. Das ist sehr wichtig, denn wenn ich ein christlicher Wissenschaftler bin und auf unsere letzte Sitzung zurückblicke und hinausgehe, um die Gesteinsschichten zu untersuchen, und vielleicht Knochen erforsche, muss meine Wissenschaft mit meiner Weltanschauung beginnen.</w:t>
      </w:r>
    </w:p>
    <w:bookmarkEnd w:id="0"/>
    <w:p w14:paraId="5C097F03" w14:textId="5E23FA64" w:rsidR="00A7291B" w:rsidRDefault="0025169D" w:rsidP="00A7291B">
      <w:pPr>
        <w:pStyle w:val="NormalBlock"/>
      </w:pPr>
      <w:r>
        <w:t>Meine Weltanschauung als Christ wird auf der Schrift beruhen. Die Schrift berichtet uns von einer weltweiten Flut, die vor weniger als 5.000 Jahren stattgefunden hat. Wenn ich also diese Fossilien untersuche, möchte ich sicherstellen, dass ich sie im Licht der Flut untersuche, damit ich am Ende wahrscheinlich zur richtigen Interpretation gelange. Andernfalls könnte ich mich irren. Und ich möchte dieses Wort Interpretation betonen, denn Fossilien sind lediglich Daten, sie sind einfach nur Gestein. Sie kommen nicht mit Etiketten. Sie sagen uns nicht, wann das Tier lebte oder wann es starb oder wie lange es lebte oder was es fraß oder wer seine Freunde waren oder welches seine Lieblingsbücher waren. Wir bekommen diese Etiketten nicht. Es wäre großartig, wenn wir sie hätten, aber alles, was wir haben, ist ein Gestein. Und wie wir dieses Gestein interpretieren, wird in erster Linie von unserer Weltanschauung abhängen, davon, ob wir Gott in unsere Weltanschauung einbeziehen oder ob wir Gott und die Schrift aus unserer Weltanschauung ausschließen.</w:t>
      </w:r>
    </w:p>
    <w:p w14:paraId="6ABE7781" w14:textId="77777777" w:rsidR="00227BF5" w:rsidRDefault="00227BF5" w:rsidP="00227BF5">
      <w:pPr>
        <w:pStyle w:val="Heading2"/>
      </w:pPr>
      <w:r>
        <w:t>Salamanderfossil: Muskelgewebe</w:t>
      </w:r>
    </w:p>
    <w:bookmarkEnd w:id="0"/>
    <w:bookmarkEnd w:id="0"/>
    <w:p w14:paraId="27993A26" w14:textId="11EC5532" w:rsidR="00BF459A" w:rsidRDefault="00BF459A" w:rsidP="00795C42">
      <w:pPr>
        <w:pStyle w:val="NormalBlock"/>
      </w:pPr>
      <w:r>
        <w:t/>
        <w:pict>
          <v:shape type="#_x0000_t75" style="width:558.35675675676px;height:128px" stroked="f" filled="f">
            <v:imagedata r:id="rId7" o:title=""/>
          </v:shape>
        </w:pict>
        <w:t/>
      </w:r>
    </w:p>
    <w:bookmarkEnd w:id="0"/>
    <w:p w14:paraId="5C097F03" w14:textId="5E23FA64" w:rsidR="00A7291B" w:rsidRDefault="0025169D" w:rsidP="00A7291B">
      <w:pPr>
        <w:pStyle w:val="NormalBlock"/>
      </w:pPr>
      <w:r>
        <w:t>Betrachten Sie also hier das Bild dieses Salamanders. Hier ist ein fossiler Salamander; er enthält keine biologische Substanz mehr. Er ist ein Gestein, er ist versteinert. Er wurde in schlammigen Sedimenten begraben und wurde zu einem Fossil. Wie lange es gedauert hat, bis er zu diesem Fossil wurde, wird eine zukünftige Lektion sein; behalten Sie diesen Gedanken also im Hinterkopf. Aber gemäß säkularen Datierungsmethoden war dieser versteinerte Salamander 18 Millionen Jahre alt. Das ist nicht wirklich besonders alt, wenn wir bedenken, dass die säkulare Wissenschaft glaubt, die Erde sei 3:8 Milliarden Jahre alt. Das sind eine Menge Nullen. Aber sehen Sie sich den ersten Aufzählungspunkt an: Dieses Fossil wurde auf ein Alter von 18 Millionen Jahren "datiert" – auch das wird eine weitere Lektion sein. Aber raten Sie einmal, was sie im Inneren dieses Gesteins, dieses fossilen Salamanders, gefunden haben, der in einem ausgetrockneten Seebett in Spanien gefunden wurde? Sie fanden Muskelgewebe.</w:t>
      </w:r>
    </w:p>
    <w:bookmarkEnd w:id="0"/>
    <w:p w14:paraId="5C097F03" w14:textId="5E23FA64" w:rsidR="00A7291B" w:rsidRDefault="0025169D" w:rsidP="00A7291B">
      <w:pPr>
        <w:pStyle w:val="NormalBlock"/>
      </w:pPr>
      <w:r>
        <w:t>Denken Sie daran, wir sagten, dass Kollagen im Muskelgewebe vorhanden war. Dies ist eines der Proteine. Dies ist eines der Weichgewebe, die sie im Inneren dieses Salamanders gefunden haben, der angeblich 18 Millionen Jahre alt sein soll.</w:t>
      </w:r>
    </w:p>
    <w:bookmarkEnd w:id="0"/>
    <w:p w14:paraId="5C097F03" w14:textId="5E23FA64" w:rsidR="00A7291B" w:rsidRDefault="0025169D" w:rsidP="00A7291B">
      <w:pPr>
        <w:pStyle w:val="NormalBlock"/>
      </w:pPr>
      <w:r>
        <w:t>Nun, denken Sie daran, dass Wissenschaftler diese Tests durchgeführt haben. Sie haben Berechnungen angestellt und einen geschätzten Zeitraum ermittelt, wie lange diese Gewebe im Inneren von Knochen überleben können. Es waren nicht Millionen von Jahren, oder? Es waren Tausende von Jahren. Einige Proteine, vielleicht die sehr faserigen, widerstandsfähigen, könnten Hunderttausende von Jahren überdauern, aber keine Millionen. Niemand würde erwarten, dass diese Millionen von Jahren überdauern, insbesondere 18 Millionen Jahre. Als christlicher Wissenschaftler kann ich damit rechnen, dass sich in Fossilien Weichgewebe befinden könnte. Ich erwarte nicht, viel davon zu finden, wenn die Flut vor 4.700 Jahren stattfand – sagen wir einfach vor weniger als 5.000 Jahren –, denn ein großer Teil dieses Weichgewebes sollte bis dahin verwest sein. Und das ist bei dem Salamander der Fall.</w:t>
      </w:r>
    </w:p>
    <w:bookmarkEnd w:id="0"/>
    <w:p w14:paraId="5C097F03" w14:textId="5E23FA64" w:rsidR="00A7291B" w:rsidRDefault="0025169D" w:rsidP="00A7291B">
      <w:pPr>
        <w:pStyle w:val="NormalBlock"/>
      </w:pPr>
      <w:r>
        <w:t>Es ist nicht so, dass sie, als sie es öffneten, all dieses weiche Gewebe darin vorfanden. Nein, sie fanden Fragmente, Fragmente des Muskelgewebes, Fragmente von Proteinen. Und das ist völlig zu erwarten, wenn meine Wissenschaft auf einer Weltanschauung basiert, die aufgrund der Flut auf der Schrift beruht.</w:t>
      </w:r>
    </w:p>
    <w:bookmarkEnd w:id="0"/>
    <w:p w14:paraId="5C097F03" w14:textId="5E23FA64" w:rsidR="00A7291B" w:rsidRDefault="0025169D" w:rsidP="00A7291B">
      <w:pPr>
        <w:pStyle w:val="NormalBlock"/>
      </w:pPr>
      <w:r>
        <w:t>Nun, die Bibel geht nicht auf jeden Bereich der Wissenschaft ein – das behaupte ich keineswegs –, aber wo sie die Wissenschaft berührt, ist sie zuverlässig; wir können uns auf sie verlassen. Wenn jedoch meine Weltanschauung nicht von der Bibel oder der Heiligen Schrift als meinem Ausgangspunkt abhängt, ist das ein Schock; ich würde das nicht erwarten. Tatsächlich geschah dies zum ersten Mal in einem Bericht aus dem Jahr 2005. Er stammte von einer Wissenschaftlerin namens Mary Schweitzer von der University of North Carolina. Sie und ihr Team entdeckten ganz zufällig Weichgewebe in einem T-Rex-Knochen. Ich glaube, es gab einen Bruch im Knochen. Normalerweise ist man beim Transport von Fossilien sehr, sehr vorsichtig. Dieser hier zerbrach zufällig. Und was sie sofort im Inneren bemerkten, war dieses Gewebe, das weich und dehnbar aussah. Tatsächlich sah ein Teil davon rot aus, wie Blutgefäße und Blutzellen mit Hämoglobin darin. Für dieses Wissenschaftlerteam war das sehr überraschend. Sie brachten es zurück ins Labor und führten Tests damit durch. Sie veröffentlichten ihre Arbeit im Jahr 2005, und ratet, was geschah? Die wissenschaftliche Gemeinschaft kritisierte sie, kritisierte sie, kritisierte sie. Sie sagte: "Auf keinen Fall! Es ist unmöglich, dass Weichgewebe in einem Dinosaurierknochen überleben konnte, der angeblich 68 Millionen Jahre alt ist." Und im Grunde wurde es damals weitgehend verworfen. Doch es geschah immer wieder.</w:t>
      </w:r>
    </w:p>
    <w:bookmarkEnd w:id="0"/>
    <w:p w14:paraId="5C097F03" w14:textId="5E23FA64" w:rsidR="00A7291B" w:rsidRDefault="0025169D" w:rsidP="00A7291B">
      <w:pPr>
        <w:pStyle w:val="NormalBlock"/>
      </w:pPr>
      <w:r>
        <w:t>Nun, das ist unmöglich; es ist unmöglich, dass diese Weichteile Millionen von Jahren überleben, geschweige denn 18 Millionen Jahre in diesem fossilisierten Salamander. Aber wissen Sie, womit es übereinstimmt? Es stimmt mit dem biblischen Zeitrahmen einer weltweiten Flut überein, die Billionen von Organismen überall auf der Erde in schlammigen Sedimentschichten begrub.</w:t>
      </w:r>
    </w:p>
    <w:bookmarkEnd w:id="0"/>
    <w:p w14:paraId="5C097F03" w14:textId="5E23FA64" w:rsidR="00A7291B" w:rsidRDefault="0025169D" w:rsidP="00A7291B">
      <w:pPr>
        <w:pStyle w:val="NormalBlock"/>
      </w:pPr>
      <w:r>
        <w:t>Und übrigens: Wenn wir den versteinerten Salamander mit lebenden Salamanderarten vergleichen, gibt es praktisch keine Veränderung. Nun, das ist kostenlos, das hat nichts mit den Beweisen zu tun, über die ich spreche, aber dies ist eine entscheidende Frage, die wir stellen müssen: Bei der Evolution dreht sich alles um Zufall und Veränderung, und nichts ist davor immun. Wie können Salamanderarten also 18 Millionen Jahre überleben, ohne dass eine Makroevolution stattfindet? Warum sind sie immer noch Salamander? Ich denke, die Antwort liegt in dem, was wir in 1. Mose, Kapitel 1, lesen, nämlich dass Gott die Arten geschaffen hat, damit sie sich nach ihrer Art fortpflanzen, und dass sie sich nur nach ihrer Art fortpflanzen, und das geht immer weiter und weiter und weiter.</w:t>
      </w:r>
    </w:p>
    <w:bookmarkEnd w:id="0"/>
    <w:p w14:paraId="5C097F03" w14:textId="5E23FA64" w:rsidR="00A7291B" w:rsidRDefault="0025169D" w:rsidP="00A7291B">
      <w:pPr>
        <w:pStyle w:val="NormalBlock"/>
      </w:pPr>
      <w:r>
        <w:t>Nun, könnte es kleine Veränderungen innerhalb der Arten geben? Absolut. Wir sehen das; das ist beobachtbar, das ist erfahrbar. Was wir niemals sehen, ist, dass sich eine Art in eine andere verwandelt. Das sehen wir nicht einmal im Fossilienbestand.</w:t>
      </w:r>
    </w:p>
    <w:bookmarkEnd w:id="0"/>
    <w:p w14:paraId="5C097F03" w14:textId="5E23FA64" w:rsidR="00A7291B" w:rsidRDefault="0025169D" w:rsidP="00A7291B">
      <w:pPr>
        <w:pStyle w:val="NormalBlock"/>
      </w:pPr>
      <w:r>
        <w:t>Dies ist ein Beispiel, aber wir sehen es immer wieder. Hier ist ein Zitat aus einem Artikel von Phys Org vom November 2009. Darin heißt es:</w:t>
      </w:r>
    </w:p>
    <w:bookmarkEnd w:id="0"/>
    <w:p w14:paraId="1EDAA5C0" w14:textId="77777777" w:rsidR="00A7291B" w:rsidRDefault="0025169D" w:rsidP="00A7291B">
      <w:pPr>
        <w:pStyle w:val="Quotation"/>
      </w:pPr>
      <w:r>
        <w:t>Die Wissenschaftler behaupten, dass ihre Entdeckung ein eindeutiger Beweis dafür ist, dass die hochgradig originalgetreue organische Erhaltung äußerst leicht verweslicher Weichteile im Fossilbericht, dem einzigen physischen Zeugnis der Geschichte des Lebens auf der Erde, häufiger vorkommt.</w:t>
        <w:br/>
        <w:t>- Phys Org, 2009</w:t>
      </w:r>
    </w:p>
    <w:bookmarkEnd w:id="0"/>
    <w:p w14:paraId="5C097F03" w14:textId="5E23FA64" w:rsidR="00A7291B" w:rsidRDefault="0025169D" w:rsidP="00A7291B">
      <w:pPr>
        <w:pStyle w:val="NormalBlock"/>
      </w:pPr>
      <w:r>
        <w:t>Ich möchte nur zwei Anmerkungen zu diesem Zitat machen. Erstens erkennt der Artikel an, dass zu diesem Zeitpunkt Weichgewebe gefunden wurde; bis 2009 – denken Sie daran, der erste Fall war 2005. Nun, bis 2009 war es zu einer ziemlich häufigen Erfahrung geworden, Weichgewebe im Inneren dieser Fossilien zu finden, die angeblich Millionen Jahre alt sind.</w:t>
      </w:r>
    </w:p>
    <w:bookmarkEnd w:id="0"/>
    <w:p w14:paraId="5C097F03" w14:textId="5E23FA64" w:rsidR="00A7291B" w:rsidRDefault="0025169D" w:rsidP="00A7291B">
      <w:pPr>
        <w:pStyle w:val="NormalBlock"/>
      </w:pPr>
      <w:r>
        <w:t>Der zweite Teil ist diese letzte Aussage, in der er sagt, dass der Fossilienbestand das einzige physische Zeugnis der Geschichte des Lebens auf der Erde ist. Damit habe ich ein kleines Problem, denn wenn wir die Gesteinsschichten und die darin enthaltenen Fossilien betrachten und ich eine säkulare oder nicht auf der Bibel beruhende Weltanschauung habe, könnte ich versuchen, die gesamte Geschichte der Erde in all diese Schichten hineinzupassen. Wenn ich jedoch eine biblische Weltanschauung habe, werde ich dieselben Gesteinsschichten betrachten, und eigentlich möchte ich sagen, dass dies eine Momentaufnahme der Zeit ist, eine sehr, sehr kleine Momentaufnahme der Zeit. Tatsächlich denke ich, dass das meiste davon während einer ein Jahr dauernden Sintflut geschah, von der in 1 Mose berichtet wird.</w:t>
      </w:r>
    </w:p>
    <w:bookmarkEnd w:id="0"/>
    <w:p w14:paraId="5C097F03" w14:textId="5E23FA64" w:rsidR="00A7291B" w:rsidRDefault="0025169D" w:rsidP="00A7291B">
      <w:pPr>
        <w:pStyle w:val="NormalBlock"/>
      </w:pPr>
      <w:r>
        <w:t>Dieselben Daten, zwei verschiedene Möglichkeiten, die Daten zu betrachten. Welche davon ergibt mehr Sinn? Nun, angesichts der Tatsache, dass diese Fossilien Weichgewebe im Inneren haben, glaube ich nicht, dass der Fossilienbestand über Äonen hinweg abgelagert wurde. Das ergibt für mich überhaupt keinen Sinn. Und zweitens sehen wir, wenn wir im Fossilienbestand Fossilien finden, keine Veränderung von einer Art zur anderen. Daraus kann man ebenfalls zwei Dinge ableiten.</w:t>
      </w:r>
    </w:p>
    <w:p w14:paraId="6ABE7781" w14:textId="77777777" w:rsidR="00227BF5" w:rsidRDefault="00227BF5" w:rsidP="00227BF5">
      <w:pPr>
        <w:pStyle w:val="Heading2"/>
      </w:pPr>
      <w:r>
        <w:t>Hadrosaurier-Fossil: Knochengewebe</w:t>
      </w:r>
    </w:p>
    <w:bookmarkEnd w:id="0"/>
    <w:bookmarkEnd w:id="0"/>
    <w:p w14:paraId="5C097F03" w14:textId="5E23FA64" w:rsidR="00A7291B" w:rsidRDefault="0025169D" w:rsidP="00A7291B">
      <w:pPr>
        <w:pStyle w:val="NormalBlock"/>
      </w:pPr>
      <w:r>
        <w:t>Hadrosaurier sind eine Enten­schnabel-Dinosaurierart. Dieses Fossil wurde auf ein Alter von 80 Millionen Jahren datiert. Wir gehen also von 18 Millionen auf 80 Millionen Jahre zurück, und was haben wir gefunden? Wir fanden Knochengewebe und Kollagen. Denken Sie daran: Kollagen ist im Knochengewebe reichlich vorhanden; daher wurden in diesem Hadrosaurier einige Kollagenproteine gefunden. Und noch einmal: Es ist nicht so, dass man den Hadrosaurier geöffnet und all dieses Kollagen und weiche Gewebe darin gefunden hätte. Man fand Fragmente. Das würde ich erwarten, wenn der Hadrosaurier vor weniger als 5.000 Jahren in der weltweiten Flut begraben worden wäre. Das meiste Kollagen war zerfallen, ebenso der größte Teil des Knochengewebes, aber einiges war für uns zur Untersuchung übrig geblieben.</w:t>
      </w:r>
    </w:p>
    <w:bookmarkEnd w:id="0"/>
    <w:p w14:paraId="5C097F03" w14:textId="5E23FA64" w:rsidR="00A7291B" w:rsidRDefault="0025169D" w:rsidP="00A7291B">
      <w:pPr>
        <w:pStyle w:val="NormalBlock"/>
      </w:pPr>
      <w:r>
        <w:t>Hätte dies 80 Millionen Jahre überdauern können, wenn das die andere Sichtweise ist, die Sie vertreten möchten? Und einige Christen vertreten diese Sichtweise. Lassen Sie mich einfach sagen, dass das in Ordnung ist. Sie können an die langen Zeiträume glauben, wenn Sie möchten. Ich glaube wirklich nicht – und das ist meine persönliche Meinung –, dass Gott am Tag des Gerichts sagen wird: "Du hast an Millionen von Jahren geglaubt, es tut mir leid. Ich kann dich nicht hereinlassen." Ich kann mir nicht vorstellen, dass es so kommen wird. Ich glaube nicht, dass dies eine Frage der Errettung ist. Wie wir jedoch gleich sehen werden, könnte dies für einige Christen zu größeren Problemen führen. Aber ganz gleich, wie man dies betrachtet: Es ist unmöglich, dass Weichgewebe 80 Millionen Jahre überdauert, damit wir es später finden. Es stimmt jedoch mit der biblischen Zeitskala überein.</w:t>
      </w:r>
    </w:p>
    <w:bookmarkEnd w:id="0"/>
    <w:p w14:paraId="5C097F03" w14:textId="5E23FA64" w:rsidR="00A7291B" w:rsidRDefault="0025169D" w:rsidP="00A7291B">
      <w:pPr>
        <w:pStyle w:val="NormalBlock"/>
      </w:pPr>
      <w:r>
        <w:t>Und übrigens: Das Kollagen ist, wenn wir es unter einem Mikroskop betrachten, identisch mit modernem Kollagen. Somit haben wir wieder diese enormen Zeiträume im evolutionären Paradigma, in denen wir keinerlei Veränderungen an etwas feststellen. In diesem Fall geht es um die Struktur des Proteins Kollagen. Es ist wirklich unglaublich. Hier ist ein Zitat aus Nature aus dem Jahr 2009 über diesen Fund des Hadrosauriers; dort heißt es:</w:t>
      </w:r>
    </w:p>
    <w:bookmarkEnd w:id="0"/>
    <w:p w14:paraId="1EDAA5C0" w14:textId="77777777" w:rsidR="00A7291B" w:rsidRDefault="0025169D" w:rsidP="00A7291B">
      <w:pPr>
        <w:pStyle w:val="Quotation"/>
      </w:pPr>
      <w:r>
        <w:t>"Vor drei Jahren bin ich als völliger Skeptiker auf diesem Gebiet eingestiegen", sagt Phillip Lars Manning, ein Bioingenieur, der die Paläontologie an der Universität Manchester leitet, "aber jetzt denke ich tatsächlich, dass die Gruppe um Schweitzer einer Sache auf der Spur ist."</w:t>
        <w:br/>
        <w:t>- Nature, 2009</w:t>
      </w:r>
    </w:p>
    <w:bookmarkEnd w:id="0"/>
    <w:p w14:paraId="5C097F03" w14:textId="5E23FA64" w:rsidR="00A7291B" w:rsidRDefault="0025169D" w:rsidP="00A7291B">
      <w:pPr>
        <w:pStyle w:val="NormalBlock"/>
      </w:pPr>
      <w:r>
        <w:t>Nun, auf wen bezieht er sich in Bezug auf die Schweitzer-Gruppe? Nun, dies ist die Gruppe, die jenen ursprünglichen zufälligen Fund im T-Rex-Knochen gemacht hat, der 2005 veröffentlicht wurde. Und dies ist dieselbe Gruppe beziehungsweise dieselben Wissenschaftler, die 2009 in Nature veröffentlichten, und diese Person von Nature sagt: "Ich denke, sie könnten einer Sache auf der Spur sein." Vier Jahre später hat sich also das Paradigma verschoben.</w:t>
      </w:r>
    </w:p>
    <w:bookmarkEnd w:id="0"/>
    <w:p w14:paraId="5C097F03" w14:textId="5E23FA64" w:rsidR="00A7291B" w:rsidRDefault="0025169D" w:rsidP="00A7291B">
      <w:pPr>
        <w:pStyle w:val="NormalBlock"/>
      </w:pPr>
      <w:r>
        <w:t>Also zunächst: "Auf keinen Fall, du hast die Probe kontaminiert, es konnte kein Weichgewebe vorhanden sein", bis hin zu: "Okay. Das wird allmählich zu etwas Alltäglichem. Ich denke, sie waren die ganze Zeit einer Sache auf der Spur."</w:t>
      </w:r>
    </w:p>
    <w:p w14:paraId="6ABE7781" w14:textId="77777777" w:rsidR="00227BF5" w:rsidRDefault="00227BF5" w:rsidP="00227BF5">
      <w:pPr>
        <w:pStyle w:val="Heading2"/>
      </w:pPr>
      <w:r>
        <w:t>Conodontenfossil: Keratingewebe</w:t>
      </w:r>
    </w:p>
    <w:bookmarkEnd w:id="0"/>
    <w:bookmarkEnd w:id="0"/>
    <w:p w14:paraId="5C097F03" w14:textId="5E23FA64" w:rsidR="00A7291B" w:rsidRDefault="0025169D" w:rsidP="00A7291B">
      <w:pPr>
        <w:pStyle w:val="NormalBlock"/>
      </w:pPr>
      <w:r>
        <w:t>Das nächste Beispiel ist ein 252 Millionen Jahre altes Conodontenfossil. Wir sind von 16 Millionen über 80 Millionen nun bei 252 Millionen Jahren angelangt. Und haben sie in diesem Conodonten Weichgewebe gefunden? Ja, das haben sie. Auch dies ist ein Fossil, es ist Gestein. Dieser Conodont war längst versteinert, doch im Inneren fanden sie Fragmente von Keratin, Keratingewebe.</w:t>
      </w:r>
    </w:p>
    <w:bookmarkEnd w:id="0"/>
    <w:p w14:paraId="5C097F03" w14:textId="5E23FA64" w:rsidR="00A7291B" w:rsidRDefault="0025169D" w:rsidP="00A7291B">
      <w:pPr>
        <w:pStyle w:val="NormalBlock"/>
      </w:pPr>
      <w:r>
        <w:t>Keratin ist wie Protein; es ist kein Protein, aber es ähnelt einem Protein. Statt aus Ketten von Aminosäuren aufgebaut zu sein, besteht es aus Ketten von Aminozuckern, aber es ist ein Polymer, also eine kettenartige Struktur. Und hier fanden sie Keratin. Keratin ist reichlich in Haaren, Krallen, Hörnern, Fingernägeln und der äußeren Hautschicht von uns Menschen vorhanden. Zweihundertfünfzig Millionen Jahre – glauben Sie, dass Keratin, das Weichgewebe, so lange überleben könnte? Es ist unmöglich, das könnte niemals geschehen.</w:t>
      </w:r>
    </w:p>
    <w:bookmarkEnd w:id="0"/>
    <w:p w14:paraId="5C097F03" w14:textId="5E23FA64" w:rsidR="00A7291B" w:rsidRDefault="0025169D" w:rsidP="00A7291B">
      <w:pPr>
        <w:pStyle w:val="NormalBlock"/>
      </w:pPr>
      <w:r>
        <w:t>Nun fragen Sie sich vielleicht: Was sagt die allgemeine wissenschaftliche Gemeinschaft zu diesen Funden? Nicht viel. Es gibt immer noch viele Kontroversen und viele Diskussionen nach dem Motto: "Nun, es muss eine Möglichkeit geben, wie die Natur es bewahren konnte, denn die Beweise sind vorhanden; man kann die Beweise nicht leugnen. Also muss es eine Möglichkeit geben, wie dies 252 Millionen Jahre überdauern konnte."</w:t>
      </w:r>
    </w:p>
    <w:bookmarkEnd w:id="0"/>
    <w:p w14:paraId="5C097F03" w14:textId="5E23FA64" w:rsidR="00A7291B" w:rsidRDefault="0025169D" w:rsidP="00A7291B">
      <w:pPr>
        <w:pStyle w:val="NormalBlock"/>
      </w:pPr>
      <w:r>
        <w:t>Denken Sie nur: Selbst wenn Sie kein Wissenschaftler sind oder sich nicht einmal besonders für Wissenschaft interessieren, ergibt das überhaupt keinen Sinn, aber es stimmt mit der biblischen Zeitskala einer weltweiten Flut überein, die Billionen von Organismen dort begrub, wo sie lebten, wo sie standen, und zwar vor weniger als 5.000 Jahren. Und der Zerfallsprozess dieses Keratins ist so beschaffen, dass es noch nicht vollständig zerfallen war. Vielleicht wird in weiteren tausend oder ein paar tausend Jahren nichts mehr davon übrig sein, ich weiß es nicht, aber ich weiß, dass Keratin nicht 252 Millionen Jahre lang erhalten bleibt; das ist unglaublich. Und übrigens, noch eine kostenlose Zugabe: Dieser Conodont ähnelte modernen Neunaugen.</w:t>
      </w:r>
    </w:p>
    <w:bookmarkEnd w:id="0"/>
    <w:p w14:paraId="5C097F03" w14:textId="5E23FA64" w:rsidR="00A7291B" w:rsidRDefault="0025169D" w:rsidP="00A7291B">
      <w:pPr>
        <w:pStyle w:val="NormalBlock"/>
      </w:pPr>
      <w:r>
        <w:t>Wo ist die Evolution in 252 Millionen Jahren? Wenn ich Evolution sage, meine ich Makroevolution. Entwickelt sich diese Conodontenart im Laufe der Zeit zu etwas anderem? Sie fehlt im Fossilienbericht. Wir wissen es heute, Geologen wissen es heute, Paläontologen wissen es heute, Darwin wusste es zu seiner Zeit. Es war einer seiner größten Einwände gegen seine eigene Theorie, dass es an fossilen Belegen mangelte, und all diese Zeit später ist es immer noch ein großes Problem. Es ist ein großes Problem.</w:t>
      </w:r>
    </w:p>
    <w:p w14:paraId="6ABE7781" w14:textId="77777777" w:rsidR="00227BF5" w:rsidRDefault="00227BF5" w:rsidP="00227BF5">
      <w:pPr>
        <w:pStyle w:val="Heading2"/>
      </w:pPr>
      <w:r>
        <w:t>Röhrenwurm: Chitinhüllen</w:t>
      </w:r>
    </w:p>
    <w:bookmarkEnd w:id="0"/>
    <w:bookmarkEnd w:id="0"/>
    <w:p w14:paraId="5C097F03" w14:textId="5E23FA64" w:rsidR="00A7291B" w:rsidRDefault="0025169D" w:rsidP="00A7291B">
      <w:pPr>
        <w:pStyle w:val="NormalBlock"/>
      </w:pPr>
      <w:r>
        <w:t>Okay, ich habe noch ein weiteres Beispiel, das ich durchgehen möchte. Es geht um Röhrenwürmer. Röhrenwürmer leben im Ozean. Sie sind Meerestiere. Sie leben in Tiefen von 300 Fuß bis hinunter zu 30.000 Fuß. Und einige dieser Umgebungen sind aufgrund dessen, was sich in diesen Gewässern rund um die Quellen befindet, in deren Nähe sie leben, sehr, sehr lebensfeindlich. Dieses Exemplar wurde auf ein Alter von 551 Millionen Jahren datiert. Nun ist die Datierung wieder ein ganz anderes Thema, das wir später behandeln werden, aber beachten Sie zunächst, dass ich dem Wort "datiert" nicht "Fossil" vorangestellt habe. Diese Hülle – nicht der Wurm selbst, sondern die Hülle, die den Wurm umgab – war nicht einmal fossilisiert. Sie bestand noch aus dem ursprünglichen Biomaterial. Denken Sie einen Moment darüber nach. Hier ist biologisches Material, das nicht von einem Fossil umgeben ist und angeblich 551 Millionen Jahre alt sein soll. Das ist unmöglich, es könnte niemals geschehen. Es wäre längst innerhalb von Tausenden von Jahren abgebaut und verwest, ganz zu schweigen von 551 Millionen Jahren. Es stimmt jedoch mit der biblischen Zeitskala einer weltweiten Flut überein, die diese Röhrenwürmer begraben hätte. Tatsächlich wären sie wahrscheinlich unter den ersten Dingen gewesen, die begraben wurden. Wohin sollten sie gehen? Wie sollten sie den schlammigen Sedimenten entkommen, die auf sie zukamen? Sie können das Bild rechts sehen, das einen modernen Röhrenwurm zeigt, im Vergleich zu dem Bild links, bei dem es sich um das gefundene Exemplar handelt – sie sind identisch, es gibt keinen Unterschied. Wo ist diese angebliche Evolution in 551 Millionen Jahren?</w:t>
      </w:r>
    </w:p>
    <w:bookmarkEnd w:id="0"/>
    <w:p w14:paraId="5C097F03" w14:textId="5E23FA64" w:rsidR="00A7291B" w:rsidRDefault="0025169D" w:rsidP="00A7291B">
      <w:pPr>
        <w:pStyle w:val="NormalBlock"/>
      </w:pPr>
      <w:r>
        <w:t>Nun mögen Sie vielleicht denken, dass ich hier einige wenige Beispiele herausgepickt habe. Das habe ich nicht. Ich habe lediglich einige ausgewählt, die einen großen Zeitraum abdecken, damit wir eine Vorstellung davon bekommen können, wie weit verbreitet dieses Problem ist.</w:t>
      </w:r>
    </w:p>
    <w:bookmarkEnd w:id="0"/>
    <w:p w14:paraId="5C097F03" w14:textId="5E23FA64" w:rsidR="00A7291B" w:rsidRDefault="0025169D" w:rsidP="00A7291B">
      <w:pPr>
        <w:pStyle w:val="NormalBlock"/>
      </w:pPr>
      <w:r>
        <w:t>Sie können selbst recherchieren. Sie werden zahlreiche weitere Beispiele finden. Das Journal of Paleontology äußert sich zu diesen Chitin-Hüllen der Röhrenwürmer. Dort heißt es:</w:t>
      </w:r>
    </w:p>
    <w:bookmarkEnd w:id="0"/>
    <w:p w14:paraId="1EDAA5C0" w14:textId="77777777" w:rsidR="00A7291B" w:rsidRDefault="0025169D" w:rsidP="00A7291B">
      <w:pPr>
        <w:pStyle w:val="Quotation"/>
      </w:pPr>
      <w:r>
        <w:t>Mineralien haben keinen Teil des Weichgewebes nachgebildet, und das kohlenstoffhaltige Material der Wand ist primär.</w:t>
        <w:br/>
        <w:t>- Journal of Paleontology</w:t>
      </w:r>
    </w:p>
    <w:bookmarkEnd w:id="0"/>
    <w:p w14:paraId="5C097F03" w14:textId="5E23FA64" w:rsidR="00A7291B" w:rsidRDefault="0025169D" w:rsidP="00A7291B">
      <w:pPr>
        <w:pStyle w:val="NormalBlock"/>
      </w:pPr>
      <w:r>
        <w:t>Das bedeutet, nicht ersetzt. Wenn etwas fossilisiert ist, wird es durch Mineralien im Sediment ersetzt. Das nennt man Permineralisation. Aber hier ist das nicht geschehen, es handelt sich noch immer um ursprüngliches Biomaterial. Und sie fahren fort zu sagen:</w:t>
      </w:r>
    </w:p>
    <w:bookmarkEnd w:id="0"/>
    <w:p w14:paraId="1EDAA5C0" w14:textId="77777777" w:rsidR="00A7291B" w:rsidRDefault="0025169D" w:rsidP="00A7291B">
      <w:pPr>
        <w:pStyle w:val="Quotation"/>
      </w:pPr>
      <w:r>
        <w:t>Die ursprüngliche Schicht der Wand, ihre Struktur und Gewebe bewahren.</w:t>
        <w:br/>
        <w:t>- Journal of Paleontology</w:t>
      </w:r>
    </w:p>
    <w:bookmarkEnd w:id="0"/>
    <w:p w14:paraId="5C097F03" w14:textId="5E23FA64" w:rsidR="00A7291B" w:rsidRDefault="0025169D" w:rsidP="00A7291B">
      <w:pPr>
        <w:pStyle w:val="NormalBlock"/>
      </w:pPr>
      <w:r>
        <w:t>Ich spreche mit Christen auf der ganzen Welt. Ich spreche mit Menschen, die keine Christen sind – Atheisten, Agnostiker –, aber in erster Linie möchte ich diese nächste Bemerkung an Christen richten. Wenn ein Christ die klare und geradlinige Geschichte, die wir in 1 Mose lesen, kompromittiert, schafft er sich selbst viele Probleme, deren er sich möglicherweise nicht einmal bewusst ist.</w:t>
      </w:r>
    </w:p>
    <w:bookmarkEnd w:id="0"/>
    <w:p w14:paraId="5C097F03" w14:textId="5E23FA64" w:rsidR="00A7291B" w:rsidRDefault="0025169D" w:rsidP="00A7291B">
      <w:pPr>
        <w:pStyle w:val="NormalBlock"/>
      </w:pPr>
      <w:r>
        <w:t>Und wenn ich einen Christen frage: "Warum Kompromisse eingehen? Warum nicht an die Bibel glauben, so wie sie geschrieben ist?" Die häufigste Antwort, die ich bekomme, beginnt ungefähr so: "Nun, weil die Wissenschaft sagt ..." Und dann muss ich sie unterbrechen, ich muss einwerfen und sagen: "Die Wissenschaft sagt?"</w:t>
      </w:r>
    </w:p>
    <w:bookmarkEnd w:id="0"/>
    <w:p w14:paraId="5C097F03" w14:textId="5E23FA64" w:rsidR="00A7291B" w:rsidRDefault="0025169D" w:rsidP="00A7291B">
      <w:pPr>
        <w:pStyle w:val="NormalBlock"/>
      </w:pPr>
      <w:r>
        <w:t>Nun, seien wir klar. Vielleicht betreibe ich hier ein wenig Haarspalterei, aber die Wissenschaft sagt uns doch nichts, oder? Wissenschaft ist eine Tätigkeit; sie ist das, was wir tun, und das, was wir uns vornehmen. Es sind die Wissenschaftler, die für die Daten sprechen, während sie ihre wissenschaftliche Arbeit durchführen. Und wer sind Wissenschaftler? Sie sind Menschen, Menschen genau wie du und ich. Ich spreche ständig mit Wissenschaftlern. Sie werden die Ersten sein, die zugeben: "Ja, ich mache Fehler. Ich habe Fehler in meiner Hypothese gemacht. Ich habe Fehler in meinen Theorien gemacht." Wir sind Menschen, wir tun das, nicht wahr? Was geschieht, wenn wir das tun? Wir gehen zurück, passen unsere Auffassungen an und gehen dann weiter, indem wir den Beweisen folgen, wohin sie führen. Zumindest sollte Wissenschaft so betrieben werden.</w:t>
      </w:r>
    </w:p>
    <w:bookmarkEnd w:id="0"/>
    <w:p w14:paraId="5C097F03" w14:textId="5E23FA64" w:rsidR="00A7291B" w:rsidRDefault="0025169D" w:rsidP="00A7291B">
      <w:pPr>
        <w:pStyle w:val="NormalBlock"/>
      </w:pPr>
      <w:r>
        <w:t>Und wenn ich mit diesen Christen spreche und sie sagen: "Nun, die Wissenschaft sagt, dass das Universum viel älter ist, dass die Dinge, die wir heute sehen, mehr Zeit in Anspruch genommen haben, als die Bibel zulässt, wenn wir die Genealogien zusammenzählen. Daher kann die Geschichte der 1 Mose nicht korrekt sein." Erinnern Sie sich an unsere letzte Diskussion, als ich sagte, dass wir an der Schrift festhalten müssen, während wir Theorien nur locker festhalten. Theorien befinden sich, wenn man die wissenschaftliche Literatur verfolgt, in ständigem Wandel; sie ändern sich die ganze Zeit. Sie stehen unter ständiger Kritik und ständigem Angriff, besonders die schwächeren. Und wenn sie sich ändern, müssen Sie sich zusammen mit ihnen ändern, wenn Sie Ihre Informationen darauf gründen. Wäre es nicht besser, einfach an der Schrift festzuhalten und diese Veränderungen nicht durchmachen zu müssen?</w:t>
      </w:r>
    </w:p>
    <w:p w14:paraId="6ABE7781" w14:textId="77777777" w:rsidR="00227BF5" w:rsidRDefault="00227BF5" w:rsidP="00227BF5">
      <w:pPr>
        <w:pStyle w:val="Heading2"/>
      </w:pPr>
      <w:r>
        <w:t>Gott und Zeit</w:t>
      </w:r>
    </w:p>
    <w:bookmarkEnd w:id="0"/>
    <w:bookmarkEnd w:id="0"/>
    <w:p w14:paraId="5C097F03" w14:textId="5E23FA64" w:rsidR="00A7291B" w:rsidRDefault="0025169D" w:rsidP="00A7291B">
      <w:pPr>
        <w:pStyle w:val="NormalBlock"/>
      </w:pPr>
      <w:r>
        <w:t>Lassen Sie uns einfach einen Schritt zurücktreten und über Gott und die Zeit sprechen, denn dies scheint für einige Christen eines der Hauptprobleme zu sein. Und zwar geht es um den Anschein eines Alters unseres Universums im Gegensatz zum Anschein einer jungen Schöpfung, wenn wir die Bibel betrachten. Nun, beides kann nicht richtig sein. Ich möchte uns nur daran erinnern: Wenn wir uns die untenstehende Grafik ansehen – ich habe nur einige wenige Beispiele, auf die wir uns beziehen könnten; es gibt noch viele weitere –, von Dingen, deren Ausführung Gott einen Augenblick dauerte, die aber gleichzeitig der Mensch oder die Natur niemals hätte vollbringen können. Selbst wenn man unendlich viel Zeit gehabt hätte.</w:t>
      </w:r>
    </w:p>
    <w:bookmarkEnd w:id="0"/>
    <w:p w14:paraId="5C097F03" w14:textId="5E23FA64" w:rsidR="00A7291B" w:rsidRDefault="0025169D" w:rsidP="00A7291B">
      <w:pPr>
        <w:pStyle w:val="NormalBlock"/>
      </w:pPr>
      <w:r>
        <w:t>Betrachten Sie Markus 6:41-43. Wie lange brauchte Jesus, um mit diesen wenigen Stücken Brot und Fisch 5.000 Menschen zu speisen? Es geschah augenblicklich: Während Er das Essen aus dem Korb nahm, kam immer mehr und mehr und mehr.</w:t>
      </w:r>
    </w:p>
    <w:bookmarkEnd w:id="0"/>
    <w:p w14:paraId="5C097F03" w14:textId="5E23FA64" w:rsidR="00A7291B" w:rsidRDefault="0025169D" w:rsidP="00A7291B">
      <w:pPr>
        <w:pStyle w:val="NormalBlock"/>
      </w:pPr>
      <w:r>
        <w:t>Nun weiß ich, dass der Skeptiker an dieser Stelle vielleicht sagen wird: "Nun, ich könnte dieselbe Menge an Nahrung nehmen, sie zerkleinern und in winzige Streifen schneiden. Ich könnte 10.000 Menschen damit ernähren." Gut, zugegeben, das mag wahr sein. Aber wenn wir diese Schriftstelle lesen, stellen wir fest, dass alle aßen und satt wurden. Entschuldigung, ein winziger Streifen wird niemanden satt machen. Aber als Jesus es tat, wurdest du satt, du warst zufrieden. Ganz zu schweigen davon, dass 12 Körbe voller übrig gebliebener Stücke eingesammelt wurden. Nun, versuche das einmal mit einer kleinen Menge Nahrung und einer großen Anzahl von Menschen – es wird niemals geschehen.</w:t>
      </w:r>
    </w:p>
    <w:bookmarkEnd w:id="0"/>
    <w:p w14:paraId="5C097F03" w14:textId="5E23FA64" w:rsidR="00A7291B" w:rsidRDefault="0025169D" w:rsidP="00A7291B">
      <w:pPr>
        <w:pStyle w:val="NormalBlock"/>
      </w:pPr>
      <w:r>
        <w:t>Nun, wie steht es mit Johannes 2:7, wo Jesus Wasser in Wein verwandelte? Wie lange dauerte das bei Ihm? Es geschah augenblicklich. Als die Diener das Wasser schöpften, wurde es auf wunderbare Weise zu Wein. Wie geschah das? Ich habe keine Ahnung, aber Jesus tat es, und Er tat es augenblicklich. Er brauchte dafür keine Zeit. Wie lange würde es heute bei uns dauern, aus Wasser Wein zu machen? Nun, niemals. Ich weiß nicht viel über den Vorgang, aber ich denke, man braucht mehr als nur Wasser, um Wein herzustellen.</w:t>
      </w:r>
    </w:p>
    <w:bookmarkEnd w:id="0"/>
    <w:p w14:paraId="5C097F03" w14:textId="5E23FA64" w:rsidR="00A7291B" w:rsidRDefault="0025169D" w:rsidP="00A7291B">
      <w:pPr>
        <w:pStyle w:val="NormalBlock"/>
      </w:pPr>
      <w:r>
        <w:t>Und ich würde mir noch eine weitere Stelle ansehen, Markus 4:39-40. Wir finden Jesus und die Jünger; sie waren gerade in ein Boot gestiegen und wollten über den See ans andere Ufer fahren. Irgendwann während ihrer Fahrt über den See begann der Wind aufzufrischen, wie es auf offenem Wasser oft geschehen kann. Wenn du schon einmal auf einem See warst und so etwas erlebt hast, weißt du, wovon ich spreche. Und der Wind wurde, wie die Schrift sagt, zu einem Sturmwind. Und die Wellen wurden immer größer, bis sie über die Ränder des Bootes schwappten. Und das Boot begann, sich mit Wasser zu füllen. Und die Jünger gerieten in Panik. Wo war nun Jesus? Er war hinten im Boot auf einem Kissen und schlief. Das beunruhigte ihn überhaupt nicht. Aber die Jünger weckten Jesus in ihrer Panik und sagten: "Meister! Kümmert es dich nicht, dass wir umkommen?" Und Jesus richtete sich auf und sagte: "Schweig, sei still!" Und augenblicklich wurden die Wellen und der Wind vollkommen ruhig.</w:t>
      </w:r>
    </w:p>
    <w:bookmarkEnd w:id="0"/>
    <w:p w14:paraId="5C097F03" w14:textId="5E23FA64" w:rsidR="00A7291B" w:rsidRDefault="0025169D" w:rsidP="00A7291B">
      <w:pPr>
        <w:pStyle w:val="NormalBlock"/>
      </w:pPr>
      <w:r>
        <w:t>Das hätte ich nicht tun können. Tatsächlich klingt ein Sturm in der Natur am Ende nicht einfach vollständig ab und wird ruhig. Normalerweise gibt es dort ein allmähliches Abklingen, aber Jesus tat es augenblicklich. Denken Sie darüber nach, was Er danach sagt. Er wendet sich Seinen Jüngern zu und sagt: "Warum seid ihr so furchtsam? Habt ihr noch keinen Glauben?" Ich meine, bis zu diesem Zeitpunkt hatten sie Jesus bereits Wunder tun sehen. Sie hatten gesehen, wie Er jemanden von den Toten auferweckte. Sie hatten gesehen, wie Er die verdorrte Hand heilte. Sie hatten gesehen, wie Er Blinde heilte. Sie hatten gesehen, wie Er einen Aussätzigen heilte. Sie hatten all diese erstaunlichen Dinge gesehen. Und Er sagte: "Habt ihr noch keinen Glauben?"</w:t>
      </w:r>
    </w:p>
    <w:p w14:paraId="6ABE7781" w14:textId="77777777" w:rsidR="00227BF5" w:rsidRDefault="00227BF5" w:rsidP="00227BF5">
      <w:pPr>
        <w:pStyle w:val="Heading2"/>
      </w:pPr>
      <w:r>
        <w:t>Kompromisse schaffen weitere Kompromisse</w:t>
      </w:r>
    </w:p>
    <w:bookmarkEnd w:id="0"/>
    <w:bookmarkEnd w:id="0"/>
    <w:p w14:paraId="5C097F03" w14:textId="5E23FA64" w:rsidR="00A7291B" w:rsidRDefault="0025169D" w:rsidP="00A7291B">
      <w:pPr>
        <w:pStyle w:val="NormalBlock"/>
      </w:pPr>
      <w:r>
        <w:t>Für manche Christen, die Kompromisse eingehen wollen, ist es heute beinahe genauso. Es ist fast so, als würde Jesus sagen: "Warum habt ihr Angst? Warum wollt ihr die Ideologien der Menschen übernehmen, die fehlerhaft sind und sich ständig ändern, und stattdessen mein Wort, das ich euch gegeben habe, kompromittieren? Habt ihr immer noch keinen Glauben?" Wenn es um Kompromisse geht, führt einer gewöhnlich zu immer weiteren Kompromissen. Es ist ein wenig wie bei den Lügen, die wir als Kinder zu erzählen pflegten und die sich immer weiter auftürmten und so sehr außer Kontrolle gerieten, dass wir nicht mehr wussten, was die Wahrheit war oder wie wir bei unserer Geschichte bleiben sollten. Mit Kompromissen verhält es sich ähnlich.</w:t>
      </w:r>
    </w:p>
    <w:bookmarkEnd w:id="0"/>
    <w:p w14:paraId="5C097F03" w14:textId="5E23FA64" w:rsidR="00A7291B" w:rsidRDefault="0025169D" w:rsidP="00A7291B">
      <w:pPr>
        <w:pStyle w:val="NormalBlock"/>
      </w:pPr>
      <w:r>
        <w:t>Wenn wir im 1. Mose beginnen, insbesondere in jenen ersten 11 Kapiteln, jenen Kapiteln, an denen jeder zweifeln möchte, weil Wissenschaftler etwas Gegensätzliches sagen, führt das später zu vielen Problemen.</w:t>
      </w:r>
    </w:p>
    <w:bookmarkEnd w:id="0"/>
    <w:p w14:paraId="5C097F03" w14:textId="5E23FA64" w:rsidR="00A7291B" w:rsidRDefault="0025169D" w:rsidP="00A7291B">
      <w:pPr>
        <w:pStyle w:val="NormalBlock"/>
      </w:pPr>
      <w:r>
        <w:t>Sehen wir uns ein Beispiel an. In 1. Mose 3:17–18 spricht Gott. Dies geschieht, nachdem Adam und Eva gesündigt haben.</w:t>
      </w:r>
    </w:p>
    <w:bookmarkEnd w:id="0"/>
    <w:p w14:paraId="7E1F9BC8" w14:textId="7BE2687A" w:rsidR="00A7291B" w:rsidRPr="007C2DD5" w:rsidRDefault="0025169D" w:rsidP="007C2DD5">
      <w:pPr>
        <w:pStyle w:val="Quote"/>
      </w:pPr>
      <w:r>
        <w:t>¹⁷ Und zu Adam sprach er: Weil du der Stimme deiner Frau gehorcht und von dem Baum gegessen hast, von dem ich dir gebot und sprach: »Du sollst nicht davon essen!«, so sei der Erdboden verflucht um deinetwillen! Mit Mühe sollst du dich davon nähren dein Leben lang;</w:t>
        <w:br/>
        <w:t>¹⁸ Dornen und Disteln soll er dir tragen, und du sollst das Gewächs des Feldes essen.</w:t>
      </w:r>
    </w:p>
    <w:bookmarkEnd w:id="0"/>
    <w:p w14:paraId="44687C10" w14:textId="5FB066C6" w:rsidR="009C22C1" w:rsidRDefault="009C22C1" w:rsidP="00C35B22">
      <w:pPr>
        <w:pStyle w:val="BibleVerseCite"/>
      </w:pPr>
      <w:r w:rsidRPr="007C2DD5">
        <w:t>- 1 Mose 3:17-18</w:t>
      </w:r>
    </w:p>
    <w:bookmarkEnd w:id="0"/>
    <w:p w14:paraId="255668C9" w14:textId="77777777" w:rsidR="00A7291B" w:rsidRDefault="0025169D" w:rsidP="00A7291B">
      <w:pPr>
        <w:pStyle w:val="PadTop24"/>
      </w:pPr>
      <w:r>
        <w:t>Hier spricht Gott also direkt zu Adam und sagt: Von nun an wird alles anders sein.</w:t>
      </w:r>
    </w:p>
    <w:p w14:paraId="6ABE7781" w14:textId="77777777" w:rsidR="00227BF5" w:rsidRDefault="00227BF5" w:rsidP="00227BF5">
      <w:pPr>
        <w:pStyle w:val="Heading2"/>
      </w:pPr>
      <w:r>
        <w:t>Dornen</w:t>
      </w:r>
    </w:p>
    <w:bookmarkEnd w:id="0"/>
    <w:bookmarkEnd w:id="0"/>
    <w:p w14:paraId="5C097F03" w14:textId="5E23FA64" w:rsidR="00A7291B" w:rsidRDefault="0025169D" w:rsidP="00A7291B">
      <w:pPr>
        <w:pStyle w:val="NormalBlock"/>
      </w:pPr>
      <w:r>
        <w:t>Und einen dieser Unterschiede hebt Er hervor. Er nimmt sich die Zeit, sicherzustellen, dass dies in Seinem Wort festgehalten wird – dass Dornen und Disteln wachsen würden, was darauf hinweist, dass sie zuvor nicht gewachsen waren. Falls Sie nun ein wenig verwirrt sind, was Dornen und Disteln betrifft, werden wir in einer anderen Einheit darüber sprechen; aber machen Sie Ihre Hausaufgaben und forschen Sie hier nach. Dornen und Disteln sind nicht das, was Sie denken. Daher ergibt es vollkommen Sinn, dass es zu dieser Zeit keine Dornen und Disteln gegeben hätte. Aber Er sagte, dass es sie nun geben würde. Es wird die Dinge für Sie schwieriger machen.</w:t>
      </w:r>
    </w:p>
    <w:bookmarkEnd w:id="0"/>
    <w:p w14:paraId="5C097F03" w14:textId="5E23FA64" w:rsidR="00A7291B" w:rsidRDefault="0025169D" w:rsidP="00A7291B">
      <w:pPr>
        <w:pStyle w:val="NormalBlock"/>
      </w:pPr>
      <w:r>
        <w:t>Nun, wir haben ein Problem. Wenn ich Christ bin und die wörtliche Geschichte, die ich in 1 Mose lese, aufgegeben habe, was mache ich dann mit so etwas? Oben ist ein Bild eines versteinerten Dorns. Es gibt viele davon. Dieser hier wurde zufällig in Nova Scotia gefunden. Dort ist der perfekte Umriss eines Stängels mit Dornen zu sehen. Und dieser soll auf 400 Millionen Jahre vor der Zeit datiert worden sein, in der es Menschen auf der Erde gab. Was mache ich in diesem Fall mit 1 Mose? Vierhundert Millionen Jahre, bevor es einen Adam gab.</w:t>
      </w:r>
    </w:p>
    <w:bookmarkEnd w:id="0"/>
    <w:p w14:paraId="5C097F03" w14:textId="5E23FA64" w:rsidR="00A7291B" w:rsidRDefault="0025169D" w:rsidP="00A7291B">
      <w:pPr>
        <w:pStyle w:val="NormalBlock"/>
      </w:pPr>
      <w:r>
        <w:t>Nun sind viele Christen und sogar viele Wissenschaftler zu dieser Vorstellung eines historischen Adam zurückgekehrt. Sie glauben nicht an den Adam der Bibel, aber sie können darin übereinstimmen, dass es ein erstes Menschenpaar gab, das die Menschheit begründete.</w:t>
      </w:r>
    </w:p>
    <w:bookmarkEnd w:id="0"/>
    <w:p w14:paraId="5C097F03" w14:textId="5E23FA64" w:rsidR="00A7291B" w:rsidRDefault="0025169D" w:rsidP="00A7291B">
      <w:pPr>
        <w:pStyle w:val="NormalBlock"/>
      </w:pPr>
      <w:r>
        <w:t>Aber lange davor gab es bereits Dornen. Was meinte Gott also mit den Worten: "dass es Dornen und Disteln geben soll"? Wir haben ein Problem mit unserer Theologie, wenn wir sagen, dass es hier viel Zeit gab, bevor das erste Menschenpaar auf der Erde war.</w:t>
      </w:r>
    </w:p>
    <w:bookmarkEnd w:id="0"/>
    <w:p w14:paraId="5C097F03" w14:textId="5E23FA64" w:rsidR="00A7291B" w:rsidRDefault="0025169D" w:rsidP="00A7291B">
      <w:pPr>
        <w:pStyle w:val="NormalBlock"/>
      </w:pPr>
      <w:r>
        <w:t>Unten ist ein Bild des Ortes, an dem diese fossilen Dornen gefunden wurden. Man kann gewissermaßen die Pfeile sehen, die dort auf die unteren Schichten zeigen. Dies sind die Karbonschichten. Dies sind die sogenannten Schichten unserer Gesteinsschichten, die vor dem Auftreten der Menschen auf der Bildfläche liegen.</w:t>
      </w:r>
    </w:p>
    <w:bookmarkEnd w:id="0"/>
    <w:p w14:paraId="5C097F03" w14:textId="5E23FA64" w:rsidR="00A7291B" w:rsidRDefault="0025169D" w:rsidP="00A7291B">
      <w:pPr>
        <w:pStyle w:val="NormalBlock"/>
      </w:pPr>
      <w:r>
        <w:t>Dornen sind also ein Problem. Wenn nun diese evolutionäre Ideologie wahr ist, dann glaubst du, selbst wenn du Christ bist, an die Evolution – und das tun viele Christen, ich spreche ständig mit ihnen –, was machen wir dann mit diesem Vers? Entweder wusste Gott nichts von Dornen, oder Er hat über sie gelogen. Wenn Er nichts von Dornen wusste, kann Er nicht Gott sein, denn eine der Eigenschaften Gottes, eines Seiner Merkmale, ist, dass Er allwissend ist. Er weiß alles, Er kennt alle Tatsachen. Wenn es Dornen gab, hätte Er von ihnen gewusst. Dennoch deutete Er Adam gegenüber an, dass sie wachsen würden. Das Hebräische dort bedeutet: wachsen lassen. Zu jener Zeit waren sie noch nicht da, aber Gott ließ sie wachsen. Wie Er das tat, weiß ich nicht. Ich habe meine Vorstellungen dazu. Das ist hier nicht das Thema dieses Kurses.</w:t>
      </w:r>
    </w:p>
    <w:bookmarkEnd w:id="0"/>
    <w:p w14:paraId="5C097F03" w14:textId="5E23FA64" w:rsidR="00A7291B" w:rsidRDefault="0025169D" w:rsidP="00A7291B">
      <w:pPr>
        <w:pStyle w:val="NormalBlock"/>
      </w:pPr>
      <w:r>
        <w:t>Wir wissen also, dass Gott von Dornen wusste. Oder hat Er etwa über sie gelogen? Nun, auch das kann nicht der Fall sein, denn die Schrift sagt, dass Gott nicht lügen kann. Er ist die Quelle aller Wahrheit. Also wusste Er natürlich von ihnen.</w:t>
      </w:r>
    </w:p>
    <w:bookmarkEnd w:id="0"/>
    <w:p w14:paraId="5C097F03" w14:textId="5E23FA64" w:rsidR="00A7291B" w:rsidRDefault="0025169D" w:rsidP="00A7291B">
      <w:pPr>
        <w:pStyle w:val="NormalBlock"/>
      </w:pPr>
      <w:r>
        <w:t>Wir haben also gewissermaßen ein Dilemma – ich möchte es nicht als Dichotomie bezeichnen, weil wir immer ein drittes Horn finden können, einen dritten Ausweg –, aber wir haben ein Problem. Wir müssen eine Entscheidung treffen. Werden wir der Schrift vertrauen, so wie sie geschrieben steht und wie Gott sie bis zum heutigen Tag für uns bewahrt hat, oder werden wir den Vorstellungen fehlbarer Menschen folgen, die ständig im Wandel und in Veränderung begriffen sind? Bevor Sie darauf antworten: Dies ist erst der Anfang dieses schlüpfrigen Abhangs. Dies ist der Anfang des Kompromisses.</w:t>
      </w:r>
    </w:p>
    <w:p w14:paraId="6ABE7781" w14:textId="77777777" w:rsidR="00227BF5" w:rsidRDefault="00227BF5" w:rsidP="00227BF5">
      <w:pPr>
        <w:pStyle w:val="Heading2"/>
      </w:pPr>
      <w:r>
        <w:t>Neutestamentliche Verweise auf 1 Mose</w:t>
      </w:r>
    </w:p>
    <w:bookmarkEnd w:id="0"/>
    <w:bookmarkEnd w:id="0"/>
    <w:p w14:paraId="5C097F03" w14:textId="5E23FA64" w:rsidR="00A7291B" w:rsidRDefault="0025169D" w:rsidP="00A7291B">
      <w:pPr>
        <w:pStyle w:val="NormalBlock"/>
      </w:pPr>
      <w:r>
        <w:t>(Siehe PowerPoint-Folien, um zusätzliche Referenzseiten anzusehen: Link)</w:t>
      </w:r>
    </w:p>
    <w:bookmarkEnd w:id="0"/>
    <w:p w14:paraId="5C097F03" w14:textId="5E23FA64" w:rsidR="00A7291B" w:rsidRDefault="0025169D" w:rsidP="00A7291B">
      <w:pPr>
        <w:pStyle w:val="NormalBlock"/>
      </w:pPr>
      <w:r>
        <w:t>Ich habe hier sieben Seiten mit Schriftstellen, ausschließlich aus dem Neuen Testament, die auf 1 Mose zurückverweisen. Und in jedem Fall scheint auf 1 Mose als tatsächliche Geschichte Bezug genommen zu werden. Es ist nicht nur 1 Mose, die man unter den Teppich kehren kann. Da ist ein Vers im 2 Mose, 2 Mose 20:11, wo Gott sagt, dass Er in sieben Tagen alles erschuf: die Meere, die Erde und alles, was in ihnen ist. Was machst du mit diesem Vers? Es gibt noch andere im Alten Testament; ich betrachte jetzt nur das Neue Testament. Ich habe sieben Seiten mit diesen Rückverweisen auf 1 Mose. Nun wirst du etwas mit all diesen Versen anfangen müssen. Du wirst einen Weg finden müssen, sie zu erklären, sie im Grunde wegzuerklären.</w:t>
      </w:r>
    </w:p>
    <w:bookmarkEnd w:id="0"/>
    <w:p w14:paraId="5C097F03" w14:textId="5E23FA64" w:rsidR="00A7291B" w:rsidRDefault="0025169D" w:rsidP="00A7291B">
      <w:pPr>
        <w:pStyle w:val="NormalBlock"/>
      </w:pPr>
      <w:r>
        <w:t>Ich gebe Ihnen ein Beispiel. Sehen Sie sich die Nummer sechs und sieben auf der Liste an, Matthäus 19:4-5. In Matthäus 19:4 zitiert Jesus hier aus 1. Mose 1:27. Wenn 1. Mose 1:27 allegorisch oder illusorisch ist, warum sollte Jesus sich darauf berufen, wenn er über die Ehe spricht? In diesem Abschnitt kam die Frage nach Ehe und Scheidung auf. Warum sollte Er sich auf eine Illusion beziehen, um eine Lehre zu begründen? Das ergibt für mich keinen Sinn.</w:t>
      </w:r>
    </w:p>
    <w:bookmarkEnd w:id="0"/>
    <w:p w14:paraId="5C097F03" w14:textId="5E23FA64" w:rsidR="00A7291B" w:rsidRDefault="0025169D" w:rsidP="00A7291B">
      <w:pPr>
        <w:pStyle w:val="NormalBlock"/>
      </w:pPr>
      <w:r>
        <w:t>Wie steht es mit dem nächsten im unmittelbar folgenden Vers? In Matthäus 19:5 zitiert Er – immer noch Jesus – 1. Mose 2:24, und das ist ein Zitat Adams. Jesus zitiert also nicht nur die 1 Mose, sondern Er zitiert ein Zitat Adams, als Adam sagte: "Hey, hier ist Eva, seht sie an, Bein von meinem Bein, Fleisch von meinem Fleisch." Ich gebe es sinngemäß wieder. Und wieder lehrt Jesus über die Ehe. Warum sollte Er etwas, das lehrmäßig ist, nehmen und sich dann auf eine mythische Person beziehen, wenn Adam nie existiert hätte, wenn er keine wirkliche Person gewesen wäre? Das sind nur zwei Beispiele.</w:t>
      </w:r>
    </w:p>
    <w:bookmarkEnd w:id="0"/>
    <w:p w14:paraId="5C097F03" w14:textId="5E23FA64" w:rsidR="00A7291B" w:rsidRDefault="0025169D" w:rsidP="00A7291B">
      <w:pPr>
        <w:pStyle w:val="NormalBlock"/>
      </w:pPr>
      <w:r>
        <w:t>Ich werde diese Seiten überfliegen. Ich werde sie definitiv nicht alle durchgehen. Ich überlasse es Ihnen, das selbst zu tun. Aber Sie verstehen das Prinzip. Wenn wir bei 1 Mose Kompromisse eingehen, führt das zu weiteren Kompromissen und zu vielen Widersprüchen in unserer Theologie.</w:t>
      </w:r>
    </w:p>
    <w:bookmarkEnd w:id="0"/>
    <w:p w14:paraId="5C097F03" w14:textId="5E23FA64" w:rsidR="00A7291B" w:rsidRDefault="0025169D" w:rsidP="00A7291B">
      <w:pPr>
        <w:pStyle w:val="NormalBlock"/>
      </w:pPr>
      <w:r>
        <w:t>Tatsächlich stellen wir, wenn wir uns diese sieben Seiten der Heiligen Schrift ansehen, etwas recht Interessantes fest: Jeder neutestamentliche Autor verweist auf die 1 Mose, als wäre sie wörtlich zu nehmende Geschichte. Und das geschieht mehr als 103-mal, 103-mal auf das Buch 1 Mose.</w:t>
      </w:r>
    </w:p>
    <w:p w14:paraId="6ABE7781" w14:textId="77777777" w:rsidR="00227BF5" w:rsidRDefault="00227BF5" w:rsidP="00227BF5">
      <w:pPr>
        <w:pStyle w:val="Heading2"/>
      </w:pPr>
      <w:r>
        <w:t>Konflikt in 1 Mose</w:t>
      </w:r>
    </w:p>
    <w:bookmarkEnd w:id="0"/>
    <w:bookmarkEnd w:id="0"/>
    <w:p w14:paraId="5C097F03" w14:textId="5E23FA64" w:rsidR="00A7291B" w:rsidRDefault="0025169D" w:rsidP="00A7291B">
      <w:pPr>
        <w:pStyle w:val="NormalBlock"/>
      </w:pPr>
      <w:r>
        <w:t>Nun beziehen sich 60 dieser Stellen ausdrücklich auf die frühe Geschichte im 1. Buch Mose. Worauf ich mich immer wieder beziehe, sind die Kapitel 1 bis 11 des 1. Buches Mose. Noch einmal: Eine nicht-historische Herangehensweise an das 1. Buch Mose führt zu theologischen Widersprüchen. Ich sage nicht, dass man keine Wege finden kann, dies zu umgehen, aber meine Güte, das klingt nach viel Arbeit, oder? Warum nehmen wir die Bibel nicht einfach so, wie sie uns vorliegt?</w:t>
      </w:r>
    </w:p>
    <w:bookmarkEnd w:id="0"/>
    <w:p w14:paraId="5C097F03" w14:textId="5E23FA64" w:rsidR="00A7291B" w:rsidRDefault="0025169D" w:rsidP="00A7291B">
      <w:pPr>
        <w:pStyle w:val="NormalBlock"/>
      </w:pPr>
      <w:r>
        <w:t>Und dann gibt es noch einen weiteren Konflikt, der wahrscheinlich noch schwerwiegender ist als die, über die ich gerade gesprochen habe, falls diese nicht schon ernst genug waren, und dieser hat mit der Vorstellung der Evolution zu tun. Ich erinnere mich daran, dass ich vor etwa 20 Jahren mit einem Atheisten gesprochen habe, und im Laufe unseres Gesprächs kam die Vorstellung der Evolution auf. Ich wusste, dass er Atheist war, und er wusste, dass ich Christ war. Ich lenkte das Gespräch ein wenig in Richtung Christentum, und wir kamen darauf zu sprechen, wie es mit der Evolution steht. Und er sagte: "Nun, ich nehme an, du glaubst nicht an die Evolution." Ich sagte: "Nein, ich glaube nicht an die Evolution. Ich glaube an die Schöpfung, so wie sie uns die Bibel in 1 Mose darlegt." Und er hielt einen Augenblick inne und sagte: "Das ist so erfrischend." Ich sagte: "Was meinst du mit erfrischend?" Er sagte: "Ich spreche oft mit Christen, weil ich neugierig bin, wie sie zu bestimmten Dingen stehen, besonders zur Evolution." Und er sagte: "Meistens sagen Christen: 'Ja, in Ordnung, Gott könnte die Evolution benutzt haben.'" Und sie stimmen ihm zu. Sie stimmen ihm darin zu, dass die Evolution der Mechanismus war, den Gott benutzte, um Leben hervorzubringen. Und er sagte: "Kim, das ergibt für mich keinen Sinn." Hier ist nun ein Atheist, der sagt: "Die Evolution ergibt für mich aus christlicher Sicht keinen Sinn." Und ich sagte: "Wie meinst du das?" Er sagte: "Es ist die grausamste mögliche Art, Leben hervorzubringen. Sie beruht auf Tod, Krankheit, Leiden und Aussterben." Wenn man über die Vorstellung vom Überleben des Stärksten nachdenkt: Ein Zweig einer Art überlebt einen anderen Zweig. Das ist kein schönes Bild.</w:t>
      </w:r>
    </w:p>
    <w:bookmarkEnd w:id="0"/>
    <w:p w14:paraId="5C097F03" w14:textId="5E23FA64" w:rsidR="00A7291B" w:rsidRDefault="0025169D" w:rsidP="00A7291B">
      <w:pPr>
        <w:pStyle w:val="NormalBlock"/>
      </w:pPr>
      <w:r>
        <w:t>Und obwohl er kein Christ war, schien dies nicht mit seiner Vorstellung von Gott vereinbar zu sein. Und wisst ihr was? Er hat vollkommen recht. Es ist die denkbar schlechteste Art und Weise, wie man Leben hervorbringen könnte. Ich glaube nicht, dass die Beweise dies stützen. Darum wird es in einigen der kommenden Lektionen gehen. Denkt also zunächst einfach über diesen Prozess selbst nach. Es ergibt keinen Sinn, dass Gott am Ende seiner Schöpfung angekommen wäre und gesagt hätte: "Es ist alles sehr gut", wenn es am Ende Dinge wie Krankheit und Tod gegeben hätte.</w:t>
      </w:r>
    </w:p>
    <w:bookmarkEnd w:id="0"/>
    <w:p w14:paraId="5C097F03" w14:textId="5E23FA64" w:rsidR="00A7291B" w:rsidRDefault="0025169D" w:rsidP="00A7291B">
      <w:pPr>
        <w:pStyle w:val="NormalBlock"/>
      </w:pPr>
      <w:r>
        <w:t>Nun, woher wissen wir, dass es Krankheiten gab? Nun, sehen Sie sich diesen Artikel an. Er bezieht sich auf ein angeblich 77 Millionen Jahre altes Fossil eines gehörnten Dinosauriers, eines Centrosaurus. Und beachten Sie, was hier steht:</w:t>
      </w:r>
    </w:p>
    <w:bookmarkEnd w:id="0"/>
    <w:p w14:paraId="1EDAA5C0" w14:textId="77777777" w:rsidR="00A7291B" w:rsidRDefault="0025169D" w:rsidP="00A7291B">
      <w:pPr>
        <w:pStyle w:val="Quotation"/>
      </w:pPr>
      <w:r>
        <w:t>Es gibt Anzeichen für einen bösartigen Krebs.</w:t>
        <w:br/>
        <w:t>- Ian Randall</w:t>
        <w:br/>
        <w:t>Mailonline</w:t>
      </w:r>
    </w:p>
    <w:bookmarkEnd w:id="0"/>
    <w:p w14:paraId="5C097F03" w14:textId="5E23FA64" w:rsidR="00A7291B" w:rsidRDefault="0025169D" w:rsidP="00A7291B">
      <w:pPr>
        <w:pStyle w:val="NormalBlock"/>
      </w:pPr>
      <w:r>
        <w:t>Nun, sie untersuchten dies viele Male, und es stellte sich heraus, dass es tatsächlich Krebs ist.</w:t>
      </w:r>
    </w:p>
    <w:bookmarkEnd w:id="0"/>
    <w:p w14:paraId="5C097F03" w14:textId="5E23FA64" w:rsidR="00A7291B" w:rsidRDefault="0025169D" w:rsidP="00A7291B">
      <w:pPr>
        <w:pStyle w:val="NormalBlock"/>
      </w:pPr>
      <w:r>
        <w:t>Es gab also Krebs schon lange vor dem ersten Mann und der ersten Frau. Wenn Sie nun Christ sind, wie bringen Sie das damit in Einklang, dass Gottes sehr gute Schöpfung Krankheiten wie Krebs einschloss? Das ist nicht der einzige Beweis, den wir haben.</w:t>
      </w:r>
    </w:p>
    <w:bookmarkEnd w:id="0"/>
    <w:p w14:paraId="5C097F03" w14:textId="5E23FA64" w:rsidR="00A7291B" w:rsidRDefault="0025169D" w:rsidP="00A7291B">
      <w:pPr>
        <w:pStyle w:val="NormalBlock"/>
      </w:pPr>
      <w:r>
        <w:t>Oben ist eine Schildkröte zu sehen, die angeblich sogar noch älter ist, 240 Millionen Jahre alt, und die ebenfalls einen bösartigen Tumor hatte, an Krebs erkrankt war. Das passt doch nicht zum Wesen Gottes, oder? Es scheint nicht so, als würde Er auf diese Weise Leben hervorbringen. Nicht, dass Er es nicht könnte – natürlich könnte Er es. Ich sage nur, dass es nicht vereinbar zu sein scheint.</w:t>
      </w:r>
    </w:p>
    <w:bookmarkEnd w:id="0"/>
    <w:p w14:paraId="5C097F03" w14:textId="5E23FA64" w:rsidR="00A7291B" w:rsidRDefault="0025169D" w:rsidP="00A7291B">
      <w:pPr>
        <w:pStyle w:val="NormalBlock"/>
      </w:pPr>
      <w:r>
        <w:t>Und um die Sache noch weiter zu verkomplizieren, gehen wir in 1. Mose 2:16–17 noch einen Schritt weiter; hier spricht Gott zu Adam, bevor er sündigte.</w:t>
      </w:r>
    </w:p>
    <w:bookmarkEnd w:id="0"/>
    <w:p w14:paraId="7E1F9BC8" w14:textId="7BE2687A" w:rsidR="00A7291B" w:rsidRPr="007C2DD5" w:rsidRDefault="0025169D" w:rsidP="007C2DD5">
      <w:pPr>
        <w:pStyle w:val="Quote"/>
      </w:pPr>
      <w:r>
        <w:t>¹⁶ Und Gott der Herr gebot dem Menschen und sprach: Von jedem Baum des Gartens darfst du nach Belieben essen;</w:t>
        <w:br/>
        <w:t>¹⁷ aber von dem Baum der Erkenntnis des Guten und des Bösen sollst du nicht essen; denn an dem Tag, da du davon isst, musst du gewisslich sterben!</w:t>
      </w:r>
    </w:p>
    <w:bookmarkEnd w:id="0"/>
    <w:p w14:paraId="44687C10" w14:textId="5FB066C6" w:rsidR="009C22C1" w:rsidRDefault="009C22C1" w:rsidP="00C35B22">
      <w:pPr>
        <w:pStyle w:val="BibleVerseCite"/>
      </w:pPr>
      <w:r w:rsidRPr="007C2DD5">
        <w:t>- 1 Mose 2:16-17</w:t>
      </w:r>
    </w:p>
    <w:bookmarkEnd w:id="0"/>
    <w:p w14:paraId="255668C9" w14:textId="77777777" w:rsidR="00A7291B" w:rsidRDefault="0025169D" w:rsidP="00A7291B">
      <w:pPr>
        <w:pStyle w:val="PadTop24"/>
      </w:pPr>
      <w:r>
        <w:t>Hier warnt Gott also Adam: Alle Bäume sind für dich da. Du kannst dich an allem satt essen, was an ihnen wächst. Iss alles, was an den Bäumen wächst. Aber von einem Baum – das ist Sein Gesetz – darfst du nicht essen. Und Er sagt: "Wenn du davon isst, wirst du gewiss sterben." Und im Hebräischen hier bedeutet es meinem Verständnis nach etwa sterbend, sollst du sterben. Das bedeutet, dass du anfangen wirst zu sterben und weiter sterben wirst, bis du tot bist.</w:t>
      </w:r>
    </w:p>
    <w:bookmarkEnd w:id="0"/>
    <w:p w14:paraId="5C097F03" w14:textId="5E23FA64" w:rsidR="00A7291B" w:rsidRDefault="0025169D" w:rsidP="00A7291B">
      <w:pPr>
        <w:pStyle w:val="NormalBlock"/>
      </w:pPr>
      <w:r>
        <w:t>Adam ist heute nicht bei uns, er ist gestorben. Er brachte den Tod in Gottes sehr, sehr gute Schöpfung. Wenn es tatsächlich keine Sünde und keinen Tod vor der Sünde gab, die Evolution aber wahr ist, dann hat sich der Tod über Millionen und Abermillionen von Jahren hingezogen.</w:t>
      </w:r>
    </w:p>
    <w:bookmarkEnd w:id="0"/>
    <w:p w14:paraId="5C097F03" w14:textId="5E23FA64" w:rsidR="00A7291B" w:rsidRDefault="0025169D" w:rsidP="00A7291B">
      <w:pPr>
        <w:pStyle w:val="NormalBlock"/>
      </w:pPr>
      <w:r>
        <w:t>Denken Sie an jene Dinosaurier, die Krebs hatten. Nun, die Dinosaurier wären nach der säkularen Sichtweise ohnehin nicht mehr am Leben gewesen, als Adam beziehungsweise der erste Mensch aufgetreten wäre. Sie haben also Billionen und Aberbillionen tote Lebewesen, bevor es die ersten Menschen gab.</w:t>
      </w:r>
    </w:p>
    <w:bookmarkEnd w:id="0"/>
    <w:p w14:paraId="5C097F03" w14:textId="5E23FA64" w:rsidR="00A7291B" w:rsidRDefault="0025169D" w:rsidP="00A7291B">
      <w:pPr>
        <w:pStyle w:val="NormalBlock"/>
      </w:pPr>
      <w:r>
        <w:t>Paulus sagt dies in 1. Korinther 15:21:</w:t>
      </w:r>
    </w:p>
    <w:bookmarkEnd w:id="0"/>
    <w:p w14:paraId="7E1F9BC8" w14:textId="7BE2687A" w:rsidR="00A7291B" w:rsidRPr="007C2DD5" w:rsidRDefault="0025169D" w:rsidP="007C2DD5">
      <w:pPr>
        <w:pStyle w:val="Quote"/>
      </w:pPr>
      <w:r>
        <w:t>Denn weil der Tod durch einen Menschen kam, so kommt auch die Auferstehung der Toten durch einen Menschen;</w:t>
      </w:r>
    </w:p>
    <w:bookmarkEnd w:id="0"/>
    <w:p w14:paraId="44687C10" w14:textId="5FB066C6" w:rsidR="009C22C1" w:rsidRDefault="009C22C1" w:rsidP="00C35B22">
      <w:pPr>
        <w:pStyle w:val="BibleVerseCite"/>
      </w:pPr>
      <w:r w:rsidRPr="007C2DD5">
        <w:t>- 1 Korinther 15:21</w:t>
      </w:r>
    </w:p>
    <w:bookmarkEnd w:id="0"/>
    <w:p w14:paraId="255668C9" w14:textId="77777777" w:rsidR="00A7291B" w:rsidRDefault="0025169D" w:rsidP="00A7291B">
      <w:pPr>
        <w:pStyle w:val="PadTop24"/>
      </w:pPr>
      <w:r>
        <w:t>Und nur für den Fall, dass dir nicht ganz klar ist, wer dieser Mann war, durch den der Tod kam, sagt er:</w:t>
      </w:r>
    </w:p>
    <w:bookmarkEnd w:id="0"/>
    <w:p w14:paraId="7E1F9BC8" w14:textId="7BE2687A" w:rsidR="00A7291B" w:rsidRPr="007C2DD5" w:rsidRDefault="0025169D" w:rsidP="007C2DD5">
      <w:pPr>
        <w:pStyle w:val="Quote"/>
      </w:pPr>
      <w:r>
        <w:t>denn gleichwie in Adam alle sterben, so werden auch in Christus alle lebendig gemacht werden.</w:t>
      </w:r>
    </w:p>
    <w:bookmarkEnd w:id="0"/>
    <w:p w14:paraId="44687C10" w14:textId="5FB066C6" w:rsidR="009C22C1" w:rsidRDefault="009C22C1" w:rsidP="00C35B22">
      <w:pPr>
        <w:pStyle w:val="BibleVerseCite"/>
      </w:pPr>
      <w:r w:rsidRPr="007C2DD5">
        <w:t>- 1 Korinther 15:22</w:t>
      </w:r>
    </w:p>
    <w:bookmarkEnd w:id="0"/>
    <w:p w14:paraId="255668C9" w14:textId="77777777" w:rsidR="00A7291B" w:rsidRDefault="0025169D" w:rsidP="00A7291B">
      <w:pPr>
        <w:pStyle w:val="PadTop24"/>
      </w:pPr>
      <w:r>
        <w:t>Aus der Schrift geht sehr klar hervor, dass es vor der Sünde keinen Tod gab. Später, in einer anderen Sitzung, werden wir vielleicht etwas tiefer darauf eingehen, denn hier möchten einige Christen argumentieren: "Nun, Tiere könnten gestorben sein. Was ist mit Pflanzen? Adam aß Früchte – starben die Früchte nicht, als er sie aß?" Und nichts davon ergibt für mich wirklich Sinn. Was für mich Sinn ergibt, ist, dass es keinen Tod gab.</w:t>
      </w:r>
    </w:p>
    <w:bookmarkEnd w:id="0"/>
    <w:p w14:paraId="5C097F03" w14:textId="5E23FA64" w:rsidR="00A7291B" w:rsidRDefault="0025169D" w:rsidP="00A7291B">
      <w:pPr>
        <w:pStyle w:val="NormalBlock"/>
      </w:pPr>
      <w:r>
        <w:t>Die Evolution hat den Menschen bis zu 1:4 Millionen Jahre vor dem biblischen Adam auf die Erde gesetzt. Was ich nun mit dem biblischen Adam meine: Wenn man bei Adam beginnt und die Genealogien zusammenzählt, erhält man einen kurzen Zeitraum von ungefähr 6.000 Jahren. Es gibt darin einige Lücken, über die wir nichts wissen können, aber es handelt sich nicht um Millionen oder Milliarden von Jahren. Diese Lücken könnten ein paar hundert Jahre betragen, vielleicht höchstens 500 Jahre. Wir werden immer noch bei ungefähr 6.000 Jahren landen. Daran führt kein Weg vorbei.</w:t>
      </w:r>
    </w:p>
    <w:bookmarkEnd w:id="0"/>
    <w:p w14:paraId="5C097F03" w14:textId="5E23FA64" w:rsidR="00A7291B" w:rsidRDefault="0025169D" w:rsidP="00A7291B">
      <w:pPr>
        <w:pStyle w:val="NormalBlock"/>
      </w:pPr>
      <w:r>
        <w:t>Wenn du Christ bist und die Geschichte in 1 Mose kompromittieren willst, indem du sagst, dass es all diese Zeit vor Adam gab, 1:4 Millionen Jahre, dass es vor dem biblischen Adam Menschen gab – wie passt das in deine Theologie? Ich glaube nicht, dass es passt.</w:t>
      </w:r>
    </w:p>
    <w:bookmarkEnd w:id="0"/>
    <w:p w14:paraId="5C097F03" w14:textId="5E23FA64" w:rsidR="00A7291B" w:rsidRDefault="0025169D" w:rsidP="00A7291B">
      <w:pPr>
        <w:pStyle w:val="NormalBlock"/>
      </w:pPr>
      <w:r>
        <w:t>In 1. Korintherbrief ist dies meiner Ansicht nach die wichtigste Stelle. Beachten Sie, wie Paulus den Tod beschreibt. Worum geht es bei diesem Tod? Er sagt:</w:t>
      </w:r>
    </w:p>
    <w:bookmarkEnd w:id="0"/>
    <w:p w14:paraId="7E1F9BC8" w14:textId="7BE2687A" w:rsidR="00A7291B" w:rsidRPr="007C2DD5" w:rsidRDefault="0025169D" w:rsidP="007C2DD5">
      <w:pPr>
        <w:pStyle w:val="Quote"/>
      </w:pPr>
      <w:r>
        <w:t>²⁵ Denn er muss herrschen, bis er alle Feinde unter seine Füße gelegt hat.</w:t>
        <w:br/>
        <w:t>²⁶ Als letzter Feind wird der Tod beseitigt.</w:t>
      </w:r>
    </w:p>
    <w:bookmarkEnd w:id="0"/>
    <w:p w14:paraId="44687C10" w14:textId="5FB066C6" w:rsidR="009C22C1" w:rsidRDefault="009C22C1" w:rsidP="00C35B22">
      <w:pPr>
        <w:pStyle w:val="BibleVerseCite"/>
      </w:pPr>
      <w:r w:rsidRPr="007C2DD5">
        <w:t>- 1 Korinther 15:25-26</w:t>
      </w:r>
    </w:p>
    <w:bookmarkEnd w:id="0"/>
    <w:p w14:paraId="255668C9" w14:textId="77777777" w:rsidR="00A7291B" w:rsidRDefault="0025169D" w:rsidP="00A7291B">
      <w:pPr>
        <w:pStyle w:val="PadTop24"/>
      </w:pPr>
      <w:r>
        <w:t>Gott sagt, dass der Tod der Feind ist. Warum sollte Er eine sehr gute und vollkommene Schöpfung schaffen und sagen, dass alles sehr gut ist, wenn Er während dieser Schöpfung den Feind dort eingeführt hätte? Theologisch ergibt das für mich keinen Sinn. Ich denke, wir begeben uns auf ziemlich unsicheren Boden, wenn wir das tun. Und wenn wir dies tun, wenn wir diese ersten Kapitel der 1 Mose kompromittieren, geht es nicht nur um uns. Nun magst du denken: "Ich kann meine eigenen Vorstellungen haben, und es schadet niemandem." Wenn du Kinder hast, wenn du Nichten oder Neffen hast, wenn du Enkelkinder hast, beobachten sie dich, sie lernen von dir. Und wenn du etwas, das Gott in der Schrift gesagt hat, so leichtfertig abtust, denkst du dann nicht, dass das jemand anderen beeinflussen kann? Natürlich kann es das. Es kann eine gewaltige, tiefgreifende Wirkung auf das Leben eines anderen Menschen haben. Aber das Problem mit der Sünde ist, dass wir es alle getan haben. Die Schrift sagt:</w:t>
      </w:r>
    </w:p>
    <w:bookmarkEnd w:id="0"/>
    <w:p w14:paraId="7E1F9BC8" w14:textId="7BE2687A" w:rsidR="00A7291B" w:rsidRPr="007C2DD5" w:rsidRDefault="0025169D" w:rsidP="007C2DD5">
      <w:pPr>
        <w:pStyle w:val="Quote"/>
      </w:pPr>
      <w:r>
        <w:t>denn alle haben gesündigt und verfehlen die Herrlichkeit, die sie vor Gott haben sollten,</w:t>
      </w:r>
    </w:p>
    <w:bookmarkEnd w:id="0"/>
    <w:p w14:paraId="44687C10" w14:textId="5FB066C6" w:rsidR="009C22C1" w:rsidRDefault="009C22C1" w:rsidP="00C35B22">
      <w:pPr>
        <w:pStyle w:val="BibleVerseCite"/>
      </w:pPr>
      <w:r w:rsidRPr="007C2DD5">
        <w:t>- Römer 3:23</w:t>
      </w:r>
    </w:p>
    <w:bookmarkEnd w:id="0"/>
    <w:p w14:paraId="255668C9" w14:textId="77777777" w:rsidR="00A7291B" w:rsidRDefault="0025169D" w:rsidP="00A7291B">
      <w:pPr>
        <w:pStyle w:val="PadTop24"/>
      </w:pPr>
      <w:r>
        <w:t>Hier gibt es keine Ausnahmen.</w:t>
      </w:r>
    </w:p>
    <w:bookmarkEnd w:id="0"/>
    <w:p w14:paraId="5C097F03" w14:textId="5E23FA64" w:rsidR="00A7291B" w:rsidRDefault="0025169D" w:rsidP="00A7291B">
      <w:pPr>
        <w:pStyle w:val="NormalBlock"/>
      </w:pPr>
      <w:r>
        <w:t>Nun könnten Sie sagen: "Was ist mit Babys?" Okay, ich gerate oft in solche Gespräche. Die Menschen haben immer Ausnahmen, nicht wahr? Nun, wir können zur Schrift gehen und zeigen, dass hier nicht von Babys die Rede ist. Sie sind nicht schuldfähig; sie wissen nichts von Schuld. Sie wissen nicht einmal etwas von Sünde. Wir schon, nicht wahr? Wir wissen von der Sünde, und wir haben sie alle getan. Das Problem dabei ist, dass der Lohn der Sünde der Tod ist. Ohne die wörtliche Geschichte in 1 Mose ergibt das vielleicht keinen Sinn. Ich verstehe nicht, Gott: Wenn ich dein Gesetz breche, warum bedeutet das für mich den Tod? Es geht ganz zurück bis zum Garten, als Er Adam sagte,</w:t>
      </w:r>
    </w:p>
    <w:bookmarkEnd w:id="0"/>
    <w:p w14:paraId="7E1F9BC8" w14:textId="7BE2687A" w:rsidR="00A7291B" w:rsidRPr="007C2DD5" w:rsidRDefault="0025169D" w:rsidP="007C2DD5">
      <w:pPr>
        <w:pStyle w:val="Quote"/>
      </w:pPr>
      <w:r>
        <w:t>aber von dem Baum der Erkenntnis des Guten und des Bösen sollst du nicht essen; denn an dem Tag, da du davon isst, musst du gewisslich sterben!</w:t>
      </w:r>
    </w:p>
    <w:bookmarkEnd w:id="0"/>
    <w:p w14:paraId="44687C10" w14:textId="5FB066C6" w:rsidR="009C22C1" w:rsidRDefault="009C22C1" w:rsidP="00C35B22">
      <w:pPr>
        <w:pStyle w:val="BibleVerseCite"/>
      </w:pPr>
      <w:r w:rsidRPr="007C2DD5">
        <w:t>- 1 Mose 2:17</w:t>
      </w:r>
    </w:p>
    <w:bookmarkEnd w:id="0"/>
    <w:p w14:paraId="255668C9" w14:textId="77777777" w:rsidR="00A7291B" w:rsidRDefault="0025169D" w:rsidP="00A7291B">
      <w:pPr>
        <w:pStyle w:val="PadTop24"/>
      </w:pPr>
      <w:r>
        <w:t>Und Paulus sagt, dass zu diesem Zeitpunkt der Tod hereinkam. Das ergibt Sinn, dass das Endergebnis der Tod ist. Wir alle tun es, und wir alle verdienen den Tod. Aber betrachten wir die zweite Hälfte des Verses,</w:t>
      </w:r>
    </w:p>
    <w:bookmarkEnd w:id="0"/>
    <w:p w14:paraId="7E1F9BC8" w14:textId="7BE2687A" w:rsidR="00A7291B" w:rsidRPr="007C2DD5" w:rsidRDefault="0025169D" w:rsidP="007C2DD5">
      <w:pPr>
        <w:pStyle w:val="Quote"/>
      </w:pPr>
      <w:r>
        <w:t>Denn der Lohn der Sünde ist der Tod; aber die Gnadengabe Gottes ist das ewige Leben in Christus Jesus, unserem Herrn.</w:t>
      </w:r>
    </w:p>
    <w:bookmarkEnd w:id="0"/>
    <w:p w14:paraId="44687C10" w14:textId="5FB066C6" w:rsidR="009C22C1" w:rsidRDefault="009C22C1" w:rsidP="00C35B22">
      <w:pPr>
        <w:pStyle w:val="BibleVerseCite"/>
      </w:pPr>
      <w:r w:rsidRPr="007C2DD5">
        <w:t>- Römer 6:23</w:t>
      </w:r>
    </w:p>
    <w:bookmarkEnd w:id="0"/>
    <w:p w14:paraId="255668C9" w14:textId="77777777" w:rsidR="00A7291B" w:rsidRDefault="0025169D" w:rsidP="00A7291B">
      <w:pPr>
        <w:pStyle w:val="PadTop24"/>
      </w:pPr>
      <w:r>
        <w:t>Was ist dieses Geschenk? Wenn wir alle gesündigt haben und den Tod verdienen, scheint es, als gäbe es einen Ausweg daraus – welcher ist es? Johannes 3:16, das sollten wir alle kennen.</w:t>
      </w:r>
    </w:p>
    <w:bookmarkEnd w:id="0"/>
    <w:p w14:paraId="7E1F9BC8" w14:textId="7BE2687A" w:rsidR="00A7291B" w:rsidRPr="007C2DD5" w:rsidRDefault="0025169D" w:rsidP="007C2DD5">
      <w:pPr>
        <w:pStyle w:val="Quote"/>
      </w:pPr>
      <w:r>
        <w:t>Denn so [sehr] hat Gott die Welt geliebt, dass er seinen eingeborenen Sohn gab, damit jeder, der an ihn glaubt, nicht verlorengeht, sondern ewiges Leben hat.</w:t>
      </w:r>
    </w:p>
    <w:bookmarkEnd w:id="0"/>
    <w:p w14:paraId="44687C10" w14:textId="5FB066C6" w:rsidR="009C22C1" w:rsidRDefault="009C22C1" w:rsidP="00C35B22">
      <w:pPr>
        <w:pStyle w:val="BibleVerseCite"/>
      </w:pPr>
      <w:r w:rsidRPr="007C2DD5">
        <w:t>- Johannes 3:16</w:t>
      </w:r>
    </w:p>
    <w:bookmarkEnd w:id="0"/>
    <w:p w14:paraId="255668C9" w14:textId="77777777" w:rsidR="00A7291B" w:rsidRDefault="0025169D" w:rsidP="00A7291B">
      <w:pPr>
        <w:pStyle w:val="PadTop24"/>
      </w:pPr>
      <w:r>
        <w:t>Wenn wir als Christen die Geschichte in 1 Mose kompromittieren, tun wir dies vielleicht unwissentlich, aber letztlich untergraben wir dadurch das Evangelium – den eigentlichen Grund, weshalb Christus kam, starb und diese Strafe bezahlte, indem er unsere Todesstrafe auf sich nahm. Das geht bis zum Garten zurück. Wenn man dies kompromittiert, ergibt es keinen Sinn, warum Christus körperlich sterben musste, oder? Seien wir vorsichtig mit dem, was wir tun, vorsichtig mit dem, was wir denken, vorsichtig mit dem, was wir sagen.</w:t>
      </w:r>
    </w:p>
    <w:p w14:paraId="6ABE7781" w14:textId="77777777" w:rsidR="00227BF5" w:rsidRDefault="00227BF5" w:rsidP="00227BF5">
      <w:pPr>
        <w:pStyle w:val="Heading2"/>
      </w:pPr>
      <w:r>
        <w:t>Zusammenfassung</w:t>
      </w:r>
    </w:p>
    <w:bookmarkEnd w:id="0"/>
    <w:bookmarkEnd w:id="0"/>
    <w:p w14:paraId="5C097F03" w14:textId="5E23FA64" w:rsidR="00A7291B" w:rsidRDefault="0025169D" w:rsidP="00A7291B">
      <w:pPr>
        <w:pStyle w:val="NormalBlock"/>
      </w:pPr>
      <w:r>
        <w:t>Zusammenfassend sollt ihr also daran denken: Gott braucht keine Zeit. Er benötigt sie nicht; Er kann Dinge augenblicklich tun. Er könnte Dinge innerhalb von tausend Jahren tun. Er könnte Dinge innerhalb von Millionen von Jahren tun, wenn Er es wollte; aber wie Er es getan hat, das ist der Weg, den Er gewählt hat, und so ist es für uns aufgezeichnet. Die Weichteile und die angeblich Millionen Jahre alten Fossilien ergeben nur im Licht einer kürzlich stattgefundenen Flut Sinn. Es ergibt keinen Sinn, diese Fossilien auf ein Alter von Hunderten Millionen Jahren zu datieren und dennoch Weichteile darin vorzufinden. Wir werden zahlreiche weitere Beweise für eine Flut betrachten. Dies liefert uns lediglich Beweise für eine kürzlich stattgefundene Flut.</w:t>
      </w:r>
    </w:p>
    <w:bookmarkEnd w:id="0"/>
    <w:p w14:paraId="5C097F03" w14:textId="5E23FA64" w:rsidR="00A7291B" w:rsidRDefault="0025169D" w:rsidP="00A7291B">
      <w:pPr>
        <w:pStyle w:val="NormalBlock"/>
      </w:pPr>
      <w:r>
        <w:t>Und schließlich führt ein Kompromiss bei 1 Mose nur zu weiteren und weiteren Kompromissen. Begebt euch gar nicht erst auf diese abschüssige Bahn. Es ist in Ordnung, Fragen zu haben. Ich sage nicht, dass ihr niemals Fragen haben sollt. Stellt die Fragen, seid neugierig, denkt kritisch. Auch bei den Dingen, die ich euch sage, denkt kritisch und betreibt eure eigene Recherche. Auf lange Sicht werdet ihr dafür gesegnet sein.</w:t>
      </w:r>
    </w:p>
    <w:bookmarkEnd w:id="0"/>
    <w:p w14:paraId="5C097F03" w14:textId="5E23FA64" w:rsidR="00A7291B" w:rsidRDefault="0025169D" w:rsidP="00A7291B">
      <w:pPr>
        <w:pStyle w:val="NormalBlock"/>
      </w:pPr>
      <w:r>
        <w:t>Als Nächstes werden wir etwas tiefer in weitere technische Aspekte der Apologetik eintauchen. Apologetik bedeutet nicht, dass man sich für irgendetwas entschuldigt. Sie ist eine Verteidigung. Und genau das wollen wir hier tun – lernen, wie man eine Verteidigung gibt, eine Antwort, eine vernünftige Antwort. Und wie Sie bisher sehen können, basiert vieles davon auch auf der Wissenschaft und den Beweisen. Wir werden uns die DNA ansehen. Wenn Sie also schon etwas vorausblicken möchten, beginnen Sie, sich mit der DNA zu beschäftigen. Wir werden über ihre Struktur und ihre Verwendung sprechen. Und es gibt zahlreiche Beweise für intelligentes Design in der DNA. Damit werden wir uns in der nächsten Lektion beschäftigen – eingehender mit dem Aspekt des intelligenten Designs in der Apologetik.</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