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40B3A" w14:textId="77777777" w:rsidR="00944B2D" w:rsidRPr="00944B2D" w:rsidRDefault="00944B2D" w:rsidP="00D83136">
      <w:pPr>
        <w:pStyle w:val="Lessons"/>
      </w:pPr>
      <w:r w:rsidRPr="00944B2D">
        <w:t>智慧箴</w:t>
      </w:r>
    </w:p>
    <w:p w14:paraId="670F8077" w14:textId="038F6EFB" w:rsidR="00944B2D" w:rsidRDefault="00944B2D" w:rsidP="00944B2D">
      <w:pPr>
        <w:pStyle w:val="ChapterVerse"/>
      </w:pPr>
      <w:r w:rsidRPr="00944B2D">
        <w:t>傳道書 7:1-29</w:t>
      </w:r>
    </w:p>
    <w:bookmarkEnd w:id="0"/>
    <w:p w14:paraId="5C097F03" w14:textId="5E23FA64" w:rsidR="00A7291B" w:rsidRDefault="0025169D" w:rsidP="00A7291B">
      <w:pPr>
        <w:pStyle w:val="NormalBlock"/>
      </w:pPr>
      <w:r>
        <w:t>在《傳道書》的前六章中，我们看到了所罗门悖逆的果子。他在娶外邦女子为妻的事上违背了神，她们使他偏离了主。为了弥补这损失，所罗门试图以各种属世的方式寻找满足。到了第六章，他已经穷尽了自己的探索，并承认所得的结果是空虚的。</w:t>
      </w:r>
    </w:p>
    <w:bookmarkEnd w:id="0"/>
    <w:p w14:paraId="5C097F03" w14:textId="5E23FA64" w:rsidR="00A7291B" w:rsidRDefault="0025169D" w:rsidP="00A7291B">
      <w:pPr>
        <w:pStyle w:val="NormalBlock"/>
      </w:pPr>
      <w:r>
        <w:t>在第七章中，我们看到所罗门再次转向上帝，开始论述真正的智慧。他以箴言的形式这样做，并使用一种称为平行体的文学手法。</w:t>
      </w:r>
    </w:p>
    <w:p w14:paraId="27FB83DB" w14:textId="77777777" w:rsidR="00227BF5" w:rsidRDefault="00227BF5" w:rsidP="00227BF5">
      <w:pPr>
        <w:pStyle w:val="Heading3"/>
      </w:pPr>
      <w:r>
        <w:t>平行句法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平行句法是一种文学手法，借着重复、对比和比较希伯來書强调或突出某个思想或词语。例如，作者会在连续的经节中使用不同的词语重复同一个思想，以强调该思想；或者在接下希伯來書的经节中提出相反的思想，以达到强调或对比的效果。</w:t>
      </w:r>
    </w:p>
    <w:bookmarkEnd w:id="0"/>
    <w:p w14:paraId="5C097F03" w14:textId="5E23FA64" w:rsidR="00A7291B" w:rsidRDefault="0025169D" w:rsidP="00A7291B">
      <w:pPr>
        <w:pStyle w:val="NormalBlock"/>
      </w:pPr>
      <w:r>
        <w:t>平行句法用于对比或强调思想，而不是词语。以下是运用这种修辞手法的一些一般例子：</w:t>
      </w:r>
    </w:p>
    <w:bookmarkEnd w:id="0"/>
    <w:p w14:paraId="2EC75E3D" w14:textId="41EDDCE5" w:rsidR="008A3F75" w:rsidRDefault="00932373" w:rsidP="001E1588">
      <w:pPr>
        <w:pStyle w:val="NormalBlock"/>
        <w:numPr>
          <w:ilvl w:val="0"/>
          <w:numId w:val="199"/>
        </w:numPr>
      </w:pPr>
      <w:r w:rsidRPr="00932373">
        <w:t>对比平行句——箴言 13:1（显示差异）</w:t>
      </w:r>
    </w:p>
    <w:bookmarkEnd w:id="0"/>
    <w:bookmarkEnd w:id="0"/>
    <w:p w14:paraId="7E1F9BC8" w14:textId="7BE2687A" w:rsidR="00A7291B" w:rsidRPr="007C2DD5" w:rsidRDefault="0025169D" w:rsidP="007C2DD5">
      <w:pPr>
        <w:pStyle w:val="Quote"/>
      </w:pPr>
      <w:r>
        <w:t>智 慧 子 听 父 亲 的 教 训 ； 亵 慢 人 不 听 责 备 。</w:t>
      </w:r>
    </w:p>
    <w:bookmarkEnd w:id="0"/>
    <w:p w14:paraId="44687C10" w14:textId="5FB066C6" w:rsidR="009C22C1" w:rsidRDefault="009C22C1" w:rsidP="00C35B22">
      <w:pPr>
        <w:pStyle w:val="BibleVerseCite"/>
      </w:pPr>
      <w:r w:rsidRPr="007C2DD5">
        <w:t>- 箴言 13:1</w:t>
      </w:r>
    </w:p>
    <w:bookmarkEnd w:id="0"/>
    <w:p w14:paraId="2EC75E3D" w14:textId="41EDDCE5" w:rsidR="008A3F75" w:rsidRDefault="00932373" w:rsidP="001E1588">
      <w:pPr>
        <w:pStyle w:val="NormalBlock"/>
        <w:numPr>
          <w:ilvl w:val="0"/>
          <w:numId w:val="199"/>
        </w:numPr>
      </w:pPr>
      <w:r w:rsidRPr="00932373">
        <w:t>完成式平行句——箴言 14:13（叠加信息以完成）</w:t>
      </w:r>
    </w:p>
    <w:bookmarkEnd w:id="0"/>
    <w:bookmarkEnd w:id="0"/>
    <w:p w14:paraId="7E1F9BC8" w14:textId="7BE2687A" w:rsidR="00A7291B" w:rsidRPr="007C2DD5" w:rsidRDefault="0025169D" w:rsidP="007C2DD5">
      <w:pPr>
        <w:pStyle w:val="Quote"/>
      </w:pPr>
      <w:r>
        <w:t>人 在 喜 笑 中 ， 心 也 忧 愁 ； 快 乐 至 极 就 生 愁 苦 。</w:t>
      </w:r>
    </w:p>
    <w:bookmarkEnd w:id="0"/>
    <w:p w14:paraId="44687C10" w14:textId="5FB066C6" w:rsidR="009C22C1" w:rsidRDefault="009C22C1" w:rsidP="00C35B22">
      <w:pPr>
        <w:pStyle w:val="BibleVerseCite"/>
      </w:pPr>
      <w:r w:rsidRPr="007C2DD5">
        <w:t>- 箴言 14:13</w:t>
      </w:r>
    </w:p>
    <w:bookmarkEnd w:id="0"/>
    <w:p w14:paraId="2EC75E3D" w14:textId="41EDDCE5" w:rsidR="008A3F75" w:rsidRDefault="00932373" w:rsidP="001E1588">
      <w:pPr>
        <w:pStyle w:val="NormalBlock"/>
        <w:numPr>
          <w:ilvl w:val="0"/>
          <w:numId w:val="199"/>
        </w:numPr>
      </w:pPr>
      <w:r w:rsidRPr="00932373">
        <w:t>比较平行句——箴言25:24（比较）</w:t>
      </w:r>
    </w:p>
    <w:bookmarkEnd w:id="0"/>
    <w:bookmarkEnd w:id="0"/>
    <w:p w14:paraId="7E1F9BC8" w14:textId="7BE2687A" w:rsidR="00A7291B" w:rsidRPr="007C2DD5" w:rsidRDefault="0025169D" w:rsidP="007C2DD5">
      <w:pPr>
        <w:pStyle w:val="Quote"/>
      </w:pPr>
      <w:r>
        <w:t>宁 可 住 在 房 顶 的 角 上 ， 不 在 宽 阔 的 房 屋 与 争 吵 的 妇 人 同 住 。</w:t>
      </w:r>
    </w:p>
    <w:bookmarkEnd w:id="0"/>
    <w:p w14:paraId="44687C10" w14:textId="5FB066C6" w:rsidR="009C22C1" w:rsidRDefault="009C22C1" w:rsidP="00C35B22">
      <w:pPr>
        <w:pStyle w:val="BibleVerseCite"/>
      </w:pPr>
      <w:r w:rsidRPr="007C2DD5">
        <w:t>- 箴言 25:24</w:t>
      </w:r>
    </w:p>
    <w:bookmarkEnd w:id="0"/>
    <w:p w14:paraId="255668C9" w14:textId="77777777" w:rsidR="00A7291B" w:rsidRDefault="0025169D" w:rsidP="00A7291B">
      <w:pPr>
        <w:pStyle w:val="PadTop24"/>
      </w:pPr>
      <w:r>
        <w:t>在以下每一段经文中，都使用了平行句法希伯來書强调他试图阐明的要点。</w:t>
      </w:r>
    </w:p>
    <w:bookmarkEnd w:id="0"/>
    <w:p w14:paraId="5C097F03" w14:textId="5E23FA64" w:rsidR="00A7291B" w:rsidRDefault="0025169D" w:rsidP="00A7291B">
      <w:pPr>
        <w:pStyle w:val="NormalBlock"/>
      </w:pPr>
      <w:r>
        <w:t>在对真正智慧的讨论中（7:1-15），所罗门使用了七个比较性、一个对比性（第4节）和一个完成性（第7节）的平行结构手法。</w:t>
      </w:r>
    </w:p>
    <w:p w14:paraId="27FB83DB" w14:textId="77777777" w:rsidR="00227BF5" w:rsidRDefault="00227BF5" w:rsidP="00227BF5">
      <w:pPr>
        <w:pStyle w:val="Heading3"/>
      </w:pPr>
      <w:r>
        <w:t>1. 美名的价值 - 第1节上半节</w:t>
      </w:r>
    </w:p>
    <w:bookmarkEnd w:id="0"/>
    <w:bookmarkEnd w:id="0"/>
    <w:p w14:paraId="7E1F9BC8" w14:textId="7BE2687A" w:rsidR="00A7291B" w:rsidRPr="007C2DD5" w:rsidRDefault="0025169D" w:rsidP="007C2DD5">
      <w:pPr>
        <w:pStyle w:val="Quote"/>
      </w:pPr>
      <w:r>
        <w:t>名 誉 强 如 美 好 的 的 膏 油 ； 人 死 的 日 子 胜 过 人 生 的 日 子 。</w:t>
      </w:r>
    </w:p>
    <w:bookmarkEnd w:id="0"/>
    <w:p w14:paraId="44687C10" w14:textId="5FB066C6" w:rsidR="009C22C1" w:rsidRDefault="009C22C1" w:rsidP="00C35B22">
      <w:pPr>
        <w:pStyle w:val="BibleVerseCite"/>
      </w:pPr>
      <w:r w:rsidRPr="007C2DD5">
        <w:t>- 傳道書 7:1a</w:t>
      </w:r>
    </w:p>
    <w:bookmarkEnd w:id="0"/>
    <w:p w14:paraId="255668C9" w14:textId="77777777" w:rsidR="00A7291B" w:rsidRDefault="0025169D" w:rsidP="00A7291B">
      <w:pPr>
        <w:pStyle w:val="PadTop24"/>
      </w:pPr>
      <w:r>
        <w:t>这是一则将美名比作上好膏油的比较性箴言。上好的膏油散发出怡人的香气，使一切享受这香气的人蒙福；它仅仅存在就具有价值，是送给他人的美好礼物，美名也是如此。一旦你使它变质或稀释，就几乎不可能恢复它从前的价值或效力。</w:t>
      </w:r>
    </w:p>
    <w:p w14:paraId="27FB83DB" w14:textId="77777777" w:rsidR="00227BF5" w:rsidRDefault="00227BF5" w:rsidP="00227BF5">
      <w:pPr>
        <w:pStyle w:val="Heading3"/>
      </w:pPr>
      <w:r>
        <w:t>2. 死亡胜过出生——第1节下半节</w:t>
      </w:r>
    </w:p>
    <w:bookmarkEnd w:id="0"/>
    <w:bookmarkEnd w:id="0"/>
    <w:p w14:paraId="7E1F9BC8" w14:textId="7BE2687A" w:rsidR="00A7291B" w:rsidRPr="007C2DD5" w:rsidRDefault="0025169D" w:rsidP="007C2DD5">
      <w:pPr>
        <w:pStyle w:val="Quote"/>
      </w:pPr>
      <w:r>
        <w:t>名 誉 强 如 美 好 的 的 膏 油 ； 人 死 的 日 子 胜 过 人 生 的 日 子 。</w:t>
      </w:r>
    </w:p>
    <w:bookmarkEnd w:id="0"/>
    <w:p w14:paraId="44687C10" w14:textId="5FB066C6" w:rsidR="009C22C1" w:rsidRDefault="009C22C1" w:rsidP="00C35B22">
      <w:pPr>
        <w:pStyle w:val="BibleVerseCite"/>
      </w:pPr>
      <w:r w:rsidRPr="007C2DD5">
        <w:t>- 傳道書 7:1b</w:t>
      </w:r>
    </w:p>
    <w:bookmarkEnd w:id="0"/>
    <w:p w14:paraId="255668C9" w14:textId="77777777" w:rsidR="00A7291B" w:rsidRDefault="0025169D" w:rsidP="00A7291B">
      <w:pPr>
        <w:pStyle w:val="PadTop24"/>
      </w:pPr>
      <w:r>
        <w:t>这也是一句比较性的箴言。结局希伯來書到之后，我们就能在上下文中理解整个故事。对信徒而言，结局标志着一种全新且更加喜乐的属灵生命的开始。死亡临到时，我们已经走到了苦难和困扰的尽头；对基督徒希伯來書说，不再有苦难和困扰要临到，这确实是安息的时候。</w:t>
      </w:r>
    </w:p>
    <w:p w14:paraId="27FB83DB" w14:textId="77777777" w:rsidR="00227BF5" w:rsidRDefault="00227BF5" w:rsidP="00227BF5">
      <w:pPr>
        <w:pStyle w:val="Heading3"/>
      </w:pPr>
      <w:r>
        <w:t>3. 葬礼胜过婚礼——第2节上半节和下半节</w:t>
      </w:r>
    </w:p>
    <w:bookmarkEnd w:id="0"/>
    <w:bookmarkEnd w:id="0"/>
    <w:p w14:paraId="7E1F9BC8" w14:textId="7BE2687A" w:rsidR="00A7291B" w:rsidRPr="007C2DD5" w:rsidRDefault="0025169D" w:rsidP="007C2DD5">
      <w:pPr>
        <w:pStyle w:val="Quote"/>
      </w:pPr>
      <w:r>
        <w:t>往 遭 丧 的 家 去 ， 强 如 往 宴 乐 的 家 去 ； 因 为 死 是 众 人 的 结 局 ， 活 人 也 必 将 这 事 放 在 心 上 。</w:t>
      </w:r>
    </w:p>
    <w:bookmarkEnd w:id="0"/>
    <w:p w14:paraId="44687C10" w14:textId="5FB066C6" w:rsidR="009C22C1" w:rsidRDefault="009C22C1" w:rsidP="00C35B22">
      <w:pPr>
        <w:pStyle w:val="BibleVerseCite"/>
      </w:pPr>
      <w:r w:rsidRPr="007C2DD5">
        <w:t>- 傳道書 7:2</w:t>
      </w:r>
    </w:p>
    <w:bookmarkEnd w:id="0"/>
    <w:p w14:paraId="255668C9" w14:textId="77777777" w:rsidR="00A7291B" w:rsidRDefault="0025169D" w:rsidP="00A7291B">
      <w:pPr>
        <w:pStyle w:val="PadTop24"/>
      </w:pPr>
      <w:r>
        <w:t>第2节上半节是比较性的，下半节是补充性的。在葬礼上学到的重要事情，比在婚礼上多得多。葬礼提醒我们生命短暂，使我们与家人更加亲近，教导我们认识生命的脆弱；而婚礼是为了欢喜快乐——更加愉悦，却不更加有教益。葬礼迫使我们因自己的罪和对怜悯的需要而面对上帝，婚礼却很少使我们这样做。</w:t>
      </w:r>
    </w:p>
    <w:p w14:paraId="27FB83DB" w14:textId="77777777" w:rsidR="00227BF5" w:rsidRDefault="00227BF5" w:rsidP="00227BF5">
      <w:pPr>
        <w:pStyle w:val="Heading3"/>
      </w:pPr>
      <w:r>
        <w:t>4. 悲伤胜过喜笑——第3-4节</w:t>
      </w:r>
    </w:p>
    <w:bookmarkEnd w:id="0"/>
    <w:bookmarkEnd w:id="0"/>
    <w:p w14:paraId="7E1F9BC8" w14:textId="7BE2687A" w:rsidR="00A7291B" w:rsidRPr="007C2DD5" w:rsidRDefault="0025169D" w:rsidP="007C2DD5">
      <w:pPr>
        <w:pStyle w:val="Quote"/>
      </w:pPr>
      <w:r>
        <w:t>³ 忧 愁 强 如 喜 笑 ； 因 为 面 带 愁 容 ， 终 必 使 心 喜 乐 。</w:t>
        <w:br/>
        <w:t>⁴ 智 慧 人 的 心 在 遭 丧 之 家 ； 愚 昧 人 的 心 在 快 乐 之 家 。</w:t>
      </w:r>
    </w:p>
    <w:bookmarkEnd w:id="0"/>
    <w:p w14:paraId="44687C10" w14:textId="5FB066C6" w:rsidR="009C22C1" w:rsidRDefault="009C22C1" w:rsidP="00C35B22">
      <w:pPr>
        <w:pStyle w:val="BibleVerseCite"/>
      </w:pPr>
      <w:r w:rsidRPr="007C2DD5">
        <w:t>- 傳道書 7:3-4</w:t>
      </w:r>
    </w:p>
    <w:bookmarkEnd w:id="0"/>
    <w:p w14:paraId="255668C9" w14:textId="77777777" w:rsidR="00A7291B" w:rsidRDefault="0025169D" w:rsidP="00A7291B">
      <w:pPr>
        <w:pStyle w:val="PadTop24"/>
      </w:pPr>
      <w:r>
        <w:t>这些是相互对比的。生活中的试炼所带希伯來書的清醒自守，比我们在顺境中经历的欢笑和欢乐更有益处。在人生中，我们既经历忧伤，也经历欢笑；但正是在忧伤中，我们更加亲近上帝，通常也学到人生中最宝贵的功课。所罗门并不是告诉我们要过于严肃，而是在鼓励我们从经历忧伤的那些时刻中获益。</w:t>
      </w:r>
    </w:p>
    <w:p w14:paraId="27FB83DB" w14:textId="77777777" w:rsidR="00227BF5" w:rsidRDefault="00227BF5" w:rsidP="00227BF5">
      <w:pPr>
        <w:pStyle w:val="Heading3"/>
      </w:pPr>
      <w:r>
        <w:t>5. 接受责备胜过听从愚妄人的歌唱——第5-7节</w:t>
      </w:r>
    </w:p>
    <w:bookmarkEnd w:id="0"/>
    <w:bookmarkEnd w:id="0"/>
    <w:p w14:paraId="7E1F9BC8" w14:textId="7BE2687A" w:rsidR="00A7291B" w:rsidRPr="007C2DD5" w:rsidRDefault="0025169D" w:rsidP="007C2DD5">
      <w:pPr>
        <w:pStyle w:val="Quote"/>
      </w:pPr>
      <w:r>
        <w:t>⁵ 听 智 慧 人 的 责 备 ， 强 如 听 愚 昧 人 的 歌 唱 。</w:t>
        <w:br/>
        <w:t>⁶ 愚 昧 人 的 笑 声 ， 好 像 锅 下 烧 荆 棘 的 爆 声 ； 这 也 是 虚 空 。</w:t>
        <w:br/>
        <w:t>⁷ 勒 索 使 智 慧 人 变 为 愚 妄 ； 贿 赂 能 败 坏 人 的 慧 心 。</w:t>
      </w:r>
    </w:p>
    <w:bookmarkEnd w:id="0"/>
    <w:p w14:paraId="44687C10" w14:textId="5FB066C6" w:rsidR="009C22C1" w:rsidRDefault="009C22C1" w:rsidP="00C35B22">
      <w:pPr>
        <w:pStyle w:val="BibleVerseCite"/>
      </w:pPr>
      <w:r w:rsidRPr="007C2DD5">
        <w:t>- 傳道書 7:5-7</w:t>
      </w:r>
    </w:p>
    <w:bookmarkEnd w:id="0"/>
    <w:p w14:paraId="255668C9" w14:textId="77777777" w:rsidR="00A7291B" w:rsidRDefault="0025169D" w:rsidP="00A7291B">
      <w:pPr>
        <w:pStyle w:val="PadTop24"/>
      </w:pPr>
      <w:r>
        <w:t>这是完成式平行体。</w:t>
      </w:r>
    </w:p>
    <w:bookmarkEnd w:id="0"/>
    <w:p w14:paraId="5C097F03" w14:textId="5E23FA64" w:rsidR="00A7291B" w:rsidRDefault="0025169D" w:rsidP="00A7291B">
      <w:pPr>
        <w:pStyle w:val="NormalBlock"/>
      </w:pPr>
      <w:r>
        <w:t>第5节陈述了前提——被智慧人责备（这是令人不愉快的），总比听没有任何助益于成长或发展的娱乐（只是感觉良好）更好。</w:t>
      </w:r>
    </w:p>
    <w:bookmarkEnd w:id="0"/>
    <w:p w14:paraId="5C097F03" w14:textId="5E23FA64" w:rsidR="00A7291B" w:rsidRDefault="0025169D" w:rsidP="00A7291B">
      <w:pPr>
        <w:pStyle w:val="NormalBlock"/>
      </w:pPr>
      <w:r>
        <w:t>第6节通过补充一个比较性的经文，完成了这幅图画，说明愚昧人和他们的笑话实际上是什么样的。正在焚烧中发出声响的荆棘，这就是它们何等无用。</w:t>
      </w:r>
    </w:p>
    <w:bookmarkEnd w:id="0"/>
    <w:p w14:paraId="5C097F03" w14:textId="5E23FA64" w:rsidR="00A7291B" w:rsidRDefault="0025169D" w:rsidP="00A7291B">
      <w:pPr>
        <w:pStyle w:val="NormalBlock"/>
      </w:pPr>
      <w:r>
        <w:t>第7节是最后的补充经文，用希伯來書完整表达这一思想。是的，听从智慧人的责备或劝告更好，但即使在这件事上，你也需要谨慎。在艰难的时期，你很容易被看似智慧的劝告所操纵。作为这方面的一个例子，他说明人在极端情况下，可能因接受贿赂而败坏一切智慧。务要非常谨慎，即使那些自以为有智慧的人也可能陷入试探</w:t>
      </w:r>
    </w:p>
    <w:p w14:paraId="27FB83DB" w14:textId="77777777" w:rsidR="00227BF5" w:rsidRDefault="00227BF5" w:rsidP="00227BF5">
      <w:pPr>
        <w:pStyle w:val="Heading3"/>
      </w:pPr>
      <w:r>
        <w:t>6. 结束胜过开始——第8节上半节</w:t>
      </w:r>
    </w:p>
    <w:bookmarkEnd w:id="0"/>
    <w:bookmarkEnd w:id="0"/>
    <w:p w14:paraId="7E1F9BC8" w14:textId="7BE2687A" w:rsidR="00A7291B" w:rsidRPr="007C2DD5" w:rsidRDefault="0025169D" w:rsidP="007C2DD5">
      <w:pPr>
        <w:pStyle w:val="Quote"/>
      </w:pPr>
      <w:r>
        <w:t>事 情 的 终 局 强 如 事 情 的 起 头 ； 存 心 忍 耐 的 ， 胜 过 居 心 骄 傲 的 。</w:t>
      </w:r>
    </w:p>
    <w:bookmarkEnd w:id="0"/>
    <w:p w14:paraId="44687C10" w14:textId="5FB066C6" w:rsidR="009C22C1" w:rsidRDefault="009C22C1" w:rsidP="00C35B22">
      <w:pPr>
        <w:pStyle w:val="BibleVerseCite"/>
      </w:pPr>
      <w:r w:rsidRPr="007C2DD5">
        <w:t>- 傳道書 7:8a</w:t>
      </w:r>
    </w:p>
    <w:bookmarkEnd w:id="0"/>
    <w:p w14:paraId="255668C9" w14:textId="77777777" w:rsidR="00A7291B" w:rsidRDefault="0025169D" w:rsidP="00A7291B">
      <w:pPr>
        <w:pStyle w:val="PadTop24"/>
      </w:pPr>
      <w:r>
        <w:t>这部分经文是比较性的。开始容易，完成较难。开始时的兴奋让位于完成时的喜乐。两者都是好的，但完成一件事总是更加甘甜。</w:t>
      </w:r>
    </w:p>
    <w:p w14:paraId="27FB83DB" w14:textId="77777777" w:rsidR="00227BF5" w:rsidRDefault="00227BF5" w:rsidP="00227BF5">
      <w:pPr>
        <w:pStyle w:val="Heading3"/>
      </w:pPr>
      <w:r>
        <w:t>7. 忍耐的心胜过骄傲的心——第8节下半节至第10节</w:t>
      </w:r>
    </w:p>
    <w:bookmarkEnd w:id="0"/>
    <w:bookmarkEnd w:id="0"/>
    <w:p w14:paraId="7E1F9BC8" w14:textId="7BE2687A" w:rsidR="00A7291B" w:rsidRPr="007C2DD5" w:rsidRDefault="0025169D" w:rsidP="007C2DD5">
      <w:pPr>
        <w:pStyle w:val="Quote"/>
      </w:pPr>
      <w:r>
        <w:t>⁸ 事 情 的 终 局 强 如 事 情 的 起 头 ； 存 心 忍 耐 的 ， 胜 过 居 心 骄 傲 的 。</w:t>
        <w:br/>
        <w:t>⁹ 你 不 要 心 里 急 躁 恼 怒 ， 因 为 恼 怒 存 在 愚 昧 人 的 怀 中 。</w:t>
        <w:br/>
        <w:t>¹⁰ 不 要 说 ： 先 前 的 日 子 强 过 如 今 的 日 子 ， 是 甚 麽 缘 故 呢 ？ 你 这 样 问 ， 不 是 出 於 智 慧 。</w:t>
      </w:r>
    </w:p>
    <w:bookmarkEnd w:id="0"/>
    <w:p w14:paraId="44687C10" w14:textId="5FB066C6" w:rsidR="009C22C1" w:rsidRDefault="009C22C1" w:rsidP="00C35B22">
      <w:pPr>
        <w:pStyle w:val="BibleVerseCite"/>
      </w:pPr>
      <w:r w:rsidRPr="007C2DD5">
        <w:t>- 傳道書 7:8b-10</w:t>
      </w:r>
    </w:p>
    <w:bookmarkEnd w:id="0"/>
    <w:p w14:paraId="255668C9" w14:textId="77777777" w:rsidR="00A7291B" w:rsidRDefault="0025169D" w:rsidP="00A7291B">
      <w:pPr>
        <w:pStyle w:val="PadTop24"/>
      </w:pPr>
      <w:r>
        <w:t>这是比较级和最高级。神渴望在我们从出生直到死亡的过程中塑造我们的品格。在这方面，所罗门说，这包括以忍耐的品质取代我们的骄傲。骄傲把忍耐排挤在外。忍耐带希伯來書敬虔品格的发展。</w:t>
      </w:r>
    </w:p>
    <w:bookmarkEnd w:id="0"/>
    <w:p w14:paraId="5C097F03" w14:textId="5E23FA64" w:rsidR="00A7291B" w:rsidRDefault="0025169D" w:rsidP="00A7291B">
      <w:pPr>
        <w:pStyle w:val="NormalBlock"/>
      </w:pPr>
      <w:r>
        <w:t>所罗门补充说，骄傲的灵会导致人怀怒并心怀怨恨（这些都是愚昧人的特征）。除此之外，骄傲和苦毒还会导致人徒然且愚昧地渴望"昨日"。另一方面，智慧活在当下，从过去学习，并展望未希伯來書。因此，智慧人尽管面对困难和障碍，仍能兴盛；愚昧人却注定活在过去，并重蹈覆辙。</w:t>
      </w:r>
    </w:p>
    <w:bookmarkEnd w:id="0"/>
    <w:p w14:paraId="5C097F03" w14:textId="5E23FA64" w:rsidR="00A7291B" w:rsidRDefault="0025169D" w:rsidP="00A7291B">
      <w:pPr>
        <w:pStyle w:val="NormalBlock"/>
      </w:pPr>
      <w:r>
        <w:t>在本段的最后四节经文中，所罗门解释了智慧的益处。他已经说过，愚昧人和智慧人最终都归于同一结局，但他现在承认，智慧人仍然有两个优势。</w:t>
      </w:r>
    </w:p>
    <w:p w14:paraId="27FB83DB" w14:textId="77777777" w:rsidR="00227BF5" w:rsidRDefault="00227BF5" w:rsidP="00227BF5">
      <w:pPr>
        <w:pStyle w:val="Heading3"/>
      </w:pPr>
      <w:r>
        <w:t>A. 智慧防备陷阱——第11-12节</w:t>
      </w:r>
    </w:p>
    <w:bookmarkEnd w:id="0"/>
    <w:bookmarkEnd w:id="0"/>
    <w:p w14:paraId="7E1F9BC8" w14:textId="7BE2687A" w:rsidR="00A7291B" w:rsidRPr="007C2DD5" w:rsidRDefault="0025169D" w:rsidP="007C2DD5">
      <w:pPr>
        <w:pStyle w:val="Quote"/>
      </w:pPr>
      <w:r>
        <w:t>¹¹ 智 慧 和 产 业 并 好 ， 而 且 见 天 日 的 人 得 智 慧 更 为 有 益 。</w:t>
        <w:br/>
        <w:t>¹² 因 为 智 慧 护 庇 人 ， 好 像 银 钱 护 庇 人 一 样 。 惟 独 智 慧 能 保 全 智 慧 人 的 生 命 。 这 就 是 知 识 的 益 处 。</w:t>
      </w:r>
    </w:p>
    <w:bookmarkEnd w:id="0"/>
    <w:p w14:paraId="44687C10" w14:textId="5FB066C6" w:rsidR="009C22C1" w:rsidRDefault="009C22C1" w:rsidP="00C35B22">
      <w:pPr>
        <w:pStyle w:val="BibleVerseCite"/>
      </w:pPr>
      <w:r w:rsidRPr="007C2DD5">
        <w:t>- 傳道書 7:11-12</w:t>
      </w:r>
    </w:p>
    <w:bookmarkEnd w:id="0"/>
    <w:p w14:paraId="255668C9" w14:textId="77777777" w:rsidR="00A7291B" w:rsidRDefault="0025169D" w:rsidP="00A7291B">
      <w:pPr>
        <w:pStyle w:val="PadTop24"/>
      </w:pPr>
      <w:r>
        <w:t>是的，愚昧人和智慧人都会死，但智慧人一路上犯的错误较少，并且学会如何保全自己的生命。智慧不能延长寿命，却能使人拥有更好的生活质量。</w:t>
      </w:r>
    </w:p>
    <w:p w14:paraId="27FB83DB" w14:textId="77777777" w:rsidR="00227BF5" w:rsidRDefault="00227BF5" w:rsidP="00227BF5">
      <w:pPr>
        <w:pStyle w:val="Heading3"/>
      </w:pPr>
      <w:r>
        <w:t>B. 智慧带希伯來書属神的观点——第13-14节</w:t>
      </w:r>
    </w:p>
    <w:bookmarkEnd w:id="0"/>
    <w:bookmarkEnd w:id="0"/>
    <w:p w14:paraId="7E1F9BC8" w14:textId="7BE2687A" w:rsidR="00A7291B" w:rsidRPr="007C2DD5" w:rsidRDefault="0025169D" w:rsidP="007C2DD5">
      <w:pPr>
        <w:pStyle w:val="Quote"/>
      </w:pPr>
      <w:r>
        <w:t>¹³ 你 要 察 看 神 的 作 为 ； 因 神 使 为 曲 的 ， 谁 能 变 为 直 呢 ？</w:t>
        <w:br/>
        <w:t>¹⁴ 遇 亨 通 的 日 子 你 当 喜 乐 ； 遭 患 难 的 日 子 你 当 思 想 ； 因 为 神 使 这 两 样 并 列 ， 为 的 是 叫 人 查 不 出 身 後 有 甚 麽 事 。</w:t>
      </w:r>
    </w:p>
    <w:bookmarkEnd w:id="0"/>
    <w:p w14:paraId="44687C10" w14:textId="5FB066C6" w:rsidR="009C22C1" w:rsidRDefault="009C22C1" w:rsidP="00C35B22">
      <w:pPr>
        <w:pStyle w:val="BibleVerseCite"/>
      </w:pPr>
      <w:r w:rsidRPr="007C2DD5">
        <w:t>- 傳道書 7:13-14</w:t>
      </w:r>
    </w:p>
    <w:bookmarkEnd w:id="0"/>
    <w:p w14:paraId="255668C9" w14:textId="77777777" w:rsidR="00A7291B" w:rsidRDefault="0025169D" w:rsidP="00A7291B">
      <w:pPr>
        <w:pStyle w:val="PadTop24"/>
      </w:pPr>
      <w:r>
        <w:t>智慧帮助人"思考上帝的作为"。这是什么意思，我们该如何做到呢？我们不能改变上帝所做的事，也不能知道祂不启示的事。然而，认识到我们的局限，我们就能谦卑地寻求祂，而这是找到永生的第一步。本段关于智慧的教导给我们两个重要的功课：</w:t>
      </w:r>
    </w:p>
    <w:bookmarkEnd w:id="0"/>
    <w:p w14:paraId="528DD780" w14:textId="604C58E7" w:rsidR="00FB4BCD" w:rsidRDefault="00FB4BCD" w:rsidP="001E1588">
      <w:pPr>
        <w:pStyle w:val="NormalBlock"/>
        <w:numPr>
          <w:ilvl w:val="0"/>
          <w:numId w:val="201"/>
        </w:numPr>
      </w:pPr>
      <w:r>
        <w:t>在生活中作决定时寻求神——寻求祂的智慧，而不是我们自己的智慧。</w:t>
      </w:r>
    </w:p>
    <w:bookmarkEnd w:id="0"/>
    <w:p w14:paraId="528DD780" w14:textId="604C58E7" w:rsidR="00FB4BCD" w:rsidRDefault="00FB4BCD" w:rsidP="001E1588">
      <w:pPr>
        <w:pStyle w:val="NormalBlock"/>
        <w:numPr>
          <w:ilvl w:val="0"/>
          <w:numId w:val="201"/>
        </w:numPr>
      </w:pPr>
      <w:r>
        <w:t>求神向我们显明我们所不明白的事。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如果我们拥有真正的智慧，就会经常这样做。这样做就是"生命"的全部意义所在——这就是"生命的意义是什么？我应该做什么？"这些问题的答案。</w:t>
      </w:r>
    </w:p>
    <w:p w14:paraId="6ABE7781" w14:textId="77777777" w:rsidR="00227BF5" w:rsidRDefault="00227BF5" w:rsidP="00227BF5">
      <w:pPr>
        <w:pStyle w:val="Heading2"/>
      </w:pPr>
      <w:r>
        <w:t>智慧的运作——第15-29节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既然所罗门已经给了我们几句关于智慧价值的箴言，他将继续解释智慧可以如何使人在生活中受益。在第15至29节中，他列出智慧为善用智慧的人所提供的三样东西。</w:t>
      </w:r>
    </w:p>
    <w:p w14:paraId="27FB83DB" w14:textId="77777777" w:rsidR="00227BF5" w:rsidRDefault="00227BF5" w:rsidP="00227BF5">
      <w:pPr>
        <w:pStyle w:val="Heading3"/>
      </w:pPr>
      <w:r>
        <w:t>A. 智慧提供平衡——第15至18节</w:t>
      </w:r>
    </w:p>
    <w:bookmarkEnd w:id="0"/>
    <w:bookmarkEnd w:id="0"/>
    <w:p w14:paraId="7E1F9BC8" w14:textId="7BE2687A" w:rsidR="00A7291B" w:rsidRPr="007C2DD5" w:rsidRDefault="0025169D" w:rsidP="007C2DD5">
      <w:pPr>
        <w:pStyle w:val="Quote"/>
      </w:pPr>
      <w:r>
        <w:t>¹⁵ 有 义 人 行 义 ， 反 致 灭 亡 ； 有 恶 人 行 恶 ， 倒 享 长 寿 。 这 都 是 我 在 虚 度 之 日 中 所 见 过 的 。</w:t>
        <w:br/>
        <w:t>¹⁶ 不 要 行 义 过 分 ， 也 不 要 过 於 自 逞 智 慧 ， 何 必 自 取 败 亡 呢 ？</w:t>
        <w:br/>
        <w:t>¹⁷ 不 要 行 恶 过 分 ， 也 不 要 为 人 愚 昧 ， 何 必 不 到 期 而 死 呢 ？</w:t>
        <w:br/>
        <w:t>¹⁸ 你 持 守 这 个 为 美 ， 那 个 也 不 要 松 手 ； 因 为 敬 畏 神 的 人 ， 必 从 这 两 样 出 来 。</w:t>
      </w:r>
    </w:p>
    <w:bookmarkEnd w:id="0"/>
    <w:p w14:paraId="44687C10" w14:textId="5FB066C6" w:rsidR="009C22C1" w:rsidRDefault="009C22C1" w:rsidP="00C35B22">
      <w:pPr>
        <w:pStyle w:val="BibleVerseCite"/>
      </w:pPr>
      <w:r w:rsidRPr="007C2DD5">
        <w:t>- 傳道書 7:15-18</w:t>
      </w:r>
    </w:p>
    <w:bookmarkEnd w:id="0"/>
    <w:p w14:paraId="255668C9" w14:textId="77777777" w:rsidR="00A7291B" w:rsidRDefault="0025169D" w:rsidP="00A7291B">
      <w:pPr>
        <w:pStyle w:val="PadTop24"/>
      </w:pPr>
      <w:r>
        <w:t>在这些看似矛盾的经文中，所罗门告诉他的读者，在一个存在极端的世界里，中间的道路才是智慧所指示的道路。善人早逝、恶人长寿，正是这个矛盾世界的见证。智慧使我们能够：</w:t>
      </w:r>
    </w:p>
    <w:bookmarkEnd w:id="0"/>
    <w:p w14:paraId="2EC75E3D" w14:textId="41EDDCE5" w:rsidR="008A3F75" w:rsidRDefault="00932373" w:rsidP="001E1588">
      <w:pPr>
        <w:pStyle w:val="NormalBlock"/>
        <w:numPr>
          <w:ilvl w:val="0"/>
          <w:numId w:val="199"/>
        </w:numPr>
      </w:pPr>
      <w:r w:rsidRPr="00932373">
        <w:t>不要虔诚到一个地步，以致我们不能面对现实（即过于专注于天上的事，以致对地上的事毫无益处）。</w:t>
      </w:r>
    </w:p>
    <w:bookmarkEnd w:id="0"/>
    <w:p w14:paraId="2EC75E3D" w14:textId="41EDDCE5" w:rsidR="008A3F75" w:rsidRDefault="00932373" w:rsidP="001E1588">
      <w:pPr>
        <w:pStyle w:val="NormalBlock"/>
        <w:numPr>
          <w:ilvl w:val="0"/>
          <w:numId w:val="199"/>
        </w:numPr>
      </w:pPr>
      <w:r w:rsidRPr="00932373">
        <w:t>不要邪恶到一个地步，以致你的生命处于危险之中。所有人都是罪人，但有些人以此为乐，并且纵情于其中（即惹事生非的人）。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藉着避免极端，智慧人可以在这里过美好的生活，也可以得着将希伯來書的生命。</w:t>
      </w:r>
    </w:p>
    <w:p w14:paraId="27FB83DB" w14:textId="77777777" w:rsidR="00227BF5" w:rsidRDefault="00227BF5" w:rsidP="00227BF5">
      <w:pPr>
        <w:pStyle w:val="Heading3"/>
      </w:pPr>
      <w:r>
        <w:t>B. 智慧提供力量——第19-22节</w:t>
      </w:r>
    </w:p>
    <w:bookmarkEnd w:id="0"/>
    <w:bookmarkEnd w:id="0"/>
    <w:p w14:paraId="7E1F9BC8" w14:textId="7BE2687A" w:rsidR="00A7291B" w:rsidRPr="007C2DD5" w:rsidRDefault="0025169D" w:rsidP="007C2DD5">
      <w:pPr>
        <w:pStyle w:val="Quote"/>
      </w:pPr>
      <w:r>
        <w:t>¹⁹ 智 慧 使 有 智 慧 的 人 比 城 中 十 个 官 长 更 有 能 力 。</w:t>
        <w:br/>
        <w:t>²⁰ 时 常 行 善 而 不 犯 罪 的 义 人 ， 世 上 实 在 没 有 。</w:t>
        <w:br/>
        <w:t>²¹ 人 所 说 的 一 切 话 ， 你 不 要 放 在 心 上 ， 恐 怕 听 见 你 的 仆 人 咒 诅 你 。</w:t>
        <w:br/>
        <w:t>²² 因 为 你 心 里 知 道 ， 自 己 也 曾 屡 次 咒 诅 别 人 。</w:t>
      </w:r>
    </w:p>
    <w:bookmarkEnd w:id="0"/>
    <w:p w14:paraId="44687C10" w14:textId="5FB066C6" w:rsidR="009C22C1" w:rsidRDefault="009C22C1" w:rsidP="00C35B22">
      <w:pPr>
        <w:pStyle w:val="BibleVerseCite"/>
      </w:pPr>
      <w:r w:rsidRPr="007C2DD5">
        <w:t>- 傳道書 7:19-22</w:t>
      </w:r>
    </w:p>
    <w:bookmarkEnd w:id="0"/>
    <w:p w14:paraId="255668C9" w14:textId="77777777" w:rsidR="00A7291B" w:rsidRDefault="0025169D" w:rsidP="00A7291B">
      <w:pPr>
        <w:pStyle w:val="PadTop24"/>
      </w:pPr>
      <w:r>
        <w:t>所罗门首先说，智慧的价值胜过十个城邑的统治者的力量——换句话说，智慧大有能力。尤其是在三个方面。</w:t>
      </w:r>
    </w:p>
    <w:bookmarkEnd w:id="0"/>
    <w:p w14:paraId="5C097F03" w14:textId="5E23FA64" w:rsidR="00A7291B" w:rsidRDefault="0025169D" w:rsidP="00A7291B">
      <w:pPr>
        <w:pStyle w:val="NormalBlock"/>
      </w:pPr>
      <w:r>
        <w:t>1. 处理罪的力量。 没有人是完全的，每个人都会犯罪并带希伯來書麻烦。智慧帮助我们处理生命中罪所造成的后果。</w:t>
      </w:r>
    </w:p>
    <w:bookmarkEnd w:id="0"/>
    <w:p w14:paraId="5C097F03" w14:textId="5E23FA64" w:rsidR="00A7291B" w:rsidRDefault="0025169D" w:rsidP="00A7291B">
      <w:pPr>
        <w:pStyle w:val="NormalBlock"/>
      </w:pPr>
      <w:r>
        <w:t>2. 避免陷入圈套的力量。 人很容易被奉承和狡猾的欺骗所蒙蔽。智慧帮助我们正确地估量自己，使我们不容易被这些事蒙蔽。</w:t>
      </w:r>
    </w:p>
    <w:bookmarkEnd w:id="0"/>
    <w:p w14:paraId="5C097F03" w14:textId="5E23FA64" w:rsidR="00A7291B" w:rsidRDefault="0025169D" w:rsidP="00A7291B">
      <w:pPr>
        <w:pStyle w:val="NormalBlock"/>
      </w:pPr>
      <w:r>
        <w:t>3. 应对批评的力量。 有时我们受到公正或不公正的批评。智慧塑造坚强的品格，使人不因问题、奉承或批评而屈服。</w:t>
      </w:r>
    </w:p>
    <w:p w14:paraId="27FB83DB" w14:textId="77777777" w:rsidR="00227BF5" w:rsidRDefault="00227BF5" w:rsidP="00227BF5">
      <w:pPr>
        <w:pStyle w:val="Heading3"/>
      </w:pPr>
      <w:r>
        <w:t>C. 智慧提供洞察力——第23-29节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真正的满足希伯來書自与上帝的关系，而之所以这种关系能带希伯來書满足，是因为只有在这种关系中，我们才能获得：</w:t>
      </w:r>
    </w:p>
    <w:bookmarkEnd w:id="0"/>
    <w:p w14:paraId="2EC75E3D" w14:textId="41EDDCE5" w:rsidR="008A3F75" w:rsidRDefault="00932373" w:rsidP="001E1588">
      <w:pPr>
        <w:pStyle w:val="NormalBlock"/>
        <w:numPr>
          <w:ilvl w:val="0"/>
          <w:numId w:val="199"/>
        </w:numPr>
      </w:pPr>
      <w:r w:rsidRPr="00932373">
        <w:t>救恩——我们灵魂的平安</w:t>
      </w:r>
    </w:p>
    <w:bookmarkEnd w:id="0"/>
    <w:p w14:paraId="2EC75E3D" w14:textId="41EDDCE5" w:rsidR="008A3F75" w:rsidRDefault="00932373" w:rsidP="001E1588">
      <w:pPr>
        <w:pStyle w:val="NormalBlock"/>
        <w:numPr>
          <w:ilvl w:val="0"/>
          <w:numId w:val="199"/>
        </w:numPr>
      </w:pPr>
      <w:r w:rsidRPr="00932373">
        <w:t>洞察力——理解</w:t>
      </w:r>
    </w:p>
    <w:bookmarkEnd w:id="0"/>
    <w:p w14:paraId="2EC75E3D" w14:textId="41EDDCE5" w:rsidR="008A3F75" w:rsidRDefault="00932373" w:rsidP="001E1588">
      <w:pPr>
        <w:pStyle w:val="NormalBlock"/>
        <w:numPr>
          <w:ilvl w:val="0"/>
          <w:numId w:val="199"/>
        </w:numPr>
      </w:pPr>
      <w:r w:rsidRPr="00932373">
        <w:t>平安 + 理解 = 满足。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所罗门分享了上帝所赐的智慧为他提供的一些洞见。</w:t>
      </w:r>
    </w:p>
    <w:p w14:paraId="27FB83DB" w14:textId="77777777" w:rsidR="00227BF5" w:rsidRDefault="00227BF5" w:rsidP="00227BF5">
      <w:pPr>
        <w:pStyle w:val="Heading3"/>
      </w:pPr>
      <w:r>
        <w:t>1. 唯有从神而希伯來書的明白——第23-24节</w:t>
      </w:r>
    </w:p>
    <w:bookmarkEnd w:id="0"/>
    <w:bookmarkEnd w:id="0"/>
    <w:p w14:paraId="7E1F9BC8" w14:textId="7BE2687A" w:rsidR="00A7291B" w:rsidRPr="007C2DD5" w:rsidRDefault="0025169D" w:rsidP="007C2DD5">
      <w:pPr>
        <w:pStyle w:val="Quote"/>
      </w:pPr>
      <w:r>
        <w:t>²³ 我 曾 用 智 慧 试 验 这 一 切 事 ； 我 说 ， 要 得 智 慧 ， 智 慧 却 离 我 远 。</w:t>
        <w:br/>
        <w:t>²⁴ 万 事 之 理 ， 离 我 甚 远 ， 而 且 最 深 ， 谁 能 测 透 呢 ？</w:t>
      </w:r>
    </w:p>
    <w:bookmarkEnd w:id="0"/>
    <w:p w14:paraId="44687C10" w14:textId="5FB066C6" w:rsidR="009C22C1" w:rsidRDefault="009C22C1" w:rsidP="00C35B22">
      <w:pPr>
        <w:pStyle w:val="BibleVerseCite"/>
      </w:pPr>
      <w:r w:rsidRPr="007C2DD5">
        <w:t>- 傳道書 7:23-24</w:t>
      </w:r>
    </w:p>
    <w:bookmarkEnd w:id="0"/>
    <w:p w14:paraId="255668C9" w14:textId="77777777" w:rsidR="00A7291B" w:rsidRDefault="0025169D" w:rsidP="00A7291B">
      <w:pPr>
        <w:pStyle w:val="PadTop24"/>
      </w:pPr>
      <w:r>
        <w:t>他在这里没有表达出希伯來書，但他意识到人无法产生智慧，也无法揭示上帝所隐藏的事。理解是一项喜乐的发现，是上帝赐给所有凭信心寻求它之人的礼物。</w:t>
      </w:r>
    </w:p>
    <w:p w14:paraId="27FB83DB" w14:textId="77777777" w:rsidR="00227BF5" w:rsidRDefault="00227BF5" w:rsidP="00227BF5">
      <w:pPr>
        <w:pStyle w:val="Heading3"/>
      </w:pPr>
      <w:r>
        <w:t>2. 性方面的冒险并不能令人满足——第25至28节</w:t>
      </w:r>
    </w:p>
    <w:bookmarkEnd w:id="0"/>
    <w:bookmarkEnd w:id="0"/>
    <w:p w14:paraId="7E1F9BC8" w14:textId="7BE2687A" w:rsidR="00A7291B" w:rsidRPr="007C2DD5" w:rsidRDefault="0025169D" w:rsidP="007C2DD5">
      <w:pPr>
        <w:pStyle w:val="Quote"/>
      </w:pPr>
      <w:r>
        <w:t>²⁵ 我 转 念 ， 一 心 要 知 道 ， 要 考 察 ， 要 寻 求 智 慧 和 万 事 的 理 由 ； 又 要 知 道 邪 恶 为 愚 昧 ， 愚 昧 为 狂 妄 。</w:t>
        <w:br/>
        <w:t>²⁶ 我 得 知 有 等 妇 人 比 死 还 苦 ： 他 的 心 是 网 罗 ， 手 是 锁 炼 。 凡 蒙 神 喜 悦 的 人 必 能 躲 避 他 ； 有 罪 的 人 却 被 他 缠 住 了 。</w:t>
        <w:br/>
        <w:t>²⁷ 传 道 者 说 ： 看 哪 ， 一 千 男 子 中 ， 我 找 到 一 个 正 直 人 ， 但 众 女 子 中 ， 没 有 找 到 一 个 。 我 将 这 事 一 一 比 较 ， 要 寻 求 其 理 ， 我 心 仍 要 寻 找 ， 却 未 曾 找 到 。</w:t>
        <w:br/>
        <w:t>²⁸ a</w:t>
      </w:r>
    </w:p>
    <w:bookmarkEnd w:id="0"/>
    <w:p w14:paraId="44687C10" w14:textId="5FB066C6" w:rsidR="009C22C1" w:rsidRDefault="009C22C1" w:rsidP="00C35B22">
      <w:pPr>
        <w:pStyle w:val="BibleVerseCite"/>
      </w:pPr>
      <w:r w:rsidRPr="007C2DD5">
        <w:t>- 傳道書 7:25-28</w:t>
      </w:r>
    </w:p>
    <w:bookmarkEnd w:id="0"/>
    <w:p w14:paraId="255668C9" w14:textId="77777777" w:rsidR="00A7291B" w:rsidRDefault="0025169D" w:rsidP="00A7291B">
      <w:pPr>
        <w:pStyle w:val="PadTop24"/>
      </w:pPr>
      <w:r>
        <w:t>在他所有的性方面尝试中，他只找到了痛苦和罪疚。在他的一生中，很少有男人（千人中只有一人）能够给出明智或令人满意的答案。然而，他的一千个妻子都不能使他满足。当然，这是因为他违背了上帝所设计的获得性满足和亲密满足的方式；按照这种方式，一个男人终身只与一个女人联合。</w:t>
      </w:r>
    </w:p>
    <w:p w14:paraId="27FB83DB" w14:textId="77777777" w:rsidR="00227BF5" w:rsidRDefault="00227BF5" w:rsidP="00227BF5">
      <w:pPr>
        <w:pStyle w:val="Heading3"/>
      </w:pPr>
      <w:r>
        <w:t>3. 问题在内而不在外——第29节</w:t>
      </w:r>
    </w:p>
    <w:bookmarkEnd w:id="0"/>
    <w:bookmarkEnd w:id="0"/>
    <w:p w14:paraId="7E1F9BC8" w14:textId="7BE2687A" w:rsidR="00A7291B" w:rsidRPr="007C2DD5" w:rsidRDefault="0025169D" w:rsidP="007C2DD5">
      <w:pPr>
        <w:pStyle w:val="Quote"/>
      </w:pPr>
      <w:r>
        <w:t>我 所 找 到 的 只 有 一 件 ， 就 是 神 造 人 原 是 正 直 ， 但 他 们 寻 出 许 多 巧 计 。</w:t>
      </w:r>
    </w:p>
    <w:bookmarkEnd w:id="0"/>
    <w:p w14:paraId="44687C10" w14:textId="5FB066C6" w:rsidR="009C22C1" w:rsidRDefault="009C22C1" w:rsidP="00C35B22">
      <w:pPr>
        <w:pStyle w:val="BibleVerseCite"/>
      </w:pPr>
      <w:r w:rsidRPr="007C2DD5">
        <w:t>- 傳道書 7:29</w:t>
      </w:r>
    </w:p>
    <w:bookmarkEnd w:id="0"/>
    <w:p w14:paraId="255668C9" w14:textId="77777777" w:rsidR="00A7291B" w:rsidRDefault="0025169D" w:rsidP="00A7291B">
      <w:pPr>
        <w:pStyle w:val="PadTop24"/>
      </w:pPr>
      <w:r>
        <w:t>所罗门的智慧最终使他明白，人的问题和世上的邪恶并非希伯來書自上帝；它们希伯來書自人罪恶的内心。智慧帮助我们知道，应当把生活中的问题归咎于何处。所罗门解释了他的智慧最终如何发挥作用，引导他归回上帝：教导他什么是真正的智慧，以及应当如何将其正确地应用于生活。</w:t>
      </w:r>
    </w:p>
    <w:sectPr w:rsidR="0001288A" w:rsidRPr="00944B2D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o Black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45 Light">
    <w:altName w:val="Arial"/>
    <w:panose1 w:val="020B0403020202020204"/>
    <w:charset w:val="00"/>
    <w:family w:val="swiss"/>
    <w:pitch w:val="variable"/>
    <w:sig w:usb0="800000AF" w:usb1="4000204A" w:usb2="00000000" w:usb3="00000000" w:csb0="00000001" w:csb1="00000000"/>
  </w:font>
  <w:font w:name="D-DIN Condensed">
    <w:panose1 w:val="020B0506030202030204"/>
    <w:charset w:val="00"/>
    <w:family w:val="swiss"/>
    <w:notTrueType/>
    <w:pitch w:val="variable"/>
    <w:sig w:usb0="8000006F" w:usb1="4000000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 Sans SemiBold">
    <w:panose1 w:val="020B0706030804020204"/>
    <w:charset w:val="00"/>
    <w:family w:val="swiss"/>
    <w:pitch w:val="variable"/>
    <w:sig w:usb0="E00002EF" w:usb1="4000205B" w:usb2="00000028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Lato">
    <w:altName w:val="﷽﷽﷽﷽﷽ᔚ豱英Āኀ"/>
    <w:panose1 w:val="020F0502020204030203"/>
    <w:charset w:val="00"/>
    <w:family w:val="swiss"/>
    <w:pitch w:val="variable"/>
    <w:sig w:usb0="E10002FF" w:usb1="5000EC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2FC57D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F"/>
    <w:multiLevelType w:val="singleLevel"/>
    <w:tmpl w:val="72FA4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FFFFFF80"/>
    <w:multiLevelType w:val="singleLevel"/>
    <w:tmpl w:val="75C236A4"/>
    <w:lvl w:ilvl="0">
      <w:start w:val="1"/>
      <w:numFmt w:val="bullet"/>
      <w:pStyle w:val="font6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3" w15:restartNumberingAfterBreak="0">
    <w:nsid w:val="FFFFFF81"/>
    <w:multiLevelType w:val="singleLevel"/>
    <w:tmpl w:val="0C241F74"/>
    <w:lvl w:ilvl="0">
      <w:start w:val="1"/>
      <w:numFmt w:val="bullet"/>
      <w:pStyle w:val="BdyTxtlvl2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A5182F40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5" w15:restartNumberingAfterBreak="0">
    <w:nsid w:val="00527DD4"/>
    <w:multiLevelType w:val="multilevel"/>
    <w:tmpl w:val="E5160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09339D3"/>
    <w:multiLevelType w:val="multilevel"/>
    <w:tmpl w:val="4776D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2180F51"/>
    <w:multiLevelType w:val="multilevel"/>
    <w:tmpl w:val="912E2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23670FB"/>
    <w:multiLevelType w:val="multilevel"/>
    <w:tmpl w:val="29143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24425FD"/>
    <w:multiLevelType w:val="multilevel"/>
    <w:tmpl w:val="0394A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29A0F41"/>
    <w:multiLevelType w:val="multilevel"/>
    <w:tmpl w:val="6E8EC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1" w15:restartNumberingAfterBreak="0">
    <w:nsid w:val="02B74A46"/>
    <w:multiLevelType w:val="multilevel"/>
    <w:tmpl w:val="4CB2C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39C2B15"/>
    <w:multiLevelType w:val="multilevel"/>
    <w:tmpl w:val="F4EEE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3C41B4A"/>
    <w:multiLevelType w:val="multilevel"/>
    <w:tmpl w:val="34261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4AF5231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61D2AA3"/>
    <w:multiLevelType w:val="multilevel"/>
    <w:tmpl w:val="BBDC71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8125C4C"/>
    <w:multiLevelType w:val="multilevel"/>
    <w:tmpl w:val="52944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93608E5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9554595"/>
    <w:multiLevelType w:val="multilevel"/>
    <w:tmpl w:val="76507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0B806D43"/>
    <w:multiLevelType w:val="multilevel"/>
    <w:tmpl w:val="C1AEE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0C3A3391"/>
    <w:multiLevelType w:val="multilevel"/>
    <w:tmpl w:val="E670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0C3D2724"/>
    <w:multiLevelType w:val="multilevel"/>
    <w:tmpl w:val="87E27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0C5E1757"/>
    <w:multiLevelType w:val="multilevel"/>
    <w:tmpl w:val="4CF81D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 w15:restartNumberingAfterBreak="0">
    <w:nsid w:val="0D26174A"/>
    <w:multiLevelType w:val="multilevel"/>
    <w:tmpl w:val="36AE2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0D6A4EEC"/>
    <w:multiLevelType w:val="multilevel"/>
    <w:tmpl w:val="EBB87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0DDF54B5"/>
    <w:multiLevelType w:val="multilevel"/>
    <w:tmpl w:val="BD7E2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0E020A58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0E895DE6"/>
    <w:multiLevelType w:val="multilevel"/>
    <w:tmpl w:val="23469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0EB7390B"/>
    <w:multiLevelType w:val="multilevel"/>
    <w:tmpl w:val="47526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0EBF6EDA"/>
    <w:multiLevelType w:val="hybridMultilevel"/>
    <w:tmpl w:val="F76A5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0F456E5F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0FB7253A"/>
    <w:multiLevelType w:val="multilevel"/>
    <w:tmpl w:val="A4467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10693378"/>
    <w:multiLevelType w:val="multilevel"/>
    <w:tmpl w:val="A538D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10FC38BB"/>
    <w:multiLevelType w:val="multilevel"/>
    <w:tmpl w:val="5FB2A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191160F"/>
    <w:multiLevelType w:val="multilevel"/>
    <w:tmpl w:val="DE305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11995E1B"/>
    <w:multiLevelType w:val="multilevel"/>
    <w:tmpl w:val="D99CC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2045EEE"/>
    <w:multiLevelType w:val="multilevel"/>
    <w:tmpl w:val="242AB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23C42F3"/>
    <w:multiLevelType w:val="multilevel"/>
    <w:tmpl w:val="71901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12421303"/>
    <w:multiLevelType w:val="hybridMultilevel"/>
    <w:tmpl w:val="F678F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12C30240"/>
    <w:multiLevelType w:val="multilevel"/>
    <w:tmpl w:val="201E6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12EA5530"/>
    <w:multiLevelType w:val="multilevel"/>
    <w:tmpl w:val="B2448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14720BFF"/>
    <w:multiLevelType w:val="multilevel"/>
    <w:tmpl w:val="DF5A0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147B5C8C"/>
    <w:multiLevelType w:val="hybridMultilevel"/>
    <w:tmpl w:val="70329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14C32D03"/>
    <w:multiLevelType w:val="multilevel"/>
    <w:tmpl w:val="0BE47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15C13CE0"/>
    <w:multiLevelType w:val="multilevel"/>
    <w:tmpl w:val="508C8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165C768E"/>
    <w:multiLevelType w:val="multilevel"/>
    <w:tmpl w:val="FD0C8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16BD7C94"/>
    <w:multiLevelType w:val="multilevel"/>
    <w:tmpl w:val="3ADEA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174307E1"/>
    <w:multiLevelType w:val="hybridMultilevel"/>
    <w:tmpl w:val="CA967F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186B7764"/>
    <w:multiLevelType w:val="multilevel"/>
    <w:tmpl w:val="FA0AF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19643D4A"/>
    <w:multiLevelType w:val="hybridMultilevel"/>
    <w:tmpl w:val="F7A648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A457040"/>
    <w:multiLevelType w:val="multilevel"/>
    <w:tmpl w:val="3C283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1A5C75DE"/>
    <w:multiLevelType w:val="multilevel"/>
    <w:tmpl w:val="2F287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1A740DF7"/>
    <w:multiLevelType w:val="singleLevel"/>
    <w:tmpl w:val="20360684"/>
    <w:lvl w:ilvl="0">
      <w:start w:val="1"/>
      <w:numFmt w:val="bullet"/>
      <w:pStyle w:val="lead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3" w15:restartNumberingAfterBreak="0">
    <w:nsid w:val="1BC45A3C"/>
    <w:multiLevelType w:val="multilevel"/>
    <w:tmpl w:val="087E1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1BFE0364"/>
    <w:multiLevelType w:val="multilevel"/>
    <w:tmpl w:val="8196D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1D422503"/>
    <w:multiLevelType w:val="multilevel"/>
    <w:tmpl w:val="56601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1D8D5987"/>
    <w:multiLevelType w:val="multilevel"/>
    <w:tmpl w:val="8C0C50CE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7" w15:restartNumberingAfterBreak="0">
    <w:nsid w:val="1DE04CAF"/>
    <w:multiLevelType w:val="multilevel"/>
    <w:tmpl w:val="2C089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1E432A60"/>
    <w:multiLevelType w:val="multilevel"/>
    <w:tmpl w:val="B50E9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1ED34AC0"/>
    <w:multiLevelType w:val="multilevel"/>
    <w:tmpl w:val="E8A6A4B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1F0F3577"/>
    <w:multiLevelType w:val="multilevel"/>
    <w:tmpl w:val="89368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206E4C2E"/>
    <w:multiLevelType w:val="multilevel"/>
    <w:tmpl w:val="75AA6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20C44917"/>
    <w:multiLevelType w:val="hybridMultilevel"/>
    <w:tmpl w:val="257ECBA0"/>
    <w:lvl w:ilvl="0" w:tplc="FFFFFFFF">
      <w:start w:val="1"/>
      <w:numFmt w:val="decimal"/>
      <w:pStyle w:val="List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22071E64"/>
    <w:multiLevelType w:val="multilevel"/>
    <w:tmpl w:val="46A8F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23227836"/>
    <w:multiLevelType w:val="hybridMultilevel"/>
    <w:tmpl w:val="26D28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232A2E15"/>
    <w:multiLevelType w:val="multilevel"/>
    <w:tmpl w:val="1C94A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23B805FA"/>
    <w:multiLevelType w:val="multilevel"/>
    <w:tmpl w:val="D07A5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24341D34"/>
    <w:multiLevelType w:val="hybridMultilevel"/>
    <w:tmpl w:val="FBE87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249D443D"/>
    <w:multiLevelType w:val="multilevel"/>
    <w:tmpl w:val="42EE1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252B2434"/>
    <w:multiLevelType w:val="multilevel"/>
    <w:tmpl w:val="513A91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259165C1"/>
    <w:multiLevelType w:val="multilevel"/>
    <w:tmpl w:val="BCB879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1" w15:restartNumberingAfterBreak="0">
    <w:nsid w:val="25DE6AE3"/>
    <w:multiLevelType w:val="multilevel"/>
    <w:tmpl w:val="BF68A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26CE5DAA"/>
    <w:multiLevelType w:val="multilevel"/>
    <w:tmpl w:val="F426E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26FC4137"/>
    <w:multiLevelType w:val="multilevel"/>
    <w:tmpl w:val="2A66F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274B0F67"/>
    <w:multiLevelType w:val="multilevel"/>
    <w:tmpl w:val="1548B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28CA150E"/>
    <w:multiLevelType w:val="multilevel"/>
    <w:tmpl w:val="CA2C9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29223FEA"/>
    <w:multiLevelType w:val="multilevel"/>
    <w:tmpl w:val="5BEAA52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298A5AFC"/>
    <w:multiLevelType w:val="multilevel"/>
    <w:tmpl w:val="7C927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29CA67F5"/>
    <w:multiLevelType w:val="multilevel"/>
    <w:tmpl w:val="C554A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2CEC2548"/>
    <w:multiLevelType w:val="multilevel"/>
    <w:tmpl w:val="E2BCE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2D1F43AB"/>
    <w:multiLevelType w:val="multilevel"/>
    <w:tmpl w:val="89D2C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2DDB6F7B"/>
    <w:multiLevelType w:val="multilevel"/>
    <w:tmpl w:val="3AC88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2DEB3F1F"/>
    <w:multiLevelType w:val="multilevel"/>
    <w:tmpl w:val="9F8C5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2DFD795F"/>
    <w:multiLevelType w:val="multilevel"/>
    <w:tmpl w:val="0E2E5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2E996022"/>
    <w:multiLevelType w:val="multilevel"/>
    <w:tmpl w:val="6E4E0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30212772"/>
    <w:multiLevelType w:val="multilevel"/>
    <w:tmpl w:val="15EC7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309B6D28"/>
    <w:multiLevelType w:val="multilevel"/>
    <w:tmpl w:val="DF88E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30DA4DC5"/>
    <w:multiLevelType w:val="multilevel"/>
    <w:tmpl w:val="7D467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31013970"/>
    <w:multiLevelType w:val="multilevel"/>
    <w:tmpl w:val="6FCC6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31FA7F0C"/>
    <w:multiLevelType w:val="multilevel"/>
    <w:tmpl w:val="8BDE6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320C36AA"/>
    <w:multiLevelType w:val="multilevel"/>
    <w:tmpl w:val="CED2F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 w15:restartNumberingAfterBreak="0">
    <w:nsid w:val="322E40AE"/>
    <w:multiLevelType w:val="multilevel"/>
    <w:tmpl w:val="263C1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323A235F"/>
    <w:multiLevelType w:val="multilevel"/>
    <w:tmpl w:val="3CE0F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32494E33"/>
    <w:multiLevelType w:val="multilevel"/>
    <w:tmpl w:val="A1CCA87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 w15:restartNumberingAfterBreak="0">
    <w:nsid w:val="32E66907"/>
    <w:multiLevelType w:val="multilevel"/>
    <w:tmpl w:val="E6329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37A7E84"/>
    <w:multiLevelType w:val="multilevel"/>
    <w:tmpl w:val="CCC4F5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35360A56"/>
    <w:multiLevelType w:val="multilevel"/>
    <w:tmpl w:val="521EA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 w15:restartNumberingAfterBreak="0">
    <w:nsid w:val="35705699"/>
    <w:multiLevelType w:val="hybridMultilevel"/>
    <w:tmpl w:val="F3688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35DF602E"/>
    <w:multiLevelType w:val="hybridMultilevel"/>
    <w:tmpl w:val="0A1C29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35F36717"/>
    <w:multiLevelType w:val="multilevel"/>
    <w:tmpl w:val="3E3AB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37032C0D"/>
    <w:multiLevelType w:val="multilevel"/>
    <w:tmpl w:val="47D40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378F29EA"/>
    <w:multiLevelType w:val="hybridMultilevel"/>
    <w:tmpl w:val="56849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37AF04CA"/>
    <w:multiLevelType w:val="singleLevel"/>
    <w:tmpl w:val="CD32A14C"/>
    <w:lvl w:ilvl="0">
      <w:start w:val="1"/>
      <w:numFmt w:val="decimal"/>
      <w:pStyle w:val="ParagraphIndentedRegular"/>
      <w:lvlText w:val="%1."/>
      <w:lvlJc w:val="left"/>
      <w:pPr>
        <w:tabs>
          <w:tab w:val="num" w:pos="1368"/>
        </w:tabs>
        <w:ind w:left="1368" w:hanging="360"/>
      </w:pPr>
      <w:rPr>
        <w:rFonts w:ascii="Times New Roman" w:hAnsi="Times New Roman" w:hint="default"/>
        <w:b w:val="0"/>
        <w:i w:val="0"/>
      </w:rPr>
    </w:lvl>
  </w:abstractNum>
  <w:abstractNum w:abstractNumId="103" w15:restartNumberingAfterBreak="0">
    <w:nsid w:val="37D1105C"/>
    <w:multiLevelType w:val="multilevel"/>
    <w:tmpl w:val="986AC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 w15:restartNumberingAfterBreak="0">
    <w:nsid w:val="38B83D02"/>
    <w:multiLevelType w:val="multilevel"/>
    <w:tmpl w:val="53E62C5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5" w15:restartNumberingAfterBreak="0">
    <w:nsid w:val="38DD23F7"/>
    <w:multiLevelType w:val="multilevel"/>
    <w:tmpl w:val="F89E5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39E94D32"/>
    <w:multiLevelType w:val="multilevel"/>
    <w:tmpl w:val="54CED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3A35557C"/>
    <w:multiLevelType w:val="hybridMultilevel"/>
    <w:tmpl w:val="9AF8882E"/>
    <w:lvl w:ilvl="0" w:tplc="FFFFFFFF">
      <w:start w:val="1"/>
      <w:numFmt w:val="bullet"/>
      <w:pStyle w:val="ParagraphX"/>
      <w:lvlText w:val=""/>
      <w:lvlJc w:val="left"/>
      <w:pPr>
        <w:tabs>
          <w:tab w:val="num" w:pos="1008"/>
        </w:tabs>
        <w:ind w:left="100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108" w15:restartNumberingAfterBreak="0">
    <w:nsid w:val="3AE46E77"/>
    <w:multiLevelType w:val="hybridMultilevel"/>
    <w:tmpl w:val="4FDAC0C0"/>
    <w:lvl w:ilvl="0" w:tplc="A42495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3B7A01A5"/>
    <w:multiLevelType w:val="multilevel"/>
    <w:tmpl w:val="7EC6F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3BD77682"/>
    <w:multiLevelType w:val="multilevel"/>
    <w:tmpl w:val="4CA84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3C0957C4"/>
    <w:multiLevelType w:val="multilevel"/>
    <w:tmpl w:val="7C52C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3D441D72"/>
    <w:multiLevelType w:val="multilevel"/>
    <w:tmpl w:val="C75A7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 w15:restartNumberingAfterBreak="0">
    <w:nsid w:val="3D867396"/>
    <w:multiLevelType w:val="multilevel"/>
    <w:tmpl w:val="05DE8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 w15:restartNumberingAfterBreak="0">
    <w:nsid w:val="3E2250F0"/>
    <w:multiLevelType w:val="multilevel"/>
    <w:tmpl w:val="B9244C3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3E4A52B9"/>
    <w:multiLevelType w:val="multilevel"/>
    <w:tmpl w:val="7D3E1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 w15:restartNumberingAfterBreak="0">
    <w:nsid w:val="3E8D65FD"/>
    <w:multiLevelType w:val="multilevel"/>
    <w:tmpl w:val="C8D04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3F7D4E6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8" w15:restartNumberingAfterBreak="0">
    <w:nsid w:val="3FFA18D3"/>
    <w:multiLevelType w:val="multilevel"/>
    <w:tmpl w:val="F3FEF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403F5F9C"/>
    <w:multiLevelType w:val="multilevel"/>
    <w:tmpl w:val="7D186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 w15:restartNumberingAfterBreak="0">
    <w:nsid w:val="40717134"/>
    <w:multiLevelType w:val="multilevel"/>
    <w:tmpl w:val="2E386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 w15:restartNumberingAfterBreak="0">
    <w:nsid w:val="407A3C75"/>
    <w:multiLevelType w:val="multilevel"/>
    <w:tmpl w:val="30B86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" w15:restartNumberingAfterBreak="0">
    <w:nsid w:val="408567FA"/>
    <w:multiLevelType w:val="multilevel"/>
    <w:tmpl w:val="FF60C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23" w15:restartNumberingAfterBreak="0">
    <w:nsid w:val="4122021F"/>
    <w:multiLevelType w:val="hybridMultilevel"/>
    <w:tmpl w:val="1F0EA0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41494215"/>
    <w:multiLevelType w:val="multilevel"/>
    <w:tmpl w:val="E6F4C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43961BBE"/>
    <w:multiLevelType w:val="multilevel"/>
    <w:tmpl w:val="1DF8F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 w15:restartNumberingAfterBreak="0">
    <w:nsid w:val="44761BB0"/>
    <w:multiLevelType w:val="multilevel"/>
    <w:tmpl w:val="B1268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 w15:restartNumberingAfterBreak="0">
    <w:nsid w:val="44BC1BE8"/>
    <w:multiLevelType w:val="multilevel"/>
    <w:tmpl w:val="B16C28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8" w15:restartNumberingAfterBreak="0">
    <w:nsid w:val="46905501"/>
    <w:multiLevelType w:val="multilevel"/>
    <w:tmpl w:val="B3F8A3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9" w15:restartNumberingAfterBreak="0">
    <w:nsid w:val="47683019"/>
    <w:multiLevelType w:val="multilevel"/>
    <w:tmpl w:val="C9147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" w15:restartNumberingAfterBreak="0">
    <w:nsid w:val="47F00C2A"/>
    <w:multiLevelType w:val="multilevel"/>
    <w:tmpl w:val="9168A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 w15:restartNumberingAfterBreak="0">
    <w:nsid w:val="481E6062"/>
    <w:multiLevelType w:val="multilevel"/>
    <w:tmpl w:val="BDD87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 w15:restartNumberingAfterBreak="0">
    <w:nsid w:val="495B5CA6"/>
    <w:multiLevelType w:val="multilevel"/>
    <w:tmpl w:val="2BEA2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49A61BB0"/>
    <w:multiLevelType w:val="multilevel"/>
    <w:tmpl w:val="E2964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 w15:restartNumberingAfterBreak="0">
    <w:nsid w:val="49C42CE9"/>
    <w:multiLevelType w:val="multilevel"/>
    <w:tmpl w:val="29561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49FB56CF"/>
    <w:multiLevelType w:val="multilevel"/>
    <w:tmpl w:val="FC40B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4A281703"/>
    <w:multiLevelType w:val="multilevel"/>
    <w:tmpl w:val="E73EF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A43286D"/>
    <w:multiLevelType w:val="multilevel"/>
    <w:tmpl w:val="2E12E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8" w15:restartNumberingAfterBreak="0">
    <w:nsid w:val="4A87506F"/>
    <w:multiLevelType w:val="multilevel"/>
    <w:tmpl w:val="E64ED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 w15:restartNumberingAfterBreak="0">
    <w:nsid w:val="4B25196E"/>
    <w:multiLevelType w:val="multilevel"/>
    <w:tmpl w:val="84F08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 w15:restartNumberingAfterBreak="0">
    <w:nsid w:val="4B3E4681"/>
    <w:multiLevelType w:val="multilevel"/>
    <w:tmpl w:val="1C2AE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 w15:restartNumberingAfterBreak="0">
    <w:nsid w:val="4B5B3153"/>
    <w:multiLevelType w:val="multilevel"/>
    <w:tmpl w:val="090EE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" w15:restartNumberingAfterBreak="0">
    <w:nsid w:val="4B665B94"/>
    <w:multiLevelType w:val="multilevel"/>
    <w:tmpl w:val="1376E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 w15:restartNumberingAfterBreak="0">
    <w:nsid w:val="4CBB5A32"/>
    <w:multiLevelType w:val="singleLevel"/>
    <w:tmpl w:val="CBE46AAE"/>
    <w:lvl w:ilvl="0">
      <w:start w:val="1"/>
      <w:numFmt w:val="bullet"/>
      <w:pStyle w:val="ParagraphIndentedBol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144" w15:restartNumberingAfterBreak="0">
    <w:nsid w:val="4E22346C"/>
    <w:multiLevelType w:val="multilevel"/>
    <w:tmpl w:val="82AC8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4E375F30"/>
    <w:multiLevelType w:val="hybridMultilevel"/>
    <w:tmpl w:val="E04206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50685CE7"/>
    <w:multiLevelType w:val="multilevel"/>
    <w:tmpl w:val="8CCCEF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7" w15:restartNumberingAfterBreak="0">
    <w:nsid w:val="51200A0D"/>
    <w:multiLevelType w:val="multilevel"/>
    <w:tmpl w:val="7EF4D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 w15:restartNumberingAfterBreak="0">
    <w:nsid w:val="51A7355B"/>
    <w:multiLevelType w:val="multilevel"/>
    <w:tmpl w:val="3DEAB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52460F55"/>
    <w:multiLevelType w:val="multilevel"/>
    <w:tmpl w:val="A972F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 w15:restartNumberingAfterBreak="0">
    <w:nsid w:val="52695A00"/>
    <w:multiLevelType w:val="multilevel"/>
    <w:tmpl w:val="083C5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1" w15:restartNumberingAfterBreak="0">
    <w:nsid w:val="53B22D6A"/>
    <w:multiLevelType w:val="multilevel"/>
    <w:tmpl w:val="CB7AC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" w15:restartNumberingAfterBreak="0">
    <w:nsid w:val="53EC4D27"/>
    <w:multiLevelType w:val="multilevel"/>
    <w:tmpl w:val="439C4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8" w:hanging="576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53" w15:restartNumberingAfterBreak="0">
    <w:nsid w:val="5442247C"/>
    <w:multiLevelType w:val="multilevel"/>
    <w:tmpl w:val="C8FE3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5459233C"/>
    <w:multiLevelType w:val="multilevel"/>
    <w:tmpl w:val="CE52D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5" w15:restartNumberingAfterBreak="0">
    <w:nsid w:val="557950EF"/>
    <w:multiLevelType w:val="multilevel"/>
    <w:tmpl w:val="67F0D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5702381C"/>
    <w:multiLevelType w:val="multilevel"/>
    <w:tmpl w:val="701A0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5AEF449E"/>
    <w:multiLevelType w:val="multilevel"/>
    <w:tmpl w:val="471ED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" w15:restartNumberingAfterBreak="0">
    <w:nsid w:val="5B727B51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" w15:restartNumberingAfterBreak="0">
    <w:nsid w:val="5DA016B6"/>
    <w:multiLevelType w:val="multilevel"/>
    <w:tmpl w:val="D1740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" w15:restartNumberingAfterBreak="0">
    <w:nsid w:val="5DE73B17"/>
    <w:multiLevelType w:val="multilevel"/>
    <w:tmpl w:val="25904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" w15:restartNumberingAfterBreak="0">
    <w:nsid w:val="5E09573B"/>
    <w:multiLevelType w:val="multilevel"/>
    <w:tmpl w:val="70DE8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2" w15:restartNumberingAfterBreak="0">
    <w:nsid w:val="5F9B7BC2"/>
    <w:multiLevelType w:val="multilevel"/>
    <w:tmpl w:val="1E12E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 w15:restartNumberingAfterBreak="0">
    <w:nsid w:val="60DF124E"/>
    <w:multiLevelType w:val="multilevel"/>
    <w:tmpl w:val="FFDA1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" w15:restartNumberingAfterBreak="0">
    <w:nsid w:val="61245A64"/>
    <w:multiLevelType w:val="multilevel"/>
    <w:tmpl w:val="C99A8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5" w15:restartNumberingAfterBreak="0">
    <w:nsid w:val="616527BA"/>
    <w:multiLevelType w:val="multilevel"/>
    <w:tmpl w:val="AF921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" w15:restartNumberingAfterBreak="0">
    <w:nsid w:val="62110229"/>
    <w:multiLevelType w:val="multilevel"/>
    <w:tmpl w:val="200A7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" w15:restartNumberingAfterBreak="0">
    <w:nsid w:val="62424B91"/>
    <w:multiLevelType w:val="multilevel"/>
    <w:tmpl w:val="71902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" w15:restartNumberingAfterBreak="0">
    <w:nsid w:val="62745902"/>
    <w:multiLevelType w:val="multilevel"/>
    <w:tmpl w:val="EA882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9" w15:restartNumberingAfterBreak="0">
    <w:nsid w:val="62E23376"/>
    <w:multiLevelType w:val="multilevel"/>
    <w:tmpl w:val="D856D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0" w15:restartNumberingAfterBreak="0">
    <w:nsid w:val="65B229B3"/>
    <w:multiLevelType w:val="multilevel"/>
    <w:tmpl w:val="F2BA9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" w15:restartNumberingAfterBreak="0">
    <w:nsid w:val="668E2136"/>
    <w:multiLevelType w:val="multilevel"/>
    <w:tmpl w:val="75469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2" w15:restartNumberingAfterBreak="0">
    <w:nsid w:val="66AF03D7"/>
    <w:multiLevelType w:val="multilevel"/>
    <w:tmpl w:val="E3C0DC8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3" w15:restartNumberingAfterBreak="0">
    <w:nsid w:val="68443919"/>
    <w:multiLevelType w:val="multilevel"/>
    <w:tmpl w:val="56B49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4" w15:restartNumberingAfterBreak="0">
    <w:nsid w:val="69A65DA8"/>
    <w:multiLevelType w:val="multilevel"/>
    <w:tmpl w:val="78108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5" w15:restartNumberingAfterBreak="0">
    <w:nsid w:val="6AD70B7C"/>
    <w:multiLevelType w:val="multilevel"/>
    <w:tmpl w:val="AE904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6" w15:restartNumberingAfterBreak="0">
    <w:nsid w:val="6BA13D5F"/>
    <w:multiLevelType w:val="multilevel"/>
    <w:tmpl w:val="37F88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" w15:restartNumberingAfterBreak="0">
    <w:nsid w:val="6C27520E"/>
    <w:multiLevelType w:val="multilevel"/>
    <w:tmpl w:val="2D825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8" w15:restartNumberingAfterBreak="0">
    <w:nsid w:val="6E731086"/>
    <w:multiLevelType w:val="multilevel"/>
    <w:tmpl w:val="44586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9" w15:restartNumberingAfterBreak="0">
    <w:nsid w:val="706E720D"/>
    <w:multiLevelType w:val="multilevel"/>
    <w:tmpl w:val="7BACF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" w15:restartNumberingAfterBreak="0">
    <w:nsid w:val="710E67D9"/>
    <w:multiLevelType w:val="multilevel"/>
    <w:tmpl w:val="6FB4C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" w15:restartNumberingAfterBreak="0">
    <w:nsid w:val="718848A9"/>
    <w:multiLevelType w:val="multilevel"/>
    <w:tmpl w:val="61F42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2" w15:restartNumberingAfterBreak="0">
    <w:nsid w:val="71D244FF"/>
    <w:multiLevelType w:val="multilevel"/>
    <w:tmpl w:val="48625A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3" w15:restartNumberingAfterBreak="0">
    <w:nsid w:val="727A764E"/>
    <w:multiLevelType w:val="multilevel"/>
    <w:tmpl w:val="DADE0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" w15:restartNumberingAfterBreak="0">
    <w:nsid w:val="728F381A"/>
    <w:multiLevelType w:val="multilevel"/>
    <w:tmpl w:val="F0D01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5" w15:restartNumberingAfterBreak="0">
    <w:nsid w:val="72D76138"/>
    <w:multiLevelType w:val="multilevel"/>
    <w:tmpl w:val="BEC2C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73BD686E"/>
    <w:multiLevelType w:val="multilevel"/>
    <w:tmpl w:val="11622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7" w15:restartNumberingAfterBreak="0">
    <w:nsid w:val="74BC176C"/>
    <w:multiLevelType w:val="multilevel"/>
    <w:tmpl w:val="5CAA4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8" w15:restartNumberingAfterBreak="0">
    <w:nsid w:val="77467751"/>
    <w:multiLevelType w:val="multilevel"/>
    <w:tmpl w:val="6546C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9" w15:restartNumberingAfterBreak="0">
    <w:nsid w:val="78187F4D"/>
    <w:multiLevelType w:val="multilevel"/>
    <w:tmpl w:val="258CD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0" w15:restartNumberingAfterBreak="0">
    <w:nsid w:val="788F4A3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1" w15:restartNumberingAfterBreak="0">
    <w:nsid w:val="78BF1045"/>
    <w:multiLevelType w:val="multilevel"/>
    <w:tmpl w:val="58F8B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2" w15:restartNumberingAfterBreak="0">
    <w:nsid w:val="78D135B7"/>
    <w:multiLevelType w:val="multilevel"/>
    <w:tmpl w:val="BE88FB3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3" w15:restartNumberingAfterBreak="0">
    <w:nsid w:val="79144AA6"/>
    <w:multiLevelType w:val="multilevel"/>
    <w:tmpl w:val="22A22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4" w15:restartNumberingAfterBreak="0">
    <w:nsid w:val="7B276716"/>
    <w:multiLevelType w:val="multilevel"/>
    <w:tmpl w:val="F9EA4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5" w15:restartNumberingAfterBreak="0">
    <w:nsid w:val="7BD6122A"/>
    <w:multiLevelType w:val="multilevel"/>
    <w:tmpl w:val="2EC0D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6" w15:restartNumberingAfterBreak="0">
    <w:nsid w:val="7C867E3B"/>
    <w:multiLevelType w:val="hybridMultilevel"/>
    <w:tmpl w:val="6D1411FC"/>
    <w:lvl w:ilvl="0" w:tplc="FFFFFFFF">
      <w:start w:val="1"/>
      <w:numFmt w:val="bullet"/>
      <w:pStyle w:val="List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500"/>
        </w:tabs>
        <w:ind w:left="25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220"/>
        </w:tabs>
        <w:ind w:left="3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940"/>
        </w:tabs>
        <w:ind w:left="3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660"/>
        </w:tabs>
        <w:ind w:left="46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380"/>
        </w:tabs>
        <w:ind w:left="5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100"/>
        </w:tabs>
        <w:ind w:left="6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820"/>
        </w:tabs>
        <w:ind w:left="68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540"/>
        </w:tabs>
        <w:ind w:left="7540" w:hanging="360"/>
      </w:pPr>
      <w:rPr>
        <w:rFonts w:ascii="Wingdings" w:hAnsi="Wingdings" w:hint="default"/>
      </w:rPr>
    </w:lvl>
  </w:abstractNum>
  <w:abstractNum w:abstractNumId="197" w15:restartNumberingAfterBreak="0">
    <w:nsid w:val="7E9979C0"/>
    <w:multiLevelType w:val="multilevel"/>
    <w:tmpl w:val="2CEEF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8" w15:restartNumberingAfterBreak="0">
    <w:nsid w:val="7F0379D2"/>
    <w:multiLevelType w:val="multilevel"/>
    <w:tmpl w:val="93BE7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9" w15:restartNumberingAfterBreak="0">
    <w:nsid w:val="7FE5533F"/>
    <w:multiLevelType w:val="multilevel"/>
    <w:tmpl w:val="BFDAC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89797007">
    <w:abstractNumId w:val="151"/>
  </w:num>
  <w:num w:numId="2" w16cid:durableId="1867281704">
    <w:abstractNumId w:val="12"/>
  </w:num>
  <w:num w:numId="3" w16cid:durableId="1711033120">
    <w:abstractNumId w:val="157"/>
  </w:num>
  <w:num w:numId="4" w16cid:durableId="65764380">
    <w:abstractNumId w:val="154"/>
  </w:num>
  <w:num w:numId="5" w16cid:durableId="1682008994">
    <w:abstractNumId w:val="86"/>
  </w:num>
  <w:num w:numId="6" w16cid:durableId="1387491166">
    <w:abstractNumId w:val="167"/>
  </w:num>
  <w:num w:numId="7" w16cid:durableId="215169903">
    <w:abstractNumId w:val="103"/>
  </w:num>
  <w:num w:numId="8" w16cid:durableId="292714093">
    <w:abstractNumId w:val="58"/>
  </w:num>
  <w:num w:numId="9" w16cid:durableId="490758278">
    <w:abstractNumId w:val="37"/>
  </w:num>
  <w:num w:numId="10" w16cid:durableId="2045978921">
    <w:abstractNumId w:val="87"/>
  </w:num>
  <w:num w:numId="11" w16cid:durableId="1046223445">
    <w:abstractNumId w:val="147"/>
  </w:num>
  <w:num w:numId="12" w16cid:durableId="128788965">
    <w:abstractNumId w:val="62"/>
  </w:num>
  <w:num w:numId="13" w16cid:durableId="2090231067">
    <w:abstractNumId w:val="107"/>
  </w:num>
  <w:num w:numId="14" w16cid:durableId="1623883093">
    <w:abstractNumId w:val="10"/>
  </w:num>
  <w:num w:numId="15" w16cid:durableId="468521293">
    <w:abstractNumId w:val="4"/>
  </w:num>
  <w:num w:numId="16" w16cid:durableId="1276013046">
    <w:abstractNumId w:val="143"/>
  </w:num>
  <w:num w:numId="17" w16cid:durableId="1918247611">
    <w:abstractNumId w:val="102"/>
  </w:num>
  <w:num w:numId="18" w16cid:durableId="1704790347">
    <w:abstractNumId w:val="52"/>
  </w:num>
  <w:num w:numId="19" w16cid:durableId="1618028660">
    <w:abstractNumId w:val="196"/>
  </w:num>
  <w:num w:numId="20" w16cid:durableId="151340176">
    <w:abstractNumId w:val="55"/>
  </w:num>
  <w:num w:numId="21" w16cid:durableId="1142236598">
    <w:abstractNumId w:val="133"/>
  </w:num>
  <w:num w:numId="22" w16cid:durableId="250554599">
    <w:abstractNumId w:val="116"/>
  </w:num>
  <w:num w:numId="23" w16cid:durableId="79570354">
    <w:abstractNumId w:val="112"/>
  </w:num>
  <w:num w:numId="24" w16cid:durableId="116409032">
    <w:abstractNumId w:val="138"/>
  </w:num>
  <w:num w:numId="25" w16cid:durableId="1654719968">
    <w:abstractNumId w:val="131"/>
  </w:num>
  <w:num w:numId="26" w16cid:durableId="137693993">
    <w:abstractNumId w:val="115"/>
  </w:num>
  <w:num w:numId="27" w16cid:durableId="2122383718">
    <w:abstractNumId w:val="75"/>
  </w:num>
  <w:num w:numId="28" w16cid:durableId="1110664494">
    <w:abstractNumId w:val="90"/>
  </w:num>
  <w:num w:numId="29" w16cid:durableId="1143278573">
    <w:abstractNumId w:val="16"/>
  </w:num>
  <w:num w:numId="30" w16cid:durableId="1118988094">
    <w:abstractNumId w:val="77"/>
  </w:num>
  <w:num w:numId="31" w16cid:durableId="288365559">
    <w:abstractNumId w:val="184"/>
  </w:num>
  <w:num w:numId="32" w16cid:durableId="671379001">
    <w:abstractNumId w:val="156"/>
  </w:num>
  <w:num w:numId="33" w16cid:durableId="638925320">
    <w:abstractNumId w:val="183"/>
  </w:num>
  <w:num w:numId="34" w16cid:durableId="583223749">
    <w:abstractNumId w:val="78"/>
  </w:num>
  <w:num w:numId="35" w16cid:durableId="1584297415">
    <w:abstractNumId w:val="46"/>
  </w:num>
  <w:num w:numId="36" w16cid:durableId="1681349099">
    <w:abstractNumId w:val="189"/>
  </w:num>
  <w:num w:numId="37" w16cid:durableId="1374696706">
    <w:abstractNumId w:val="85"/>
  </w:num>
  <w:num w:numId="38" w16cid:durableId="1875651249">
    <w:abstractNumId w:val="25"/>
  </w:num>
  <w:num w:numId="39" w16cid:durableId="1666319908">
    <w:abstractNumId w:val="39"/>
  </w:num>
  <w:num w:numId="40" w16cid:durableId="476069266">
    <w:abstractNumId w:val="164"/>
  </w:num>
  <w:num w:numId="41" w16cid:durableId="1573463417">
    <w:abstractNumId w:val="117"/>
  </w:num>
  <w:num w:numId="42" w16cid:durableId="94908323">
    <w:abstractNumId w:val="182"/>
  </w:num>
  <w:num w:numId="43" w16cid:durableId="2009671123">
    <w:abstractNumId w:val="70"/>
  </w:num>
  <w:num w:numId="44" w16cid:durableId="616134402">
    <w:abstractNumId w:val="20"/>
  </w:num>
  <w:num w:numId="45" w16cid:durableId="1071150657">
    <w:abstractNumId w:val="84"/>
  </w:num>
  <w:num w:numId="46" w16cid:durableId="1096361087">
    <w:abstractNumId w:val="129"/>
  </w:num>
  <w:num w:numId="47" w16cid:durableId="409809759">
    <w:abstractNumId w:val="14"/>
  </w:num>
  <w:num w:numId="48" w16cid:durableId="597719541">
    <w:abstractNumId w:val="33"/>
  </w:num>
  <w:num w:numId="49" w16cid:durableId="1238906201">
    <w:abstractNumId w:val="135"/>
  </w:num>
  <w:num w:numId="50" w16cid:durableId="162211612">
    <w:abstractNumId w:val="74"/>
  </w:num>
  <w:num w:numId="51" w16cid:durableId="544680151">
    <w:abstractNumId w:val="17"/>
  </w:num>
  <w:num w:numId="52" w16cid:durableId="451049490">
    <w:abstractNumId w:val="88"/>
  </w:num>
  <w:num w:numId="53" w16cid:durableId="1689138838">
    <w:abstractNumId w:val="68"/>
  </w:num>
  <w:num w:numId="54" w16cid:durableId="495001862">
    <w:abstractNumId w:val="132"/>
  </w:num>
  <w:num w:numId="55" w16cid:durableId="837577823">
    <w:abstractNumId w:val="136"/>
  </w:num>
  <w:num w:numId="56" w16cid:durableId="2046982737">
    <w:abstractNumId w:val="13"/>
  </w:num>
  <w:num w:numId="57" w16cid:durableId="1329410060">
    <w:abstractNumId w:val="24"/>
  </w:num>
  <w:num w:numId="58" w16cid:durableId="598298258">
    <w:abstractNumId w:val="92"/>
  </w:num>
  <w:num w:numId="59" w16cid:durableId="1293488112">
    <w:abstractNumId w:val="169"/>
  </w:num>
  <w:num w:numId="60" w16cid:durableId="1934506295">
    <w:abstractNumId w:val="28"/>
  </w:num>
  <w:num w:numId="61" w16cid:durableId="2037849329">
    <w:abstractNumId w:val="91"/>
  </w:num>
  <w:num w:numId="62" w16cid:durableId="334191613">
    <w:abstractNumId w:val="99"/>
  </w:num>
  <w:num w:numId="63" w16cid:durableId="457919219">
    <w:abstractNumId w:val="105"/>
  </w:num>
  <w:num w:numId="64" w16cid:durableId="1961956495">
    <w:abstractNumId w:val="53"/>
  </w:num>
  <w:num w:numId="65" w16cid:durableId="563372022">
    <w:abstractNumId w:val="126"/>
  </w:num>
  <w:num w:numId="66" w16cid:durableId="1736855796">
    <w:abstractNumId w:val="83"/>
  </w:num>
  <w:num w:numId="67" w16cid:durableId="1775633959">
    <w:abstractNumId w:val="0"/>
  </w:num>
  <w:num w:numId="68" w16cid:durableId="1933589654">
    <w:abstractNumId w:val="1"/>
  </w:num>
  <w:num w:numId="69" w16cid:durableId="893614946">
    <w:abstractNumId w:val="190"/>
  </w:num>
  <w:num w:numId="70" w16cid:durableId="1461847072">
    <w:abstractNumId w:val="152"/>
  </w:num>
  <w:num w:numId="71" w16cid:durableId="1471823513">
    <w:abstractNumId w:val="104"/>
  </w:num>
  <w:num w:numId="72" w16cid:durableId="1687291490">
    <w:abstractNumId w:val="122"/>
  </w:num>
  <w:num w:numId="73" w16cid:durableId="1052001650">
    <w:abstractNumId w:val="108"/>
  </w:num>
  <w:num w:numId="74" w16cid:durableId="283662729">
    <w:abstractNumId w:val="3"/>
  </w:num>
  <w:num w:numId="75" w16cid:durableId="495612984">
    <w:abstractNumId w:val="2"/>
  </w:num>
  <w:num w:numId="76" w16cid:durableId="1636762402">
    <w:abstractNumId w:val="134"/>
  </w:num>
  <w:num w:numId="77" w16cid:durableId="1810201679">
    <w:abstractNumId w:val="50"/>
  </w:num>
  <w:num w:numId="78" w16cid:durableId="828714327">
    <w:abstractNumId w:val="19"/>
  </w:num>
  <w:num w:numId="79" w16cid:durableId="393433335">
    <w:abstractNumId w:val="188"/>
  </w:num>
  <w:num w:numId="80" w16cid:durableId="1807966547">
    <w:abstractNumId w:val="36"/>
  </w:num>
  <w:num w:numId="81" w16cid:durableId="1781411572">
    <w:abstractNumId w:val="6"/>
  </w:num>
  <w:num w:numId="82" w16cid:durableId="1878615805">
    <w:abstractNumId w:val="161"/>
  </w:num>
  <w:num w:numId="83" w16cid:durableId="1478181094">
    <w:abstractNumId w:val="140"/>
  </w:num>
  <w:num w:numId="84" w16cid:durableId="35280979">
    <w:abstractNumId w:val="109"/>
  </w:num>
  <w:num w:numId="85" w16cid:durableId="1111516149">
    <w:abstractNumId w:val="173"/>
  </w:num>
  <w:num w:numId="86" w16cid:durableId="1955554209">
    <w:abstractNumId w:val="54"/>
  </w:num>
  <w:num w:numId="87" w16cid:durableId="1568760952">
    <w:abstractNumId w:val="175"/>
  </w:num>
  <w:num w:numId="88" w16cid:durableId="562450446">
    <w:abstractNumId w:val="82"/>
  </w:num>
  <w:num w:numId="89" w16cid:durableId="1957371301">
    <w:abstractNumId w:val="127"/>
  </w:num>
  <w:num w:numId="90" w16cid:durableId="1922055818">
    <w:abstractNumId w:val="137"/>
  </w:num>
  <w:num w:numId="91" w16cid:durableId="2035646096">
    <w:abstractNumId w:val="11"/>
  </w:num>
  <w:num w:numId="92" w16cid:durableId="1037975921">
    <w:abstractNumId w:val="160"/>
  </w:num>
  <w:num w:numId="93" w16cid:durableId="1049304041">
    <w:abstractNumId w:val="119"/>
  </w:num>
  <w:num w:numId="94" w16cid:durableId="2105570997">
    <w:abstractNumId w:val="89"/>
  </w:num>
  <w:num w:numId="95" w16cid:durableId="1332753172">
    <w:abstractNumId w:val="76"/>
  </w:num>
  <w:num w:numId="96" w16cid:durableId="1085106362">
    <w:abstractNumId w:val="144"/>
  </w:num>
  <w:num w:numId="97" w16cid:durableId="1903060694">
    <w:abstractNumId w:val="180"/>
  </w:num>
  <w:num w:numId="98" w16cid:durableId="1713189867">
    <w:abstractNumId w:val="168"/>
  </w:num>
  <w:num w:numId="99" w16cid:durableId="2021657927">
    <w:abstractNumId w:val="40"/>
  </w:num>
  <w:num w:numId="100" w16cid:durableId="2092196532">
    <w:abstractNumId w:val="181"/>
  </w:num>
  <w:num w:numId="101" w16cid:durableId="1901091739">
    <w:abstractNumId w:val="66"/>
  </w:num>
  <w:num w:numId="102" w16cid:durableId="81605308">
    <w:abstractNumId w:val="61"/>
  </w:num>
  <w:num w:numId="103" w16cid:durableId="470367429">
    <w:abstractNumId w:val="18"/>
  </w:num>
  <w:num w:numId="104" w16cid:durableId="418790566">
    <w:abstractNumId w:val="176"/>
  </w:num>
  <w:num w:numId="105" w16cid:durableId="1720781258">
    <w:abstractNumId w:val="195"/>
  </w:num>
  <w:num w:numId="106" w16cid:durableId="755323515">
    <w:abstractNumId w:val="153"/>
  </w:num>
  <w:num w:numId="107" w16cid:durableId="2114355001">
    <w:abstractNumId w:val="197"/>
  </w:num>
  <w:num w:numId="108" w16cid:durableId="339895929">
    <w:abstractNumId w:val="113"/>
  </w:num>
  <w:num w:numId="109" w16cid:durableId="2050493728">
    <w:abstractNumId w:val="174"/>
  </w:num>
  <w:num w:numId="110" w16cid:durableId="1124158310">
    <w:abstractNumId w:val="118"/>
  </w:num>
  <w:num w:numId="111" w16cid:durableId="1501042145">
    <w:abstractNumId w:val="8"/>
  </w:num>
  <w:num w:numId="112" w16cid:durableId="300883816">
    <w:abstractNumId w:val="31"/>
  </w:num>
  <w:num w:numId="113" w16cid:durableId="2144807245">
    <w:abstractNumId w:val="60"/>
  </w:num>
  <w:num w:numId="114" w16cid:durableId="716585131">
    <w:abstractNumId w:val="170"/>
  </w:num>
  <w:num w:numId="115" w16cid:durableId="654183237">
    <w:abstractNumId w:val="51"/>
  </w:num>
  <w:num w:numId="116" w16cid:durableId="300691683">
    <w:abstractNumId w:val="32"/>
  </w:num>
  <w:num w:numId="117" w16cid:durableId="713777466">
    <w:abstractNumId w:val="69"/>
  </w:num>
  <w:num w:numId="118" w16cid:durableId="1154375653">
    <w:abstractNumId w:val="128"/>
  </w:num>
  <w:num w:numId="119" w16cid:durableId="285504944">
    <w:abstractNumId w:val="193"/>
  </w:num>
  <w:num w:numId="120" w16cid:durableId="897477425">
    <w:abstractNumId w:val="110"/>
  </w:num>
  <w:num w:numId="121" w16cid:durableId="316500187">
    <w:abstractNumId w:val="186"/>
  </w:num>
  <w:num w:numId="122" w16cid:durableId="2047245232">
    <w:abstractNumId w:val="5"/>
  </w:num>
  <w:num w:numId="123" w16cid:durableId="1496528229">
    <w:abstractNumId w:val="7"/>
  </w:num>
  <w:num w:numId="124" w16cid:durableId="466242310">
    <w:abstractNumId w:val="41"/>
  </w:num>
  <w:num w:numId="125" w16cid:durableId="1718122003">
    <w:abstractNumId w:val="21"/>
  </w:num>
  <w:num w:numId="126" w16cid:durableId="418136039">
    <w:abstractNumId w:val="44"/>
  </w:num>
  <w:num w:numId="127" w16cid:durableId="903487008">
    <w:abstractNumId w:val="163"/>
  </w:num>
  <w:num w:numId="128" w16cid:durableId="1616863407">
    <w:abstractNumId w:val="23"/>
  </w:num>
  <w:num w:numId="129" w16cid:durableId="1796286270">
    <w:abstractNumId w:val="80"/>
  </w:num>
  <w:num w:numId="130" w16cid:durableId="796532982">
    <w:abstractNumId w:val="198"/>
  </w:num>
  <w:num w:numId="131" w16cid:durableId="955211920">
    <w:abstractNumId w:val="15"/>
  </w:num>
  <w:num w:numId="132" w16cid:durableId="1150369493">
    <w:abstractNumId w:val="121"/>
  </w:num>
  <w:num w:numId="133" w16cid:durableId="959729014">
    <w:abstractNumId w:val="43"/>
  </w:num>
  <w:num w:numId="134" w16cid:durableId="1593470628">
    <w:abstractNumId w:val="71"/>
  </w:num>
  <w:num w:numId="135" w16cid:durableId="1788503821">
    <w:abstractNumId w:val="171"/>
  </w:num>
  <w:num w:numId="136" w16cid:durableId="957954835">
    <w:abstractNumId w:val="114"/>
  </w:num>
  <w:num w:numId="137" w16cid:durableId="185796978">
    <w:abstractNumId w:val="96"/>
  </w:num>
  <w:num w:numId="138" w16cid:durableId="484783930">
    <w:abstractNumId w:val="150"/>
  </w:num>
  <w:num w:numId="139" w16cid:durableId="1770468218">
    <w:abstractNumId w:val="166"/>
  </w:num>
  <w:num w:numId="140" w16cid:durableId="367143185">
    <w:abstractNumId w:val="59"/>
  </w:num>
  <w:num w:numId="141" w16cid:durableId="497961363">
    <w:abstractNumId w:val="177"/>
  </w:num>
  <w:num w:numId="142" w16cid:durableId="1412777308">
    <w:abstractNumId w:val="165"/>
  </w:num>
  <w:num w:numId="143" w16cid:durableId="706640309">
    <w:abstractNumId w:val="142"/>
  </w:num>
  <w:num w:numId="144" w16cid:durableId="1870298608">
    <w:abstractNumId w:val="185"/>
  </w:num>
  <w:num w:numId="145" w16cid:durableId="592200476">
    <w:abstractNumId w:val="9"/>
  </w:num>
  <w:num w:numId="146" w16cid:durableId="1203634711">
    <w:abstractNumId w:val="63"/>
  </w:num>
  <w:num w:numId="147" w16cid:durableId="1640106837">
    <w:abstractNumId w:val="194"/>
  </w:num>
  <w:num w:numId="148" w16cid:durableId="1746412278">
    <w:abstractNumId w:val="125"/>
  </w:num>
  <w:num w:numId="149" w16cid:durableId="2075202130">
    <w:abstractNumId w:val="72"/>
  </w:num>
  <w:num w:numId="150" w16cid:durableId="213003948">
    <w:abstractNumId w:val="27"/>
  </w:num>
  <w:num w:numId="151" w16cid:durableId="1094783049">
    <w:abstractNumId w:val="178"/>
  </w:num>
  <w:num w:numId="152" w16cid:durableId="1719745233">
    <w:abstractNumId w:val="124"/>
  </w:num>
  <w:num w:numId="153" w16cid:durableId="666206005">
    <w:abstractNumId w:val="79"/>
  </w:num>
  <w:num w:numId="154" w16cid:durableId="1769695034">
    <w:abstractNumId w:val="65"/>
  </w:num>
  <w:num w:numId="155" w16cid:durableId="1937135131">
    <w:abstractNumId w:val="162"/>
  </w:num>
  <w:num w:numId="156" w16cid:durableId="140193097">
    <w:abstractNumId w:val="139"/>
  </w:num>
  <w:num w:numId="157" w16cid:durableId="2118720385">
    <w:abstractNumId w:val="187"/>
  </w:num>
  <w:num w:numId="158" w16cid:durableId="1254586179">
    <w:abstractNumId w:val="34"/>
  </w:num>
  <w:num w:numId="159" w16cid:durableId="93329438">
    <w:abstractNumId w:val="93"/>
  </w:num>
  <w:num w:numId="160" w16cid:durableId="1840080740">
    <w:abstractNumId w:val="45"/>
  </w:num>
  <w:num w:numId="161" w16cid:durableId="813109092">
    <w:abstractNumId w:val="155"/>
  </w:num>
  <w:num w:numId="162" w16cid:durableId="624970401">
    <w:abstractNumId w:val="22"/>
  </w:num>
  <w:num w:numId="163" w16cid:durableId="1120808205">
    <w:abstractNumId w:val="56"/>
  </w:num>
  <w:num w:numId="164" w16cid:durableId="249698178">
    <w:abstractNumId w:val="146"/>
  </w:num>
  <w:num w:numId="165" w16cid:durableId="53548163">
    <w:abstractNumId w:val="172"/>
  </w:num>
  <w:num w:numId="166" w16cid:durableId="151525255">
    <w:abstractNumId w:val="81"/>
  </w:num>
  <w:num w:numId="167" w16cid:durableId="1022590466">
    <w:abstractNumId w:val="148"/>
  </w:num>
  <w:num w:numId="168" w16cid:durableId="1625043328">
    <w:abstractNumId w:val="111"/>
  </w:num>
  <w:num w:numId="169" w16cid:durableId="914976146">
    <w:abstractNumId w:val="192"/>
  </w:num>
  <w:num w:numId="170" w16cid:durableId="1495952661">
    <w:abstractNumId w:val="159"/>
  </w:num>
  <w:num w:numId="171" w16cid:durableId="533537540">
    <w:abstractNumId w:val="141"/>
  </w:num>
  <w:num w:numId="172" w16cid:durableId="192770036">
    <w:abstractNumId w:val="73"/>
  </w:num>
  <w:num w:numId="173" w16cid:durableId="1166164772">
    <w:abstractNumId w:val="130"/>
  </w:num>
  <w:num w:numId="174" w16cid:durableId="224993123">
    <w:abstractNumId w:val="106"/>
  </w:num>
  <w:num w:numId="175" w16cid:durableId="1434743400">
    <w:abstractNumId w:val="120"/>
  </w:num>
  <w:num w:numId="176" w16cid:durableId="1424645175">
    <w:abstractNumId w:val="48"/>
  </w:num>
  <w:num w:numId="177" w16cid:durableId="89811802">
    <w:abstractNumId w:val="199"/>
  </w:num>
  <w:num w:numId="178" w16cid:durableId="412165332">
    <w:abstractNumId w:val="179"/>
  </w:num>
  <w:num w:numId="179" w16cid:durableId="624190713">
    <w:abstractNumId w:val="57"/>
  </w:num>
  <w:num w:numId="180" w16cid:durableId="1587618372">
    <w:abstractNumId w:val="149"/>
  </w:num>
  <w:num w:numId="181" w16cid:durableId="1000888583">
    <w:abstractNumId w:val="100"/>
  </w:num>
  <w:num w:numId="182" w16cid:durableId="621690318">
    <w:abstractNumId w:val="35"/>
  </w:num>
  <w:num w:numId="183" w16cid:durableId="1240746839">
    <w:abstractNumId w:val="95"/>
  </w:num>
  <w:num w:numId="184" w16cid:durableId="77753962">
    <w:abstractNumId w:val="94"/>
  </w:num>
  <w:num w:numId="185" w16cid:durableId="777457241">
    <w:abstractNumId w:val="191"/>
  </w:num>
  <w:num w:numId="186" w16cid:durableId="404843704">
    <w:abstractNumId w:val="26"/>
  </w:num>
  <w:num w:numId="187" w16cid:durableId="1738432411">
    <w:abstractNumId w:val="30"/>
  </w:num>
  <w:num w:numId="188" w16cid:durableId="2141609178">
    <w:abstractNumId w:val="158"/>
  </w:num>
  <w:num w:numId="189" w16cid:durableId="781536481">
    <w:abstractNumId w:val="67"/>
  </w:num>
  <w:num w:numId="190" w16cid:durableId="1583490168">
    <w:abstractNumId w:val="98"/>
  </w:num>
  <w:num w:numId="191" w16cid:durableId="203179389">
    <w:abstractNumId w:val="38"/>
  </w:num>
  <w:num w:numId="192" w16cid:durableId="1681152369">
    <w:abstractNumId w:val="29"/>
  </w:num>
  <w:num w:numId="193" w16cid:durableId="494032849">
    <w:abstractNumId w:val="101"/>
  </w:num>
  <w:num w:numId="194" w16cid:durableId="336006099">
    <w:abstractNumId w:val="123"/>
  </w:num>
  <w:num w:numId="195" w16cid:durableId="327288675">
    <w:abstractNumId w:val="42"/>
  </w:num>
  <w:num w:numId="196" w16cid:durableId="1391533318">
    <w:abstractNumId w:val="64"/>
  </w:num>
  <w:num w:numId="197" w16cid:durableId="2064480088">
    <w:abstractNumId w:val="145"/>
  </w:num>
  <w:num w:numId="198" w16cid:durableId="781455984">
    <w:abstractNumId w:val="47"/>
  </w:num>
  <w:num w:numId="199" w16cid:durableId="772556335">
    <w:abstractNumId w:val="97"/>
  </w:num>
  <w:num w:numId="200" w16cid:durableId="116222136">
    <w:abstractNumId w:val="49"/>
  </w:num>
  <w:num w:numId="201" w16cid:durableId="116222136">
    <w:abstractNumId w:val="49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linkStyles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1288A"/>
    <w:rsid w:val="0001288A"/>
    <w:rsid w:val="0008166C"/>
    <w:rsid w:val="00152B91"/>
    <w:rsid w:val="00161A18"/>
    <w:rsid w:val="001D3677"/>
    <w:rsid w:val="001E1588"/>
    <w:rsid w:val="0020700A"/>
    <w:rsid w:val="00227BF5"/>
    <w:rsid w:val="0025169D"/>
    <w:rsid w:val="002A3D4D"/>
    <w:rsid w:val="0031733F"/>
    <w:rsid w:val="003251B0"/>
    <w:rsid w:val="003B7A19"/>
    <w:rsid w:val="0041260D"/>
    <w:rsid w:val="00423021"/>
    <w:rsid w:val="004D4AEB"/>
    <w:rsid w:val="00580069"/>
    <w:rsid w:val="005936D8"/>
    <w:rsid w:val="005E410C"/>
    <w:rsid w:val="005E4ECA"/>
    <w:rsid w:val="006C0528"/>
    <w:rsid w:val="006C2818"/>
    <w:rsid w:val="00795C42"/>
    <w:rsid w:val="007C2DD5"/>
    <w:rsid w:val="00822276"/>
    <w:rsid w:val="0083645F"/>
    <w:rsid w:val="00885AA9"/>
    <w:rsid w:val="008A3F75"/>
    <w:rsid w:val="00932373"/>
    <w:rsid w:val="00944B2D"/>
    <w:rsid w:val="00980EC1"/>
    <w:rsid w:val="009C22C1"/>
    <w:rsid w:val="00A324EC"/>
    <w:rsid w:val="00A7291B"/>
    <w:rsid w:val="00AF1A48"/>
    <w:rsid w:val="00B242B3"/>
    <w:rsid w:val="00BC4DE9"/>
    <w:rsid w:val="00BF459A"/>
    <w:rsid w:val="00C049F9"/>
    <w:rsid w:val="00C35B22"/>
    <w:rsid w:val="00D532F2"/>
    <w:rsid w:val="00D83136"/>
    <w:rsid w:val="00DC23C0"/>
    <w:rsid w:val="00E0345C"/>
    <w:rsid w:val="00E76CA2"/>
    <w:rsid w:val="00EA611D"/>
    <w:rsid w:val="00ED1090"/>
    <w:rsid w:val="00FB4BCD"/>
    <w:rsid w:val="00FC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A41F76"/>
  <w15:docId w15:val="{3E8CDC7C-D003-2146-B75C-261B76782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00000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iPriority="0" w:unhideWhenUsed="1"/>
    <w:lsdException w:name="toa heading" w:semiHidden="1" w:uiPriority="0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iPriority="0" w:unhideWhenUsed="1"/>
    <w:lsdException w:name="HTML Definition" w:semiHidden="1" w:unhideWhenUsed="1"/>
    <w:lsdException w:name="HTML Keyboard" w:semiHidden="1" w:uiPriority="0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iPriority="0" w:unhideWhenUsed="1"/>
    <w:lsdException w:name="Smart Link" w:semiHidden="1" w:unhideWhenUsed="1"/>
  </w:latentStyles>
  <w:style w:type="paragraph" w:default="1" w:styleId="Normal">
    <w:name w:val="Normal"/>
    <w:aliases w:val="Indent Normal"/>
    <w:rsid w:val="0031733F"/>
    <w:pPr>
      <w:spacing w:after="240" w:line="240" w:lineRule="auto"/>
      <w:jc w:val="both"/>
    </w:pPr>
    <w:rPr>
      <w:rFonts w:eastAsia="Times New Roman" w:cs="Times New Roman"/>
      <w:color w:val="auto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733F"/>
    <w:pPr>
      <w:keepNext/>
      <w:pageBreakBefore/>
      <w:tabs>
        <w:tab w:val="right" w:pos="-2900"/>
        <w:tab w:val="left" w:pos="700"/>
      </w:tabs>
      <w:suppressAutoHyphens/>
      <w:spacing w:before="240" w:line="216" w:lineRule="auto"/>
      <w:jc w:val="left"/>
      <w:outlineLvl w:val="0"/>
    </w:pPr>
    <w:rPr>
      <w:rFonts w:ascii="Lato Black" w:hAnsi="Lato Black" w:cs="Arial"/>
      <w:b/>
      <w:bCs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31733F"/>
    <w:pPr>
      <w:keepNext/>
      <w:suppressAutoHyphens/>
      <w:spacing w:before="360" w:after="120"/>
      <w:jc w:val="left"/>
      <w:outlineLvl w:val="1"/>
    </w:pPr>
    <w:rPr>
      <w:rFonts w:ascii="Lato Black" w:hAnsi="Lato Black" w:cs="Arial"/>
      <w:b/>
      <w:kern w:val="28"/>
      <w:sz w:val="36"/>
    </w:rPr>
  </w:style>
  <w:style w:type="paragraph" w:styleId="Heading3">
    <w:name w:val="heading 3"/>
    <w:basedOn w:val="Normal"/>
    <w:next w:val="Normal"/>
    <w:link w:val="Heading3Char"/>
    <w:autoRedefine/>
    <w:uiPriority w:val="9"/>
    <w:qFormat/>
    <w:rsid w:val="0031733F"/>
    <w:pPr>
      <w:keepNext/>
      <w:suppressAutoHyphens/>
      <w:spacing w:before="360" w:after="120"/>
      <w:jc w:val="left"/>
      <w:outlineLvl w:val="2"/>
    </w:pPr>
    <w:rPr>
      <w:rFonts w:ascii="Lato Black" w:hAnsi="Lato Black" w:cs="Arial"/>
      <w:b/>
      <w:color w:val="000000" w:themeColor="text1"/>
      <w:kern w:val="22"/>
      <w:sz w:val="28"/>
      <w:szCs w:val="26"/>
    </w:rPr>
  </w:style>
  <w:style w:type="paragraph" w:styleId="Heading4">
    <w:name w:val="heading 4"/>
    <w:basedOn w:val="Normal"/>
    <w:next w:val="Normal"/>
    <w:link w:val="Heading4Char"/>
    <w:uiPriority w:val="9"/>
    <w:rsid w:val="0031733F"/>
    <w:pPr>
      <w:keepNext/>
      <w:tabs>
        <w:tab w:val="right" w:pos="-2800"/>
      </w:tabs>
      <w:spacing w:before="360" w:after="120"/>
      <w:jc w:val="left"/>
      <w:outlineLvl w:val="3"/>
    </w:pPr>
    <w:rPr>
      <w:rFonts w:ascii="Lato Black" w:hAnsi="Lato Black"/>
      <w:b/>
      <w:kern w:val="22"/>
      <w:sz w:val="24"/>
    </w:rPr>
  </w:style>
  <w:style w:type="paragraph" w:styleId="Heading5">
    <w:name w:val="heading 5"/>
    <w:basedOn w:val="Normal"/>
    <w:next w:val="Normal"/>
    <w:link w:val="Heading5Char"/>
    <w:rsid w:val="0031733F"/>
    <w:pPr>
      <w:spacing w:before="240" w:after="60"/>
      <w:outlineLvl w:val="4"/>
    </w:pPr>
    <w:rPr>
      <w:b/>
      <w:snapToGrid w:val="0"/>
      <w:kern w:val="22"/>
    </w:rPr>
  </w:style>
  <w:style w:type="paragraph" w:styleId="Heading6">
    <w:name w:val="heading 6"/>
    <w:basedOn w:val="Normal"/>
    <w:next w:val="Normal"/>
    <w:link w:val="Heading6Char"/>
    <w:rsid w:val="0031733F"/>
    <w:pPr>
      <w:spacing w:before="240" w:after="60"/>
      <w:outlineLvl w:val="5"/>
    </w:pPr>
    <w:rPr>
      <w:i/>
      <w:kern w:val="22"/>
      <w:sz w:val="18"/>
    </w:rPr>
  </w:style>
  <w:style w:type="paragraph" w:styleId="Heading7">
    <w:name w:val="heading 7"/>
    <w:basedOn w:val="Normal"/>
    <w:next w:val="Normal"/>
    <w:link w:val="Heading7Char"/>
    <w:rsid w:val="0031733F"/>
    <w:pPr>
      <w:spacing w:before="240" w:after="60"/>
      <w:outlineLvl w:val="6"/>
    </w:pPr>
    <w:rPr>
      <w:kern w:val="22"/>
      <w:sz w:val="18"/>
    </w:rPr>
  </w:style>
  <w:style w:type="paragraph" w:styleId="Heading8">
    <w:name w:val="heading 8"/>
    <w:basedOn w:val="Normal"/>
    <w:next w:val="Normal"/>
    <w:link w:val="Heading8Char"/>
    <w:rsid w:val="0031733F"/>
    <w:pPr>
      <w:spacing w:before="240" w:after="60"/>
      <w:outlineLvl w:val="7"/>
    </w:pPr>
    <w:rPr>
      <w:i/>
      <w:kern w:val="22"/>
      <w:sz w:val="18"/>
    </w:rPr>
  </w:style>
  <w:style w:type="paragraph" w:styleId="Heading9">
    <w:name w:val="heading 9"/>
    <w:basedOn w:val="Normal"/>
    <w:next w:val="Normal"/>
    <w:link w:val="Heading9Char"/>
    <w:rsid w:val="0031733F"/>
    <w:pPr>
      <w:spacing w:before="240" w:after="60"/>
      <w:outlineLvl w:val="8"/>
    </w:pPr>
    <w:rPr>
      <w:b/>
      <w:i/>
      <w:kern w:val="22"/>
      <w:sz w:val="18"/>
    </w:rPr>
  </w:style>
  <w:style w:type="character" w:default="1" w:styleId="DefaultParagraphFont">
    <w:name w:val="Default Paragraph Font"/>
    <w:uiPriority w:val="1"/>
    <w:semiHidden/>
    <w:unhideWhenUsed/>
    <w:rsid w:val="0031733F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31733F"/>
  </w:style>
  <w:style w:type="character" w:styleId="FootnoteReference">
    <w:name w:val="footnote reference"/>
    <w:semiHidden/>
    <w:unhideWhenUsed/>
    <w:rsid w:val="0031733F"/>
    <w:rPr>
      <w:vertAlign w:val="superscript"/>
    </w:rPr>
  </w:style>
  <w:style w:type="paragraph" w:customStyle="1" w:styleId="NormalBlock">
    <w:name w:val="Normal Block"/>
    <w:basedOn w:val="Normal"/>
    <w:qFormat/>
    <w:rsid w:val="0031733F"/>
    <w:pPr>
      <w:suppressAutoHyphens/>
      <w:spacing w:line="312" w:lineRule="auto"/>
      <w:jc w:val="left"/>
    </w:pPr>
    <w:rPr>
      <w:rFonts w:ascii="Cambria" w:hAnsi="Cambria" w:cs="Arial"/>
      <w:bCs/>
      <w:sz w:val="28"/>
      <w:shd w:val="clear" w:color="auto" w:fill="FFFFFF"/>
    </w:rPr>
  </w:style>
  <w:style w:type="paragraph" w:customStyle="1" w:styleId="PadTop24">
    <w:name w:val="Pad Top 24"/>
    <w:basedOn w:val="NormalBlock"/>
    <w:qFormat/>
    <w:rsid w:val="0031733F"/>
    <w:pPr>
      <w:spacing w:before="480"/>
    </w:pPr>
  </w:style>
  <w:style w:type="paragraph" w:customStyle="1" w:styleId="Quote1">
    <w:name w:val="Quote1"/>
    <w:aliases w:val="Extended Quote,Bible Verse"/>
    <w:basedOn w:val="Normal"/>
    <w:rsid w:val="0031733F"/>
    <w:pPr>
      <w:spacing w:before="120" w:after="120"/>
      <w:ind w:left="360"/>
    </w:pPr>
  </w:style>
  <w:style w:type="paragraph" w:customStyle="1" w:styleId="Quotation">
    <w:name w:val="Quotation"/>
    <w:basedOn w:val="NormalBlock"/>
    <w:rsid w:val="0031733F"/>
    <w:pPr>
      <w:ind w:left="576"/>
    </w:pPr>
    <w:rPr>
      <w:i/>
      <w:iCs/>
      <w:sz w:val="32"/>
    </w:rPr>
  </w:style>
  <w:style w:type="paragraph" w:customStyle="1" w:styleId="Note">
    <w:name w:val="Note"/>
    <w:basedOn w:val="PadTop24"/>
    <w:rsid w:val="0031733F"/>
    <w:pPr>
      <w:ind w:left="432" w:right="432"/>
    </w:pPr>
  </w:style>
  <w:style w:type="character" w:customStyle="1" w:styleId="Heading1Char">
    <w:name w:val="Heading 1 Char"/>
    <w:basedOn w:val="DefaultParagraphFont"/>
    <w:link w:val="Heading1"/>
    <w:uiPriority w:val="9"/>
    <w:rsid w:val="0031733F"/>
    <w:rPr>
      <w:rFonts w:ascii="Lato Black" w:eastAsia="Times New Roman" w:hAnsi="Lato Black"/>
      <w:b/>
      <w:bCs/>
      <w:color w:val="auto"/>
      <w:sz w:val="52"/>
      <w:szCs w:val="32"/>
    </w:rPr>
  </w:style>
  <w:style w:type="character" w:customStyle="1" w:styleId="Heading7Char">
    <w:name w:val="Heading 7 Char"/>
    <w:basedOn w:val="DefaultParagraphFont"/>
    <w:link w:val="Heading7"/>
    <w:rsid w:val="0031733F"/>
    <w:rPr>
      <w:rFonts w:eastAsia="Times New Roman" w:cs="Times New Roman"/>
      <w:color w:val="auto"/>
      <w:kern w:val="22"/>
      <w:sz w:val="18"/>
      <w:szCs w:val="22"/>
    </w:rPr>
  </w:style>
  <w:style w:type="character" w:customStyle="1" w:styleId="Heading8Char">
    <w:name w:val="Heading 8 Char"/>
    <w:basedOn w:val="DefaultParagraphFont"/>
    <w:link w:val="Heading8"/>
    <w:rsid w:val="0031733F"/>
    <w:rPr>
      <w:rFonts w:eastAsia="Times New Roman" w:cs="Times New Roman"/>
      <w:i/>
      <w:color w:val="auto"/>
      <w:kern w:val="22"/>
      <w:sz w:val="18"/>
      <w:szCs w:val="22"/>
    </w:rPr>
  </w:style>
  <w:style w:type="character" w:customStyle="1" w:styleId="Heading9Char">
    <w:name w:val="Heading 9 Char"/>
    <w:basedOn w:val="DefaultParagraphFont"/>
    <w:link w:val="Heading9"/>
    <w:rsid w:val="0031733F"/>
    <w:rPr>
      <w:rFonts w:eastAsia="Times New Roman" w:cs="Times New Roman"/>
      <w:b/>
      <w:i/>
      <w:color w:val="auto"/>
      <w:kern w:val="22"/>
      <w:sz w:val="18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31733F"/>
    <w:rPr>
      <w:rFonts w:ascii="Lato Black" w:eastAsia="Times New Roman" w:hAnsi="Lato Black"/>
      <w:b/>
      <w:color w:val="auto"/>
      <w:kern w:val="28"/>
      <w:sz w:val="36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rsid w:val="0031733F"/>
    <w:rPr>
      <w:rFonts w:ascii="Lato Black" w:eastAsia="Times New Roman" w:hAnsi="Lato Black"/>
      <w:b/>
      <w:color w:val="000000" w:themeColor="text1"/>
      <w:kern w:val="22"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31733F"/>
    <w:rPr>
      <w:rFonts w:ascii="Lato Black" w:eastAsia="Times New Roman" w:hAnsi="Lato Black" w:cs="Times New Roman"/>
      <w:b/>
      <w:color w:val="auto"/>
      <w:kern w:val="22"/>
      <w:sz w:val="24"/>
      <w:szCs w:val="22"/>
    </w:rPr>
  </w:style>
  <w:style w:type="character" w:customStyle="1" w:styleId="Heading5Char">
    <w:name w:val="Heading 5 Char"/>
    <w:basedOn w:val="DefaultParagraphFont"/>
    <w:link w:val="Heading5"/>
    <w:rsid w:val="0031733F"/>
    <w:rPr>
      <w:rFonts w:eastAsia="Times New Roman" w:cs="Times New Roman"/>
      <w:b/>
      <w:snapToGrid w:val="0"/>
      <w:color w:val="auto"/>
      <w:kern w:val="22"/>
      <w:sz w:val="22"/>
      <w:szCs w:val="22"/>
    </w:rPr>
  </w:style>
  <w:style w:type="character" w:customStyle="1" w:styleId="Heading6Char">
    <w:name w:val="Heading 6 Char"/>
    <w:basedOn w:val="DefaultParagraphFont"/>
    <w:link w:val="Heading6"/>
    <w:rsid w:val="0031733F"/>
    <w:rPr>
      <w:rFonts w:eastAsia="Times New Roman" w:cs="Times New Roman"/>
      <w:i/>
      <w:color w:val="auto"/>
      <w:kern w:val="22"/>
      <w:sz w:val="18"/>
      <w:szCs w:val="22"/>
    </w:rPr>
  </w:style>
  <w:style w:type="paragraph" w:styleId="Title">
    <w:name w:val="Title"/>
    <w:basedOn w:val="Normal"/>
    <w:next w:val="Normal"/>
    <w:link w:val="TitleChar"/>
    <w:rsid w:val="0031733F"/>
    <w:pPr>
      <w:pBdr>
        <w:bottom w:val="single" w:sz="8" w:space="1" w:color="auto"/>
      </w:pBdr>
      <w:jc w:val="center"/>
    </w:pPr>
    <w:rPr>
      <w:sz w:val="32"/>
      <w:szCs w:val="32"/>
    </w:rPr>
  </w:style>
  <w:style w:type="character" w:customStyle="1" w:styleId="TitleChar">
    <w:name w:val="Title Char"/>
    <w:basedOn w:val="DefaultParagraphFont"/>
    <w:link w:val="Title"/>
    <w:rsid w:val="0031733F"/>
    <w:rPr>
      <w:rFonts w:eastAsia="Times New Roman" w:cs="Times New Roman"/>
      <w:color w:val="auto"/>
      <w:sz w:val="32"/>
      <w:szCs w:val="32"/>
    </w:rPr>
  </w:style>
  <w:style w:type="paragraph" w:styleId="Subtitle">
    <w:name w:val="Subtitle"/>
    <w:basedOn w:val="Normal"/>
    <w:link w:val="SubtitleChar"/>
    <w:rsid w:val="0031733F"/>
    <w:pPr>
      <w:suppressAutoHyphens/>
      <w:jc w:val="left"/>
    </w:pPr>
    <w:rPr>
      <w:rFonts w:asciiTheme="minorHAnsi" w:hAnsiTheme="minorHAnsi" w:cs="Arial"/>
      <w:i/>
      <w:sz w:val="32"/>
      <w:szCs w:val="24"/>
    </w:rPr>
  </w:style>
  <w:style w:type="character" w:customStyle="1" w:styleId="SubtitleChar">
    <w:name w:val="Subtitle Char"/>
    <w:basedOn w:val="DefaultParagraphFont"/>
    <w:link w:val="Subtitle"/>
    <w:rsid w:val="0031733F"/>
    <w:rPr>
      <w:rFonts w:asciiTheme="minorHAnsi" w:eastAsia="Times New Roman" w:hAnsiTheme="minorHAnsi"/>
      <w:i/>
      <w:color w:val="auto"/>
      <w:sz w:val="32"/>
      <w:szCs w:val="24"/>
    </w:rPr>
  </w:style>
  <w:style w:type="paragraph" w:styleId="Quote">
    <w:name w:val="Quote"/>
    <w:basedOn w:val="NormalBlock"/>
    <w:next w:val="PadTop12"/>
    <w:link w:val="QuoteChar"/>
    <w:uiPriority w:val="29"/>
    <w:qFormat/>
    <w:rsid w:val="0031733F"/>
    <w:pPr>
      <w:pBdr>
        <w:left w:val="single" w:sz="24" w:space="10" w:color="595959" w:themeColor="text1" w:themeTint="A6"/>
      </w:pBdr>
      <w:spacing w:before="360" w:after="120"/>
      <w:ind w:left="576" w:right="288"/>
    </w:pPr>
    <w:rPr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1733F"/>
    <w:rPr>
      <w:rFonts w:ascii="Cambria" w:eastAsia="Times New Roman" w:hAnsi="Cambria"/>
      <w:bCs/>
      <w:iCs/>
      <w:color w:val="000000" w:themeColor="text1"/>
      <w:sz w:val="28"/>
      <w:szCs w:val="22"/>
    </w:rPr>
  </w:style>
  <w:style w:type="paragraph" w:styleId="ListParagraph">
    <w:name w:val="List Paragraph"/>
    <w:basedOn w:val="Normal"/>
    <w:uiPriority w:val="34"/>
    <w:rsid w:val="003173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rsid w:val="0031733F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rsid w:val="0031733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733F"/>
    <w:rPr>
      <w:rFonts w:eastAsia="Times New Roman" w:cs="Times New Roman"/>
      <w:i/>
      <w:iCs/>
      <w:color w:val="365F91" w:themeColor="accent1" w:themeShade="BF"/>
      <w:sz w:val="22"/>
      <w:szCs w:val="22"/>
    </w:rPr>
  </w:style>
  <w:style w:type="character" w:styleId="IntenseReference">
    <w:name w:val="Intense Reference"/>
    <w:basedOn w:val="DefaultParagraphFont"/>
    <w:uiPriority w:val="32"/>
    <w:rsid w:val="0031733F"/>
    <w:rPr>
      <w:b/>
      <w:bCs/>
      <w:smallCaps/>
      <w:color w:val="365F91" w:themeColor="accent1" w:themeShade="BF"/>
      <w:spacing w:val="5"/>
    </w:rPr>
  </w:style>
  <w:style w:type="paragraph" w:styleId="NormalWeb">
    <w:name w:val="Normal (Web)"/>
    <w:basedOn w:val="Normal"/>
    <w:uiPriority w:val="99"/>
    <w:rsid w:val="0031733F"/>
    <w:rPr>
      <w:szCs w:val="24"/>
    </w:rPr>
  </w:style>
  <w:style w:type="character" w:styleId="Emphasis">
    <w:name w:val="Emphasis"/>
    <w:basedOn w:val="DefaultParagraphFont"/>
    <w:uiPriority w:val="20"/>
    <w:rsid w:val="0031733F"/>
    <w:rPr>
      <w:i/>
      <w:iCs/>
    </w:rPr>
  </w:style>
  <w:style w:type="character" w:styleId="Strong">
    <w:name w:val="Strong"/>
    <w:basedOn w:val="DefaultParagraphFont"/>
    <w:uiPriority w:val="22"/>
    <w:rsid w:val="0031733F"/>
    <w:rPr>
      <w:b/>
      <w:bCs/>
    </w:rPr>
  </w:style>
  <w:style w:type="paragraph" w:customStyle="1" w:styleId="ParagraphX">
    <w:name w:val="Paragraph (X)"/>
    <w:basedOn w:val="Normal"/>
    <w:rsid w:val="0031733F"/>
    <w:pPr>
      <w:numPr>
        <w:numId w:val="13"/>
      </w:numPr>
      <w:tabs>
        <w:tab w:val="clear" w:pos="1008"/>
      </w:tabs>
      <w:spacing w:before="120" w:after="60"/>
      <w:ind w:left="720" w:right="60" w:firstLine="0"/>
    </w:pPr>
    <w:rPr>
      <w:kern w:val="22"/>
    </w:rPr>
  </w:style>
  <w:style w:type="paragraph" w:customStyle="1" w:styleId="ListBulletedX">
    <w:name w:val="List Bulleted (X)"/>
    <w:basedOn w:val="List"/>
    <w:rsid w:val="0031733F"/>
    <w:pPr>
      <w:numPr>
        <w:numId w:val="0"/>
      </w:numPr>
      <w:tabs>
        <w:tab w:val="left" w:pos="360"/>
      </w:tabs>
      <w:spacing w:after="60"/>
      <w:ind w:left="360" w:right="1008" w:hanging="360"/>
    </w:pPr>
    <w:rPr>
      <w:kern w:val="22"/>
    </w:rPr>
  </w:style>
  <w:style w:type="paragraph" w:styleId="List">
    <w:name w:val="List"/>
    <w:aliases w:val="(X1)"/>
    <w:basedOn w:val="Normal"/>
    <w:rsid w:val="0031733F"/>
    <w:pPr>
      <w:numPr>
        <w:numId w:val="12"/>
      </w:numPr>
      <w:tabs>
        <w:tab w:val="clear" w:pos="720"/>
      </w:tabs>
      <w:ind w:left="360"/>
    </w:pPr>
  </w:style>
  <w:style w:type="paragraph" w:customStyle="1" w:styleId="ListNumberedX">
    <w:name w:val="List Numbered (X)"/>
    <w:basedOn w:val="Normal"/>
    <w:rsid w:val="0031733F"/>
    <w:pPr>
      <w:tabs>
        <w:tab w:val="num" w:pos="720"/>
      </w:tabs>
      <w:spacing w:before="60" w:after="60"/>
      <w:ind w:left="720" w:right="1080" w:hanging="360"/>
    </w:pPr>
    <w:rPr>
      <w:kern w:val="22"/>
    </w:rPr>
  </w:style>
  <w:style w:type="paragraph" w:customStyle="1" w:styleId="TableBulletedList">
    <w:name w:val="Table Bulleted List"/>
    <w:basedOn w:val="TableText"/>
    <w:rsid w:val="0031733F"/>
    <w:pPr>
      <w:tabs>
        <w:tab w:val="num" w:pos="360"/>
      </w:tabs>
      <w:spacing w:before="60"/>
      <w:ind w:left="360" w:hanging="360"/>
    </w:pPr>
  </w:style>
  <w:style w:type="paragraph" w:customStyle="1" w:styleId="TableText">
    <w:name w:val="Table Text"/>
    <w:basedOn w:val="Normal"/>
    <w:rsid w:val="0031733F"/>
    <w:pPr>
      <w:suppressAutoHyphens/>
      <w:spacing w:after="120"/>
      <w:jc w:val="left"/>
    </w:pPr>
    <w:rPr>
      <w:rFonts w:ascii="Cambria" w:hAnsi="Cambria"/>
      <w:kern w:val="18"/>
      <w:sz w:val="16"/>
    </w:rPr>
  </w:style>
  <w:style w:type="paragraph" w:customStyle="1" w:styleId="ListNumbered">
    <w:name w:val="List Numbered"/>
    <w:basedOn w:val="Normal"/>
    <w:rsid w:val="0031733F"/>
    <w:pPr>
      <w:tabs>
        <w:tab w:val="num" w:pos="1368"/>
      </w:tabs>
      <w:spacing w:before="60" w:after="60"/>
      <w:ind w:left="1368" w:right="1080" w:hanging="360"/>
    </w:pPr>
    <w:rPr>
      <w:kern w:val="22"/>
    </w:rPr>
  </w:style>
  <w:style w:type="paragraph" w:styleId="ListBullet4">
    <w:name w:val="List Bullet 4"/>
    <w:basedOn w:val="Normal"/>
    <w:rsid w:val="0031733F"/>
    <w:pPr>
      <w:tabs>
        <w:tab w:val="num" w:pos="1440"/>
      </w:tabs>
      <w:spacing w:after="120"/>
      <w:ind w:left="1440" w:hanging="360"/>
    </w:pPr>
  </w:style>
  <w:style w:type="paragraph" w:styleId="ListBullet5">
    <w:name w:val="List Bullet 5"/>
    <w:basedOn w:val="Normal"/>
    <w:autoRedefine/>
    <w:rsid w:val="0031733F"/>
    <w:pPr>
      <w:tabs>
        <w:tab w:val="num" w:pos="1800"/>
      </w:tabs>
      <w:ind w:left="1800" w:hanging="360"/>
    </w:pPr>
    <w:rPr>
      <w:sz w:val="18"/>
    </w:rPr>
  </w:style>
  <w:style w:type="paragraph" w:customStyle="1" w:styleId="leadbullet">
    <w:name w:val="lead bullet"/>
    <w:basedOn w:val="Normal"/>
    <w:autoRedefine/>
    <w:rsid w:val="0031733F"/>
    <w:pPr>
      <w:numPr>
        <w:numId w:val="18"/>
      </w:numPr>
      <w:spacing w:before="40" w:after="120"/>
      <w:ind w:left="720"/>
    </w:pPr>
    <w:rPr>
      <w:rFonts w:ascii="Helvetica 45 Light" w:hAnsi="Helvetica 45 Light"/>
    </w:rPr>
  </w:style>
  <w:style w:type="paragraph" w:styleId="ListBullet3">
    <w:name w:val="List Bullet 3"/>
    <w:basedOn w:val="Normal"/>
    <w:autoRedefine/>
    <w:rsid w:val="0031733F"/>
    <w:pPr>
      <w:numPr>
        <w:numId w:val="15"/>
      </w:numPr>
      <w:tabs>
        <w:tab w:val="left" w:pos="1440"/>
        <w:tab w:val="left" w:pos="2880"/>
      </w:tabs>
    </w:pPr>
  </w:style>
  <w:style w:type="paragraph" w:customStyle="1" w:styleId="Heading3NoIndent">
    <w:name w:val="Heading 3 No Indent"/>
    <w:basedOn w:val="Heading3"/>
    <w:rsid w:val="0031733F"/>
    <w:pPr>
      <w:tabs>
        <w:tab w:val="left" w:pos="1152"/>
      </w:tabs>
    </w:pPr>
    <w:rPr>
      <w:rFonts w:cs="Times New Roman"/>
    </w:rPr>
  </w:style>
  <w:style w:type="paragraph" w:styleId="ListBullet">
    <w:name w:val="List Bullet"/>
    <w:basedOn w:val="Normal"/>
    <w:rsid w:val="0031733F"/>
    <w:pPr>
      <w:numPr>
        <w:numId w:val="19"/>
      </w:numPr>
    </w:pPr>
  </w:style>
  <w:style w:type="paragraph" w:customStyle="1" w:styleId="SpecHeading2">
    <w:name w:val="Spec Heading 2"/>
    <w:basedOn w:val="SpecHeading1"/>
    <w:next w:val="Paragraph"/>
    <w:rsid w:val="0031733F"/>
    <w:pPr>
      <w:pageBreakBefore w:val="0"/>
      <w:spacing w:after="120"/>
    </w:pPr>
    <w:rPr>
      <w:kern w:val="24"/>
      <w:sz w:val="24"/>
    </w:rPr>
  </w:style>
  <w:style w:type="paragraph" w:customStyle="1" w:styleId="SpecHeading1">
    <w:name w:val="Spec Heading 1"/>
    <w:basedOn w:val="Heading1"/>
    <w:next w:val="Normal"/>
    <w:rsid w:val="0031733F"/>
    <w:pPr>
      <w:outlineLvl w:val="9"/>
    </w:pPr>
    <w:rPr>
      <w:sz w:val="28"/>
    </w:rPr>
  </w:style>
  <w:style w:type="paragraph" w:customStyle="1" w:styleId="Paragraph">
    <w:name w:val="Paragraph"/>
    <w:basedOn w:val="Normal"/>
    <w:rsid w:val="0031733F"/>
    <w:pPr>
      <w:spacing w:before="60" w:after="60"/>
      <w:ind w:left="720"/>
    </w:pPr>
    <w:rPr>
      <w:rFonts w:cs="Arial"/>
      <w:kern w:val="22"/>
    </w:rPr>
  </w:style>
  <w:style w:type="paragraph" w:customStyle="1" w:styleId="TOC4">
    <w:name w:val="TOC4"/>
    <w:basedOn w:val="BdyTxtlvl1"/>
    <w:rsid w:val="0031733F"/>
  </w:style>
  <w:style w:type="paragraph" w:customStyle="1" w:styleId="BdyTxtlvl1">
    <w:name w:val="Bdy_Txt_lvl_1"/>
    <w:basedOn w:val="Normal"/>
    <w:rsid w:val="0031733F"/>
    <w:pPr>
      <w:widowControl w:val="0"/>
      <w:spacing w:after="120"/>
      <w:ind w:left="360"/>
    </w:pPr>
    <w:rPr>
      <w:sz w:val="18"/>
    </w:rPr>
  </w:style>
  <w:style w:type="paragraph" w:styleId="TOC1">
    <w:name w:val="toc 1"/>
    <w:basedOn w:val="Normal"/>
    <w:next w:val="Normal"/>
    <w:uiPriority w:val="39"/>
    <w:rsid w:val="0031733F"/>
    <w:pPr>
      <w:spacing w:before="240"/>
      <w:jc w:val="left"/>
    </w:pPr>
    <w:rPr>
      <w:rFonts w:ascii="D-DIN Condensed" w:hAnsi="D-DIN Condensed"/>
      <w:b/>
      <w:caps/>
      <w:sz w:val="24"/>
      <w:szCs w:val="24"/>
    </w:rPr>
  </w:style>
  <w:style w:type="paragraph" w:styleId="TOC2">
    <w:name w:val="toc 2"/>
    <w:basedOn w:val="Normal"/>
    <w:next w:val="Normal"/>
    <w:uiPriority w:val="39"/>
    <w:rsid w:val="0031733F"/>
    <w:pPr>
      <w:spacing w:before="240" w:after="0"/>
      <w:jc w:val="left"/>
    </w:pPr>
    <w:rPr>
      <w:rFonts w:asciiTheme="minorHAnsi" w:hAnsiTheme="minorHAnsi"/>
      <w:b/>
      <w:sz w:val="20"/>
      <w:szCs w:val="20"/>
    </w:rPr>
  </w:style>
  <w:style w:type="paragraph" w:styleId="TOC3">
    <w:name w:val="toc 3"/>
    <w:basedOn w:val="Normal"/>
    <w:next w:val="Normal"/>
    <w:uiPriority w:val="39"/>
    <w:rsid w:val="0031733F"/>
    <w:pPr>
      <w:spacing w:after="0"/>
      <w:ind w:left="220"/>
      <w:jc w:val="left"/>
    </w:pPr>
    <w:rPr>
      <w:rFonts w:ascii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semiHidden/>
    <w:rsid w:val="0031733F"/>
    <w:pPr>
      <w:spacing w:after="0"/>
      <w:ind w:left="660"/>
      <w:jc w:val="left"/>
    </w:pPr>
    <w:rPr>
      <w:rFonts w:asciiTheme="minorHAnsi" w:hAnsiTheme="minorHAnsi"/>
      <w:sz w:val="20"/>
      <w:szCs w:val="20"/>
    </w:rPr>
  </w:style>
  <w:style w:type="paragraph" w:styleId="TOC40">
    <w:name w:val="toc 4"/>
    <w:basedOn w:val="Normal"/>
    <w:next w:val="Normal"/>
    <w:semiHidden/>
    <w:rsid w:val="0031733F"/>
    <w:pPr>
      <w:spacing w:after="0"/>
      <w:ind w:left="440"/>
      <w:jc w:val="left"/>
    </w:pPr>
    <w:rPr>
      <w:rFonts w:asciiTheme="minorHAnsi" w:hAnsiTheme="minorHAnsi"/>
      <w:sz w:val="20"/>
      <w:szCs w:val="20"/>
    </w:rPr>
  </w:style>
  <w:style w:type="paragraph" w:styleId="TOC6">
    <w:name w:val="toc 6"/>
    <w:basedOn w:val="Normal"/>
    <w:next w:val="Normal"/>
    <w:autoRedefine/>
    <w:semiHidden/>
    <w:rsid w:val="0031733F"/>
    <w:pPr>
      <w:spacing w:after="0"/>
      <w:ind w:left="880"/>
      <w:jc w:val="left"/>
    </w:pPr>
    <w:rPr>
      <w:rFonts w:ascii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semiHidden/>
    <w:rsid w:val="0031733F"/>
    <w:pPr>
      <w:spacing w:after="0"/>
      <w:ind w:left="1100"/>
      <w:jc w:val="left"/>
    </w:pPr>
    <w:rPr>
      <w:rFonts w:ascii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semiHidden/>
    <w:rsid w:val="0031733F"/>
    <w:pPr>
      <w:spacing w:after="0"/>
      <w:ind w:left="1320"/>
      <w:jc w:val="left"/>
    </w:pPr>
    <w:rPr>
      <w:rFonts w:asciiTheme="minorHAnsi" w:hAnsiTheme="minorHAnsi"/>
      <w:sz w:val="20"/>
      <w:szCs w:val="20"/>
    </w:rPr>
  </w:style>
  <w:style w:type="paragraph" w:styleId="TOC9">
    <w:name w:val="toc 9"/>
    <w:basedOn w:val="Normal"/>
    <w:next w:val="Normal"/>
    <w:autoRedefine/>
    <w:semiHidden/>
    <w:rsid w:val="0031733F"/>
    <w:pPr>
      <w:spacing w:after="0"/>
      <w:ind w:left="1540"/>
      <w:jc w:val="left"/>
    </w:pPr>
    <w:rPr>
      <w:rFonts w:asciiTheme="minorHAnsi" w:hAnsiTheme="minorHAnsi"/>
      <w:sz w:val="20"/>
      <w:szCs w:val="20"/>
    </w:rPr>
  </w:style>
  <w:style w:type="character" w:styleId="Hyperlink">
    <w:name w:val="Hyperlink"/>
    <w:basedOn w:val="DefaultParagraphFont"/>
    <w:uiPriority w:val="99"/>
    <w:rsid w:val="0031733F"/>
    <w:rPr>
      <w:color w:val="0000FF"/>
      <w:u w:val="single"/>
    </w:rPr>
  </w:style>
  <w:style w:type="paragraph" w:customStyle="1" w:styleId="ListBulleted">
    <w:name w:val="List Bulleted"/>
    <w:basedOn w:val="List"/>
    <w:rsid w:val="0031733F"/>
    <w:pPr>
      <w:tabs>
        <w:tab w:val="num" w:pos="720"/>
      </w:tabs>
      <w:spacing w:before="60" w:after="60"/>
      <w:ind w:left="720" w:right="1008" w:hanging="432"/>
    </w:pPr>
    <w:rPr>
      <w:kern w:val="22"/>
    </w:rPr>
  </w:style>
  <w:style w:type="paragraph" w:customStyle="1" w:styleId="ListIndented">
    <w:name w:val="List Indented"/>
    <w:basedOn w:val="Normal"/>
    <w:rsid w:val="0031733F"/>
    <w:pPr>
      <w:spacing w:before="60" w:after="60"/>
      <w:ind w:left="1440" w:right="720"/>
    </w:pPr>
    <w:rPr>
      <w:kern w:val="22"/>
    </w:rPr>
  </w:style>
  <w:style w:type="paragraph" w:customStyle="1" w:styleId="TableHeading">
    <w:name w:val="Table Heading"/>
    <w:basedOn w:val="Normal"/>
    <w:rsid w:val="0031733F"/>
    <w:pPr>
      <w:spacing w:after="0"/>
      <w:jc w:val="left"/>
    </w:pPr>
    <w:rPr>
      <w:rFonts w:ascii="Lato Black" w:hAnsi="Lato Black"/>
      <w:b/>
      <w:caps/>
      <w:kern w:val="20"/>
      <w:sz w:val="15"/>
    </w:rPr>
  </w:style>
  <w:style w:type="paragraph" w:customStyle="1" w:styleId="ParagraphIndentedBold">
    <w:name w:val="Paragraph Indented Bold"/>
    <w:basedOn w:val="Paragraph"/>
    <w:rsid w:val="0031733F"/>
    <w:pPr>
      <w:numPr>
        <w:numId w:val="16"/>
      </w:numPr>
      <w:tabs>
        <w:tab w:val="clear" w:pos="360"/>
      </w:tabs>
      <w:spacing w:before="120"/>
      <w:ind w:left="720" w:right="720" w:firstLine="0"/>
      <w:jc w:val="left"/>
    </w:pPr>
    <w:rPr>
      <w:b/>
    </w:rPr>
  </w:style>
  <w:style w:type="paragraph" w:customStyle="1" w:styleId="ParagraphIndentedRegular">
    <w:name w:val="Paragraph Indented Regular"/>
    <w:basedOn w:val="ParagraphIndentedBold"/>
    <w:rsid w:val="0031733F"/>
    <w:pPr>
      <w:numPr>
        <w:numId w:val="17"/>
      </w:numPr>
      <w:tabs>
        <w:tab w:val="clear" w:pos="1368"/>
      </w:tabs>
      <w:ind w:left="720" w:firstLine="0"/>
    </w:pPr>
    <w:rPr>
      <w:b w:val="0"/>
    </w:rPr>
  </w:style>
  <w:style w:type="paragraph" w:customStyle="1" w:styleId="BdyTxtlvl3">
    <w:name w:val="Bdy_Txt_lvl_3"/>
    <w:basedOn w:val="BdyTxtlvl2"/>
    <w:rsid w:val="0031733F"/>
    <w:pPr>
      <w:ind w:left="720"/>
    </w:pPr>
  </w:style>
  <w:style w:type="paragraph" w:customStyle="1" w:styleId="BdyTxtlvl2">
    <w:name w:val="Bdy_Txt_lvl_2"/>
    <w:basedOn w:val="Normal"/>
    <w:rsid w:val="0031733F"/>
    <w:pPr>
      <w:widowControl w:val="0"/>
      <w:numPr>
        <w:numId w:val="74"/>
      </w:numPr>
      <w:tabs>
        <w:tab w:val="clear" w:pos="1440"/>
      </w:tabs>
      <w:spacing w:before="60" w:after="40"/>
      <w:ind w:left="540" w:firstLine="0"/>
    </w:pPr>
    <w:rPr>
      <w:sz w:val="18"/>
    </w:rPr>
  </w:style>
  <w:style w:type="paragraph" w:customStyle="1" w:styleId="font6">
    <w:name w:val="font6"/>
    <w:basedOn w:val="Normal"/>
    <w:rsid w:val="0031733F"/>
    <w:pPr>
      <w:numPr>
        <w:numId w:val="75"/>
      </w:numPr>
      <w:tabs>
        <w:tab w:val="clear" w:pos="1800"/>
      </w:tabs>
      <w:spacing w:before="100" w:beforeAutospacing="1"/>
      <w:ind w:left="0" w:firstLine="0"/>
    </w:pPr>
    <w:rPr>
      <w:rFonts w:eastAsia="Arial Unicode MS" w:cs="Arial"/>
      <w:sz w:val="18"/>
    </w:rPr>
  </w:style>
  <w:style w:type="paragraph" w:customStyle="1" w:styleId="Titlepgsubtitle">
    <w:name w:val="Title_pg_subtitle"/>
    <w:basedOn w:val="Normal"/>
    <w:rsid w:val="0031733F"/>
    <w:pPr>
      <w:widowControl w:val="0"/>
      <w:spacing w:before="240"/>
    </w:pPr>
    <w:rPr>
      <w:rFonts w:ascii="Open Sans SemiBold" w:hAnsi="Open Sans SemiBold"/>
      <w:b/>
    </w:rPr>
  </w:style>
  <w:style w:type="paragraph" w:styleId="Footer">
    <w:name w:val="footer"/>
    <w:basedOn w:val="Normal"/>
    <w:link w:val="FooterChar"/>
    <w:rsid w:val="0031733F"/>
    <w:pPr>
      <w:pBdr>
        <w:top w:val="single" w:sz="4" w:space="1" w:color="auto"/>
      </w:pBdr>
      <w:tabs>
        <w:tab w:val="center" w:pos="5040"/>
        <w:tab w:val="left" w:pos="8820"/>
      </w:tabs>
    </w:pPr>
    <w:rPr>
      <w:kern w:val="18"/>
      <w:sz w:val="16"/>
    </w:rPr>
  </w:style>
  <w:style w:type="character" w:customStyle="1" w:styleId="FooterChar">
    <w:name w:val="Footer Char"/>
    <w:basedOn w:val="DefaultParagraphFont"/>
    <w:link w:val="Footer"/>
    <w:rsid w:val="0031733F"/>
    <w:rPr>
      <w:rFonts w:eastAsia="Times New Roman" w:cs="Times New Roman"/>
      <w:color w:val="auto"/>
      <w:kern w:val="18"/>
      <w:sz w:val="16"/>
      <w:szCs w:val="22"/>
    </w:rPr>
  </w:style>
  <w:style w:type="paragraph" w:customStyle="1" w:styleId="SubHeading">
    <w:name w:val="Sub Heading"/>
    <w:basedOn w:val="Paragraph"/>
    <w:rsid w:val="0031733F"/>
    <w:pPr>
      <w:keepNext/>
      <w:spacing w:before="180"/>
    </w:pPr>
    <w:rPr>
      <w:b/>
    </w:rPr>
  </w:style>
  <w:style w:type="paragraph" w:styleId="BodyText">
    <w:name w:val="Body Text"/>
    <w:aliases w:val="RFQ Text"/>
    <w:basedOn w:val="Normal"/>
    <w:link w:val="BodyTextChar"/>
    <w:rsid w:val="0031733F"/>
    <w:rPr>
      <w:sz w:val="18"/>
    </w:rPr>
  </w:style>
  <w:style w:type="character" w:customStyle="1" w:styleId="BodyTextChar">
    <w:name w:val="Body Text Char"/>
    <w:aliases w:val="RFQ Text Char"/>
    <w:basedOn w:val="DefaultParagraphFont"/>
    <w:link w:val="BodyText"/>
    <w:rsid w:val="0031733F"/>
    <w:rPr>
      <w:rFonts w:eastAsia="Times New Roman" w:cs="Times New Roman"/>
      <w:color w:val="auto"/>
      <w:sz w:val="18"/>
      <w:szCs w:val="22"/>
    </w:rPr>
  </w:style>
  <w:style w:type="paragraph" w:customStyle="1" w:styleId="ParagraphSecond">
    <w:name w:val="Paragraph Second+"/>
    <w:basedOn w:val="ParagraphFirst"/>
    <w:rsid w:val="0031733F"/>
    <w:pPr>
      <w:spacing w:before="120" w:after="60"/>
    </w:pPr>
  </w:style>
  <w:style w:type="paragraph" w:customStyle="1" w:styleId="ParagraphFirst">
    <w:name w:val="Paragraph First"/>
    <w:basedOn w:val="Normal"/>
    <w:next w:val="ParagraphSecond"/>
    <w:rsid w:val="0031733F"/>
    <w:pPr>
      <w:spacing w:before="240" w:after="120"/>
      <w:ind w:left="720" w:right="720"/>
    </w:pPr>
    <w:rPr>
      <w:kern w:val="22"/>
    </w:rPr>
  </w:style>
  <w:style w:type="paragraph" w:styleId="Header">
    <w:name w:val="header"/>
    <w:basedOn w:val="Normal"/>
    <w:link w:val="HeaderChar"/>
    <w:uiPriority w:val="99"/>
    <w:rsid w:val="0031733F"/>
    <w:pPr>
      <w:pBdr>
        <w:bottom w:val="single" w:sz="4" w:space="1" w:color="auto"/>
      </w:pBdr>
      <w:tabs>
        <w:tab w:val="center" w:pos="-2880"/>
        <w:tab w:val="right" w:pos="9360"/>
      </w:tabs>
    </w:pPr>
    <w:rPr>
      <w:b/>
      <w:kern w:val="18"/>
    </w:rPr>
  </w:style>
  <w:style w:type="character" w:customStyle="1" w:styleId="HeaderChar">
    <w:name w:val="Header Char"/>
    <w:basedOn w:val="DefaultParagraphFont"/>
    <w:link w:val="Header"/>
    <w:uiPriority w:val="99"/>
    <w:rsid w:val="0031733F"/>
    <w:rPr>
      <w:rFonts w:eastAsia="Times New Roman" w:cs="Times New Roman"/>
      <w:b/>
      <w:color w:val="auto"/>
      <w:kern w:val="18"/>
      <w:sz w:val="22"/>
      <w:szCs w:val="22"/>
    </w:rPr>
  </w:style>
  <w:style w:type="character" w:styleId="PageNumber">
    <w:name w:val="page number"/>
    <w:basedOn w:val="DefaultParagraphFont"/>
    <w:rsid w:val="0031733F"/>
    <w:rPr>
      <w:rFonts w:ascii="Times New Roman" w:hAnsi="Times New Roman"/>
      <w:b/>
      <w:sz w:val="20"/>
    </w:rPr>
  </w:style>
  <w:style w:type="character" w:styleId="FollowedHyperlink">
    <w:name w:val="FollowedHyperlink"/>
    <w:basedOn w:val="DefaultParagraphFont"/>
    <w:uiPriority w:val="99"/>
    <w:rsid w:val="0031733F"/>
    <w:rPr>
      <w:color w:val="800080"/>
      <w:u w:val="single"/>
    </w:rPr>
  </w:style>
  <w:style w:type="paragraph" w:styleId="BodyText2">
    <w:name w:val="Body Text 2"/>
    <w:basedOn w:val="Normal"/>
    <w:link w:val="BodyText2Char"/>
    <w:rsid w:val="0031733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31733F"/>
    <w:rPr>
      <w:rFonts w:eastAsia="Times New Roman" w:cs="Times New Roman"/>
      <w:color w:val="auto"/>
      <w:sz w:val="22"/>
      <w:szCs w:val="22"/>
    </w:rPr>
  </w:style>
  <w:style w:type="paragraph" w:styleId="Caption">
    <w:name w:val="caption"/>
    <w:basedOn w:val="Normal"/>
    <w:next w:val="Normal"/>
    <w:rsid w:val="0031733F"/>
    <w:pPr>
      <w:spacing w:before="120" w:after="120"/>
    </w:pPr>
    <w:rPr>
      <w:b/>
      <w:bCs/>
      <w:sz w:val="18"/>
    </w:rPr>
  </w:style>
  <w:style w:type="paragraph" w:styleId="CommentText">
    <w:name w:val="annotation text"/>
    <w:basedOn w:val="Normal"/>
    <w:link w:val="CommentTextChar"/>
    <w:semiHidden/>
    <w:rsid w:val="0031733F"/>
    <w:rPr>
      <w:sz w:val="18"/>
    </w:rPr>
  </w:style>
  <w:style w:type="character" w:customStyle="1" w:styleId="CommentTextChar">
    <w:name w:val="Comment Text Char"/>
    <w:basedOn w:val="DefaultParagraphFont"/>
    <w:link w:val="CommentText"/>
    <w:semiHidden/>
    <w:rsid w:val="0031733F"/>
    <w:rPr>
      <w:rFonts w:eastAsia="Times New Roman" w:cs="Times New Roman"/>
      <w:color w:val="auto"/>
      <w:sz w:val="18"/>
      <w:szCs w:val="22"/>
    </w:rPr>
  </w:style>
  <w:style w:type="paragraph" w:styleId="EndnoteText">
    <w:name w:val="endnote text"/>
    <w:basedOn w:val="Normal"/>
    <w:link w:val="EndnoteTextChar"/>
    <w:semiHidden/>
    <w:rsid w:val="0031733F"/>
    <w:rPr>
      <w:sz w:val="18"/>
    </w:rPr>
  </w:style>
  <w:style w:type="character" w:customStyle="1" w:styleId="EndnoteTextChar">
    <w:name w:val="Endnote Text Char"/>
    <w:basedOn w:val="DefaultParagraphFont"/>
    <w:link w:val="EndnoteText"/>
    <w:semiHidden/>
    <w:rsid w:val="0031733F"/>
    <w:rPr>
      <w:rFonts w:eastAsia="Times New Roman" w:cs="Times New Roman"/>
      <w:color w:val="auto"/>
      <w:sz w:val="18"/>
      <w:szCs w:val="22"/>
    </w:rPr>
  </w:style>
  <w:style w:type="paragraph" w:styleId="EnvelopeAddress">
    <w:name w:val="envelope address"/>
    <w:basedOn w:val="Normal"/>
    <w:rsid w:val="0031733F"/>
    <w:pPr>
      <w:framePr w:w="7920" w:h="1980" w:hRule="exact" w:hSpace="180" w:wrap="auto" w:hAnchor="page" w:xAlign="center" w:yAlign="bottom"/>
      <w:ind w:left="2880"/>
    </w:pPr>
    <w:rPr>
      <w:rFonts w:cs="Arial"/>
      <w:sz w:val="18"/>
      <w:szCs w:val="24"/>
    </w:rPr>
  </w:style>
  <w:style w:type="paragraph" w:styleId="EnvelopeReturn">
    <w:name w:val="envelope return"/>
    <w:basedOn w:val="Normal"/>
    <w:rsid w:val="0031733F"/>
    <w:rPr>
      <w:rFonts w:cs="Arial"/>
      <w:sz w:val="18"/>
    </w:rPr>
  </w:style>
  <w:style w:type="paragraph" w:styleId="FootnoteText">
    <w:name w:val="footnote text"/>
    <w:basedOn w:val="Normal"/>
    <w:link w:val="FootnoteTextChar"/>
    <w:semiHidden/>
    <w:rsid w:val="0031733F"/>
    <w:rPr>
      <w:sz w:val="18"/>
    </w:rPr>
  </w:style>
  <w:style w:type="character" w:customStyle="1" w:styleId="FootnoteTextChar">
    <w:name w:val="Footnote Text Char"/>
    <w:basedOn w:val="DefaultParagraphFont"/>
    <w:link w:val="FootnoteText"/>
    <w:semiHidden/>
    <w:rsid w:val="0031733F"/>
    <w:rPr>
      <w:rFonts w:eastAsia="Times New Roman" w:cs="Times New Roman"/>
      <w:color w:val="auto"/>
      <w:sz w:val="18"/>
      <w:szCs w:val="22"/>
    </w:rPr>
  </w:style>
  <w:style w:type="character" w:styleId="HTMLCode">
    <w:name w:val="HTML Code"/>
    <w:basedOn w:val="DefaultParagraphFont"/>
    <w:rsid w:val="0031733F"/>
    <w:rPr>
      <w:rFonts w:ascii="Courier New" w:hAnsi="Courier New"/>
      <w:sz w:val="16"/>
      <w:szCs w:val="20"/>
    </w:rPr>
  </w:style>
  <w:style w:type="character" w:styleId="HTMLKeyboard">
    <w:name w:val="HTML Keyboard"/>
    <w:basedOn w:val="DefaultParagraphFont"/>
    <w:rsid w:val="0031733F"/>
    <w:rPr>
      <w:rFonts w:ascii="Courier New" w:hAnsi="Courier New"/>
      <w:sz w:val="18"/>
      <w:szCs w:val="20"/>
    </w:rPr>
  </w:style>
  <w:style w:type="paragraph" w:styleId="HTMLPreformatted">
    <w:name w:val="HTML Preformatted"/>
    <w:basedOn w:val="Normal"/>
    <w:link w:val="HTMLPreformattedChar"/>
    <w:rsid w:val="0031733F"/>
    <w:rPr>
      <w:rFonts w:ascii="Courier New" w:hAnsi="Courier New" w:cs="Courier New"/>
      <w:sz w:val="18"/>
    </w:rPr>
  </w:style>
  <w:style w:type="character" w:customStyle="1" w:styleId="HTMLPreformattedChar">
    <w:name w:val="HTML Preformatted Char"/>
    <w:basedOn w:val="DefaultParagraphFont"/>
    <w:link w:val="HTMLPreformatted"/>
    <w:rsid w:val="0031733F"/>
    <w:rPr>
      <w:rFonts w:ascii="Courier New" w:eastAsia="Times New Roman" w:hAnsi="Courier New" w:cs="Courier New"/>
      <w:color w:val="auto"/>
      <w:sz w:val="18"/>
      <w:szCs w:val="22"/>
    </w:rPr>
  </w:style>
  <w:style w:type="character" w:styleId="HTMLTypewriter">
    <w:name w:val="HTML Typewriter"/>
    <w:basedOn w:val="DefaultParagraphFont"/>
    <w:rsid w:val="0031733F"/>
    <w:rPr>
      <w:rFonts w:ascii="Courier New" w:hAnsi="Courier New"/>
      <w:sz w:val="18"/>
      <w:szCs w:val="20"/>
    </w:rPr>
  </w:style>
  <w:style w:type="paragraph" w:styleId="MacroText">
    <w:name w:val="macro"/>
    <w:link w:val="MacroTextChar"/>
    <w:semiHidden/>
    <w:rsid w:val="0031733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color w:val="auto"/>
      <w:sz w:val="16"/>
    </w:rPr>
  </w:style>
  <w:style w:type="character" w:customStyle="1" w:styleId="MacroTextChar">
    <w:name w:val="Macro Text Char"/>
    <w:basedOn w:val="DefaultParagraphFont"/>
    <w:link w:val="MacroText"/>
    <w:semiHidden/>
    <w:rsid w:val="0031733F"/>
    <w:rPr>
      <w:rFonts w:ascii="Courier New" w:eastAsia="Times New Roman" w:hAnsi="Courier New" w:cs="Courier New"/>
      <w:color w:val="auto"/>
      <w:sz w:val="16"/>
    </w:rPr>
  </w:style>
  <w:style w:type="paragraph" w:styleId="MessageHeader">
    <w:name w:val="Message Header"/>
    <w:basedOn w:val="Normal"/>
    <w:link w:val="MessageHeaderChar"/>
    <w:rsid w:val="0031733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cs="Arial"/>
      <w:szCs w:val="24"/>
    </w:rPr>
  </w:style>
  <w:style w:type="character" w:customStyle="1" w:styleId="MessageHeaderChar">
    <w:name w:val="Message Header Char"/>
    <w:basedOn w:val="DefaultParagraphFont"/>
    <w:link w:val="MessageHeader"/>
    <w:rsid w:val="0031733F"/>
    <w:rPr>
      <w:rFonts w:eastAsia="Times New Roman"/>
      <w:color w:val="auto"/>
      <w:sz w:val="22"/>
      <w:szCs w:val="24"/>
      <w:shd w:val="pct20" w:color="auto" w:fill="auto"/>
    </w:rPr>
  </w:style>
  <w:style w:type="paragraph" w:styleId="PlainText">
    <w:name w:val="Plain Text"/>
    <w:basedOn w:val="Normal"/>
    <w:link w:val="PlainTextChar"/>
    <w:rsid w:val="0031733F"/>
    <w:rPr>
      <w:rFonts w:ascii="Courier New" w:hAnsi="Courier New" w:cs="Courier New"/>
    </w:rPr>
  </w:style>
  <w:style w:type="character" w:customStyle="1" w:styleId="PlainTextChar">
    <w:name w:val="Plain Text Char"/>
    <w:basedOn w:val="DefaultParagraphFont"/>
    <w:link w:val="PlainText"/>
    <w:rsid w:val="0031733F"/>
    <w:rPr>
      <w:rFonts w:ascii="Courier New" w:eastAsia="Times New Roman" w:hAnsi="Courier New" w:cs="Courier New"/>
      <w:color w:val="auto"/>
      <w:sz w:val="22"/>
      <w:szCs w:val="22"/>
    </w:rPr>
  </w:style>
  <w:style w:type="paragraph" w:styleId="TOAHeading">
    <w:name w:val="toa heading"/>
    <w:basedOn w:val="Normal"/>
    <w:next w:val="Normal"/>
    <w:semiHidden/>
    <w:rsid w:val="0031733F"/>
    <w:pPr>
      <w:spacing w:before="120"/>
    </w:pPr>
    <w:rPr>
      <w:rFonts w:cs="Arial"/>
      <w:b/>
      <w:bCs/>
      <w:szCs w:val="24"/>
    </w:rPr>
  </w:style>
  <w:style w:type="paragraph" w:customStyle="1" w:styleId="Appendix1">
    <w:name w:val="Appendix 1"/>
    <w:basedOn w:val="Normal"/>
    <w:next w:val="Normal"/>
    <w:rsid w:val="0031733F"/>
    <w:pPr>
      <w:keepNext/>
      <w:pageBreakBefore/>
      <w:tabs>
        <w:tab w:val="right" w:pos="-2900"/>
        <w:tab w:val="left" w:pos="700"/>
      </w:tabs>
      <w:spacing w:before="320"/>
      <w:outlineLvl w:val="0"/>
    </w:pPr>
    <w:rPr>
      <w:b/>
      <w:kern w:val="28"/>
      <w:sz w:val="28"/>
    </w:rPr>
  </w:style>
  <w:style w:type="paragraph" w:customStyle="1" w:styleId="Appendix2">
    <w:name w:val="Appendix 2"/>
    <w:basedOn w:val="Normal"/>
    <w:next w:val="Normal"/>
    <w:rsid w:val="0031733F"/>
    <w:pPr>
      <w:spacing w:before="240"/>
      <w:outlineLvl w:val="1"/>
    </w:pPr>
    <w:rPr>
      <w:b/>
      <w:kern w:val="28"/>
    </w:rPr>
  </w:style>
  <w:style w:type="paragraph" w:customStyle="1" w:styleId="Appendix3">
    <w:name w:val="Appendix 3"/>
    <w:basedOn w:val="Normal"/>
    <w:next w:val="Normal"/>
    <w:rsid w:val="0031733F"/>
    <w:pPr>
      <w:keepNext/>
      <w:spacing w:before="160"/>
      <w:outlineLvl w:val="2"/>
    </w:pPr>
    <w:rPr>
      <w:b/>
      <w:kern w:val="22"/>
    </w:rPr>
  </w:style>
  <w:style w:type="paragraph" w:customStyle="1" w:styleId="Preface1">
    <w:name w:val="Preface 1"/>
    <w:basedOn w:val="Normal"/>
    <w:next w:val="Normal"/>
    <w:rsid w:val="0031733F"/>
    <w:pPr>
      <w:keepNext/>
      <w:pageBreakBefore/>
      <w:tabs>
        <w:tab w:val="right" w:pos="-2900"/>
        <w:tab w:val="left" w:pos="700"/>
      </w:tabs>
      <w:spacing w:before="320"/>
      <w:outlineLvl w:val="0"/>
    </w:pPr>
    <w:rPr>
      <w:b/>
      <w:sz w:val="28"/>
    </w:rPr>
  </w:style>
  <w:style w:type="paragraph" w:customStyle="1" w:styleId="Preface2">
    <w:name w:val="Preface 2"/>
    <w:basedOn w:val="Normal"/>
    <w:next w:val="Normal"/>
    <w:rsid w:val="0031733F"/>
    <w:pPr>
      <w:keepNext/>
      <w:spacing w:before="240"/>
      <w:outlineLvl w:val="1"/>
    </w:pPr>
    <w:rPr>
      <w:b/>
      <w:kern w:val="28"/>
    </w:rPr>
  </w:style>
  <w:style w:type="paragraph" w:customStyle="1" w:styleId="Preface3">
    <w:name w:val="Preface 3"/>
    <w:basedOn w:val="Normal"/>
    <w:next w:val="Normal"/>
    <w:rsid w:val="0031733F"/>
    <w:pPr>
      <w:keepNext/>
      <w:spacing w:before="160"/>
      <w:outlineLvl w:val="2"/>
    </w:pPr>
    <w:rPr>
      <w:b/>
      <w:kern w:val="22"/>
    </w:rPr>
  </w:style>
  <w:style w:type="paragraph" w:customStyle="1" w:styleId="NormalTextBox">
    <w:name w:val="Normal Text Box"/>
    <w:basedOn w:val="Normal"/>
    <w:autoRedefine/>
    <w:rsid w:val="0031733F"/>
    <w:pPr>
      <w:jc w:val="left"/>
    </w:pPr>
  </w:style>
  <w:style w:type="paragraph" w:styleId="TOCHeading">
    <w:name w:val="TOC Heading"/>
    <w:basedOn w:val="Heading1"/>
    <w:next w:val="Normal"/>
    <w:uiPriority w:val="39"/>
    <w:unhideWhenUsed/>
    <w:rsid w:val="0031733F"/>
    <w:pPr>
      <w:keepLines/>
      <w:pageBreakBefore w:val="0"/>
      <w:tabs>
        <w:tab w:val="clear" w:pos="-2900"/>
        <w:tab w:val="clear" w:pos="700"/>
      </w:tabs>
      <w:spacing w:before="480" w:after="0" w:line="276" w:lineRule="auto"/>
      <w:outlineLvl w:val="9"/>
    </w:pPr>
    <w:rPr>
      <w:rFonts w:asciiTheme="majorHAnsi" w:eastAsiaTheme="majorEastAsia" w:hAnsiTheme="majorHAnsi" w:cstheme="majorBidi"/>
      <w:bCs w:val="0"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rsid w:val="0031733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1733F"/>
    <w:rPr>
      <w:rFonts w:ascii="Lucida Grande" w:eastAsia="Times New Roman" w:hAnsi="Lucida Grande" w:cs="Lucida Grande"/>
      <w:color w:val="auto"/>
      <w:sz w:val="18"/>
      <w:szCs w:val="18"/>
    </w:rPr>
  </w:style>
  <w:style w:type="table" w:styleId="LightShading-Accent1">
    <w:name w:val="Light Shading Accent 1"/>
    <w:basedOn w:val="TableNormal"/>
    <w:uiPriority w:val="60"/>
    <w:rsid w:val="0031733F"/>
    <w:pPr>
      <w:spacing w:after="0" w:line="240" w:lineRule="auto"/>
    </w:pPr>
    <w:rPr>
      <w:rFonts w:asciiTheme="minorHAnsi" w:eastAsiaTheme="minorEastAsia" w:hAnsiTheme="minorHAnsi" w:cstheme="minorBidi"/>
      <w:color w:val="365F91" w:themeColor="accent1" w:themeShade="BF"/>
      <w:sz w:val="22"/>
      <w:szCs w:val="22"/>
      <w:lang w:eastAsia="zh-TW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Copyright">
    <w:name w:val="Copyright"/>
    <w:basedOn w:val="NormalBlock"/>
    <w:rsid w:val="0031733F"/>
    <w:rPr>
      <w:szCs w:val="20"/>
    </w:rPr>
  </w:style>
  <w:style w:type="paragraph" w:customStyle="1" w:styleId="NormalTextboxBold">
    <w:name w:val="Normal Textbox Bold"/>
    <w:basedOn w:val="NormalTextBox"/>
    <w:rsid w:val="0031733F"/>
    <w:rPr>
      <w:b/>
    </w:rPr>
  </w:style>
  <w:style w:type="paragraph" w:customStyle="1" w:styleId="Notes">
    <w:name w:val="Notes"/>
    <w:basedOn w:val="Copyright"/>
    <w:rsid w:val="0031733F"/>
    <w:pPr>
      <w:spacing w:after="120"/>
      <w:ind w:firstLine="360"/>
    </w:pPr>
  </w:style>
  <w:style w:type="paragraph" w:customStyle="1" w:styleId="Glossary">
    <w:name w:val="Glossary"/>
    <w:basedOn w:val="NormalBlock"/>
    <w:rsid w:val="0031733F"/>
    <w:pPr>
      <w:spacing w:after="120"/>
      <w:ind w:left="720" w:hanging="720"/>
    </w:pPr>
  </w:style>
  <w:style w:type="paragraph" w:customStyle="1" w:styleId="Dedication">
    <w:name w:val="Dedication"/>
    <w:basedOn w:val="Normal"/>
    <w:rsid w:val="0031733F"/>
    <w:pPr>
      <w:jc w:val="center"/>
    </w:pPr>
    <w:rPr>
      <w:noProof/>
    </w:rPr>
  </w:style>
  <w:style w:type="paragraph" w:customStyle="1" w:styleId="References">
    <w:name w:val="References"/>
    <w:basedOn w:val="Notes"/>
    <w:autoRedefine/>
    <w:rsid w:val="0031733F"/>
    <w:pPr>
      <w:ind w:left="360" w:hanging="360"/>
    </w:pPr>
  </w:style>
  <w:style w:type="character" w:customStyle="1" w:styleId="apple-converted-space">
    <w:name w:val="apple-converted-space"/>
    <w:basedOn w:val="DefaultParagraphFont"/>
    <w:rsid w:val="0031733F"/>
  </w:style>
  <w:style w:type="character" w:styleId="CommentReference">
    <w:name w:val="annotation reference"/>
    <w:basedOn w:val="DefaultParagraphFont"/>
    <w:semiHidden/>
    <w:unhideWhenUsed/>
    <w:rsid w:val="0031733F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173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1733F"/>
    <w:rPr>
      <w:rFonts w:eastAsia="Times New Roman" w:cs="Times New Roman"/>
      <w:b/>
      <w:bCs/>
      <w:color w:val="auto"/>
      <w:sz w:val="18"/>
      <w:szCs w:val="22"/>
    </w:rPr>
  </w:style>
  <w:style w:type="table" w:styleId="TableGrid">
    <w:name w:val="Table Grid"/>
    <w:basedOn w:val="TableNormal"/>
    <w:rsid w:val="0031733F"/>
    <w:pPr>
      <w:spacing w:after="0" w:line="240" w:lineRule="auto"/>
    </w:pPr>
    <w:rPr>
      <w:rFonts w:ascii="Times New Roman" w:eastAsia="Times New Roman" w:hAnsi="Times New Roman" w:cs="Times New Roman"/>
      <w:color w:val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link w:val="DocumentMapChar"/>
    <w:semiHidden/>
    <w:unhideWhenUsed/>
    <w:rsid w:val="0031733F"/>
    <w:pPr>
      <w:spacing w:after="0"/>
    </w:pPr>
    <w:rPr>
      <w:rFonts w:ascii="Lucida Grande" w:hAnsi="Lucida Grande" w:cs="Lucida Grande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semiHidden/>
    <w:rsid w:val="0031733F"/>
    <w:rPr>
      <w:rFonts w:ascii="Lucida Grande" w:eastAsia="Times New Roman" w:hAnsi="Lucida Grande" w:cs="Lucida Grande"/>
      <w:color w:val="auto"/>
      <w:sz w:val="24"/>
      <w:szCs w:val="24"/>
    </w:rPr>
  </w:style>
  <w:style w:type="character" w:customStyle="1" w:styleId="text">
    <w:name w:val="text"/>
    <w:basedOn w:val="DefaultParagraphFont"/>
    <w:rsid w:val="0031733F"/>
  </w:style>
  <w:style w:type="character" w:customStyle="1" w:styleId="chapternum">
    <w:name w:val="chapternum"/>
    <w:basedOn w:val="DefaultParagraphFont"/>
    <w:rsid w:val="0031733F"/>
  </w:style>
  <w:style w:type="paragraph" w:customStyle="1" w:styleId="ChapterVerses">
    <w:name w:val="Chapter Verses"/>
    <w:basedOn w:val="NormalBlock"/>
    <w:rsid w:val="0031733F"/>
    <w:pPr>
      <w:spacing w:after="480"/>
    </w:pPr>
    <w:rPr>
      <w:rFonts w:ascii="Lato" w:hAnsi="Lato"/>
      <w:sz w:val="32"/>
    </w:rPr>
  </w:style>
  <w:style w:type="paragraph" w:customStyle="1" w:styleId="PadTop12">
    <w:name w:val="Pad Top 12"/>
    <w:basedOn w:val="NormalBlock"/>
    <w:rsid w:val="0031733F"/>
    <w:pPr>
      <w:spacing w:before="240"/>
    </w:pPr>
  </w:style>
  <w:style w:type="paragraph" w:styleId="Revision">
    <w:name w:val="Revision"/>
    <w:hidden/>
    <w:uiPriority w:val="99"/>
    <w:semiHidden/>
    <w:rsid w:val="0031733F"/>
    <w:pPr>
      <w:spacing w:after="0" w:line="240" w:lineRule="auto"/>
    </w:pPr>
    <w:rPr>
      <w:rFonts w:eastAsia="Times New Roman" w:cs="Times New Roman"/>
      <w:color w:val="auto"/>
      <w:sz w:val="22"/>
      <w:szCs w:val="22"/>
    </w:rPr>
  </w:style>
  <w:style w:type="paragraph" w:customStyle="1" w:styleId="msonormal0">
    <w:name w:val="msonormal"/>
    <w:basedOn w:val="Normal"/>
    <w:rsid w:val="0031733F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styleId="UnresolvedMention">
    <w:name w:val="Unresolved Mention"/>
    <w:basedOn w:val="DefaultParagraphFont"/>
    <w:rsid w:val="0031733F"/>
    <w:rPr>
      <w:color w:val="605E5C"/>
      <w:shd w:val="clear" w:color="auto" w:fill="E1DFDD"/>
    </w:rPr>
  </w:style>
  <w:style w:type="paragraph" w:customStyle="1" w:styleId="ChapterVerse">
    <w:name w:val="Chapter Verse"/>
    <w:basedOn w:val="Subtitle"/>
    <w:qFormat/>
    <w:rsid w:val="0031733F"/>
    <w:pPr>
      <w:keepNext/>
    </w:pPr>
    <w:rPr>
      <w:rFonts w:ascii="D-DIN Condensed" w:hAnsi="D-DIN Condensed"/>
      <w:i w:val="0"/>
      <w:iCs/>
      <w:caps/>
      <w:sz w:val="28"/>
      <w:shd w:val="clear" w:color="auto" w:fill="FFFFFF"/>
    </w:rPr>
  </w:style>
  <w:style w:type="paragraph" w:customStyle="1" w:styleId="Lessons">
    <w:name w:val="Lessons"/>
    <w:basedOn w:val="Heading2"/>
    <w:qFormat/>
    <w:rsid w:val="0031733F"/>
    <w:pPr>
      <w:pBdr>
        <w:bottom w:val="single" w:sz="18" w:space="1" w:color="262626" w:themeColor="text1" w:themeTint="D9"/>
      </w:pBdr>
    </w:pPr>
    <w:rPr>
      <w:rFonts w:ascii="D-DIN Condensed" w:hAnsi="D-DIN Condensed"/>
      <w:caps/>
      <w:sz w:val="56"/>
      <w:shd w:val="clear" w:color="auto" w:fill="FFFFFF"/>
    </w:rPr>
  </w:style>
  <w:style w:type="paragraph" w:customStyle="1" w:styleId="DINHeading">
    <w:name w:val="DIN Heading"/>
    <w:basedOn w:val="ChapterVerse"/>
    <w:qFormat/>
    <w:rsid w:val="0031733F"/>
    <w:rPr>
      <w:b/>
    </w:rPr>
  </w:style>
  <w:style w:type="paragraph" w:customStyle="1" w:styleId="BibleVerseCite">
    <w:name w:val="Bible Verse Cite"/>
    <w:basedOn w:val="Quote"/>
    <w:rsid w:val="0031733F"/>
    <w:pPr>
      <w:spacing w:before="0"/>
    </w:pPr>
    <w:rPr>
      <w:b/>
      <w:bCs w:val="0"/>
    </w:rPr>
  </w:style>
  <w:style w:type="paragraph" w:customStyle="1" w:styleId="NewSubtitle">
    <w:name w:val="New Subtitle"/>
    <w:basedOn w:val="ChapterVerse"/>
    <w:rsid w:val="0031733F"/>
    <w:rPr>
      <w:rFonts w:ascii="Cambria" w:hAnsi="Cambria"/>
      <w:i/>
      <w:sz w:val="32"/>
      <w:szCs w:val="28"/>
    </w:rPr>
  </w:style>
  <w:style w:type="paragraph" w:customStyle="1" w:styleId="Image">
    <w:name w:val="Image"/>
    <w:basedOn w:val="NormalBlock"/>
    <w:rsid w:val="0031733F"/>
    <w:pPr>
      <w:spacing w:before="60" w:line="240" w:lineRule="auto"/>
    </w:pPr>
    <w:rPr>
      <w:i/>
      <w:sz w:val="20"/>
    </w:rPr>
  </w:style>
  <w:style w:type="paragraph" w:customStyle="1" w:styleId="ImageFile">
    <w:name w:val="Image File"/>
    <w:basedOn w:val="NormalBlock"/>
    <w:rsid w:val="0031733F"/>
    <w:pPr>
      <w:spacing w:before="360" w:after="12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halmacbook16/Sites/bibletalk.tv/includes/transcript-style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transcript-styles.dotx</Template>
  <TotalTime>27</TotalTime>
  <Pages>2</Pages>
  <Words>34</Words>
  <Characters>163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Hal Gatewood</cp:lastModifiedBy>
  <cp:revision>38</cp:revision>
  <dcterms:created xsi:type="dcterms:W3CDTF">2026-02-17T18:27:00Z</dcterms:created>
  <dcterms:modified xsi:type="dcterms:W3CDTF">2026-02-19T19:31:00Z</dcterms:modified>
  <cp:category/>
</cp:coreProperties>
</file>