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圣殿讲论与百姓的拒</w:t>
      </w:r>
    </w:p>
    <w:p w14:paraId="670F8077" w14:textId="038F6EFB" w:rsidR="00944B2D" w:rsidRDefault="00944B2D" w:rsidP="00944B2D">
      <w:pPr>
        <w:pStyle w:val="ChapterVerse"/>
      </w:pPr>
      <w:r w:rsidRPr="00944B2D">
        <w:t>耶利米書 7-17</w:t>
      </w:r>
    </w:p>
    <w:bookmarkEnd w:id="0"/>
    <w:p w14:paraId="5C097F03" w14:textId="5E23FA64" w:rsidR="00A7291B" w:rsidRDefault="0025169D" w:rsidP="00A7291B">
      <w:pPr>
        <w:pStyle w:val="NormalBlock"/>
      </w:pPr>
      <w:r>
        <w:t>在耶利米书第1章中，我们看见上帝对耶利米一生的主权呼召，在他出生以前就将他分别出希伯來書，使他作列国的先知。虽然耶利米感到自己不足并且惧怕，上帝却向他保证祂的同在、权柄和保护，重申耶利米的使命是由上帝所命定的。</w:t>
      </w:r>
    </w:p>
    <w:bookmarkEnd w:id="0"/>
    <w:p w14:paraId="5C097F03" w14:textId="5E23FA64" w:rsidR="00A7291B" w:rsidRDefault="0025169D" w:rsidP="00A7291B">
      <w:pPr>
        <w:pStyle w:val="NormalBlock"/>
      </w:pPr>
      <w:r>
        <w:t>杏树的异象象征着上帝对祂话语的看顾，而沸腾的锅代表即将希伯來書临的巴比伦入侵，作为对犹大罪恶的审判。</w:t>
      </w:r>
    </w:p>
    <w:bookmarkEnd w:id="0"/>
    <w:p w14:paraId="5C097F03" w14:textId="5E23FA64" w:rsidR="00A7291B" w:rsidRDefault="0025169D" w:rsidP="00A7291B">
      <w:pPr>
        <w:pStyle w:val="NormalBlock"/>
      </w:pPr>
      <w:r>
        <w:t>第2至6章介绍了上帝对犹大的指控，详细说明了他们的偶像崇拜、属灵淫乱，以及顽固地拒绝悔改。犹大离弃了活水的泉源（耶利米书 2:13），追随假神，背弃了他们与耶和华所立的约。</w:t>
      </w:r>
    </w:p>
    <w:bookmarkEnd w:id="0"/>
    <w:p w14:paraId="5C097F03" w14:textId="5E23FA64" w:rsidR="00A7291B" w:rsidRDefault="0025169D" w:rsidP="00A7291B">
      <w:pPr>
        <w:pStyle w:val="NormalBlock"/>
      </w:pPr>
      <w:r>
        <w:t>尽管一再呼吁悔改，犹太人仍紧抓住他们的邪恶、不公义以及对圣殿的虚假安全感，相信自己可以免受审判。假先知和腐败的祭司误导百姓，在忽视即将临到的毁灭这一现实的同时，提供空洞的平安保证（耶利米书 6:14）。</w:t>
      </w:r>
    </w:p>
    <w:bookmarkEnd w:id="0"/>
    <w:p w14:paraId="5C097F03" w14:textId="5E23FA64" w:rsidR="00A7291B" w:rsidRDefault="0025169D" w:rsidP="00A7291B">
      <w:pPr>
        <w:pStyle w:val="NormalBlock"/>
      </w:pPr>
      <w:r>
        <w:t>最终，随着犹大的领袖和百姓刚硬了自己的心，神借着巴比伦入侵所发出的审判警告变得无法避免。</w:t>
      </w:r>
    </w:p>
    <w:p w14:paraId="76FE22ED" w14:textId="77777777" w:rsidR="00227BF5" w:rsidRDefault="00227BF5" w:rsidP="00227BF5">
      <w:pPr>
        <w:pStyle w:val="Heading4"/>
      </w:pPr>
      <w:r>
        <w:t>转到耶利米书7-17章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耶利米既已揭露犹大的悖逆和属灵败坏，如今在第7至17章转而集中指出他们对圣殿的虚假信靠和空洞的宗教仪式。</w:t>
      </w:r>
    </w:p>
    <w:bookmarkEnd w:id="0"/>
    <w:p w14:paraId="5C097F03" w14:textId="5E23FA64" w:rsidR="00A7291B" w:rsidRDefault="0025169D" w:rsidP="00A7291B">
      <w:pPr>
        <w:pStyle w:val="NormalBlock"/>
      </w:pPr>
      <w:r>
        <w:t>耶利米书第7章被称为圣殿讲论，严厉斥责那些错误地以为宗教礼仪可以保护自己的人，尽管他们仍然持续悖逆。</w:t>
      </w:r>
    </w:p>
    <w:bookmarkEnd w:id="0"/>
    <w:p w14:paraId="5C097F03" w14:textId="5E23FA64" w:rsidR="00A7291B" w:rsidRDefault="0025169D" w:rsidP="00A7291B">
      <w:pPr>
        <w:pStyle w:val="NormalBlock"/>
      </w:pPr>
      <w:r>
        <w:t>当我们进入这些章节时，我们将探讨上帝如何拒绝虚假的敬拜、要求真实的顺服，并警告对犹大和周围列国的审判。</w:t>
      </w:r>
    </w:p>
    <w:p w14:paraId="27FB83DB" w14:textId="77777777" w:rsidR="00227BF5" w:rsidRDefault="00227BF5" w:rsidP="00227BF5">
      <w:pPr>
        <w:pStyle w:val="Heading3"/>
      </w:pPr>
      <w:r>
        <w:t>圣殿讲道与百姓的拒绝（耶利米书 7-17）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在本章中，我们探讨耶利米书7—17章，先知在其中传达了他最重要的信息之一——圣殿讲章。耶利米责备犹大倚靠宗教仪式所带希伯來書的虚假安全感，呼召他们真正顺服，而不是持守空洞的宗教。</w:t>
      </w:r>
    </w:p>
    <w:bookmarkEnd w:id="0"/>
    <w:p w14:paraId="5C097F03" w14:textId="5E23FA64" w:rsidR="00A7291B" w:rsidRDefault="0025169D" w:rsidP="00A7291B">
      <w:pPr>
        <w:pStyle w:val="NormalBlock"/>
      </w:pPr>
      <w:r>
        <w:t>尽管耶利米发出迫切的警告，百姓仍拒绝上帝的信息，导致不可避免的审判。这些章节也突显了犹大持续的偶像崇拜、耶利米作为先知所经历的个人挣扎，以及上帝最终呼召人悔改并得复兴。</w:t>
      </w:r>
    </w:p>
    <w:p w14:paraId="6ABE7781" w14:textId="77777777" w:rsidR="00227BF5" w:rsidRDefault="00227BF5" w:rsidP="00227BF5">
      <w:pPr>
        <w:pStyle w:val="Heading2"/>
      </w:pPr>
      <w:r>
        <w:t>I. 圣殿的虚假安全感（耶利米书 7:1-29，11:1-17）</w:t>
      </w:r>
    </w:p>
    <w:bookmarkEnd w:id="0"/>
    <w:p w14:paraId="27FB83DB" w14:textId="77777777" w:rsidR="00227BF5" w:rsidRDefault="00227BF5" w:rsidP="00227BF5">
      <w:pPr>
        <w:pStyle w:val="Heading3"/>
      </w:pPr>
      <w:r>
        <w:t>对圣殿的欺骗性信靠（耶利米书 7:1-15）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犹大相信，因为圣殿坐落在耶路撒冷，他们就可以免受审判。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你 们 不 要 倚 靠 虚 谎 的 话 ， 说 ： 这 些 是 耶 和 华 的 殿 ， 是 耶 和 华 的 殿 ， 是 耶 和 华 的 殿 ！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7:4</w:t>
      </w:r>
    </w:p>
    <w:bookmarkEnd w:id="0"/>
    <w:p w14:paraId="255668C9" w14:textId="77777777" w:rsidR="00A7291B" w:rsidRDefault="0025169D" w:rsidP="00A7291B">
      <w:pPr>
        <w:pStyle w:val="PadTop24"/>
      </w:pPr>
      <w:r>
        <w:t>上帝提醒他们示罗这座先前的圣所因以色列的罪而被毁，耶路撒冷也将面临同样的命运。</w:t>
      </w:r>
    </w:p>
    <w:p w14:paraId="27FB83DB" w14:textId="77777777" w:rsidR="00227BF5" w:rsidRDefault="00227BF5" w:rsidP="00227BF5">
      <w:pPr>
        <w:pStyle w:val="Heading3"/>
      </w:pPr>
      <w:r>
        <w:t>重申圣约与犹大的悖逆（耶利米书 11:1-17）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上帝呼召犹大记念他们所立的约，但他们却一再违背这约。百姓拒绝听从，因此，上帝宣告祂不再听他们的祷告（11:14）。</w:t>
      </w:r>
    </w:p>
    <w:p w14:paraId="76FE22ED" w14:textId="77777777" w:rsidR="00227BF5" w:rsidRDefault="00227BF5" w:rsidP="00227BF5">
      <w:pPr>
        <w:pStyle w:val="Heading4"/>
      </w:pPr>
      <w:r>
        <w:t>A. 失去上帝的保护和恩宠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在犹大的历史中，当他们悔改并呼求祂时，神常常将他们从仇敌手中拯救出希伯來書（士师记 2:18、歷代志下 7:14）。然而，在耶利米的时代，由于他们持续悖逆，灾难临到时，神拒绝介入。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然后：巴比伦入侵了，并没有神圣的拯救（耶利米书 21:5-7）。百姓呼求，但神已经决定了他们的命运。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现在：当一个国家、教会或个人持续忽视神时，总会有一个时候，祂任凭后果在没有神圣干预的情况下展开（箴言 1:28-30）。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我 若 心 里 注 重 罪 孽 ， 主 必 不 听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66:18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到 了 遭 灾 的 时 候 ， 这 些 人 必 哀 求 耶 和 华 ， 他 却 不 应 允 他 们 。 那 时 他 必 照 他 们 所 行 的 恶 事 向 他 们 掩 面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彌迦書 3:4</w:t>
      </w:r>
    </w:p>
    <w:bookmarkEnd w:id="0"/>
    <w:p w14:paraId="255668C9" w14:textId="77777777" w:rsidR="00A7291B" w:rsidRDefault="0025169D" w:rsidP="00A7291B">
      <w:pPr>
        <w:pStyle w:val="PadTop24"/>
      </w:pPr>
      <w:r>
        <w:t>那些一再拒绝上帝警告的人，不应以为患难临到时，祂总会在那里搭救他们。今天忽视上帝的声音，可能会导致属灵上的耳聋，使我们在最需要祂的时候听不见祂。</w:t>
      </w:r>
    </w:p>
    <w:p w14:paraId="76FE22ED" w14:textId="77777777" w:rsidR="00227BF5" w:rsidRDefault="00227BF5" w:rsidP="00227BF5">
      <w:pPr>
        <w:pStyle w:val="Heading4"/>
      </w:pPr>
      <w:r>
        <w:t>B. 内在平安与引导的失落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当上帝停止回应时，这不仅会影响外在环境，也会导致属灵上的困惑、不安和恐惧。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那时：没有神的同在，犹大失去了平安，充满了恐惧、绝望和无望（耶利米书 6:14、耶利米书 8:15）。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如今：那些持续犯罪却期待神引导的人，最终发现自己在属灵上迷失，无法分辨是非（罗马书 1:28-32）。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但 你 们 的 罪 孽 使 你 们 与 神 隔 绝 ； 你 们 的 罪 恶 使 他 掩 面 不 听 你 们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以賽亞書 59:2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转 耳 不 听 律 法 的 ， 他 的 祈 祷 也 为 可 憎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箴言 28:9</w:t>
      </w:r>
    </w:p>
    <w:bookmarkEnd w:id="0"/>
    <w:p w14:paraId="255668C9" w14:textId="77777777" w:rsidR="00A7291B" w:rsidRDefault="0025169D" w:rsidP="00A7291B">
      <w:pPr>
        <w:pStyle w:val="PadTop24"/>
      </w:pPr>
      <w:r>
        <w:t>忽视神的道路会导致属灵上的麻木。如果我们拒绝听从祂，我们可能会发现，当我们迫切需要祂的引导时，自己竟无法听见祂的声音。</w:t>
      </w:r>
    </w:p>
    <w:p w14:paraId="76FE22ED" w14:textId="77777777" w:rsidR="00227BF5" w:rsidRDefault="00227BF5" w:rsidP="00227BF5">
      <w:pPr>
        <w:pStyle w:val="Heading4"/>
      </w:pPr>
      <w:r>
        <w:t>C. 得救盼望的丧失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当上帝关闭祷告之门时，是因为悔改的时机已经过去。这是最终的审判：任凭人面对罪的后果之全部重担，却没有上帝的帮助。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那时：犹大百姓面对饥荒、被掳和死亡，却没有蒙上帝拯救的可能（耶利米书 14:11-12）。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如今：刚硬的心导致与上帝永远隔绝。当一个人不断拒绝祂的呼召时，就有被任凭走向自我毁灭的危险（羅馬書 1:24-26）。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¹⁰ 并 且 在 那 沉 沦 的 人 身 上 行 各 样 出 於 不 义 的 诡 诈 ； 因 他 们 不 领 受 爱 真 理 的 心 ， 使 他 们 得 救 。</w:t>
        <w:br/>
        <w:t>¹¹ 故 此 ， 神 就 给 他 们 一 个 生 发 错 误 的 心 ， 叫 他 们 信 从 虚 谎 ，</w:t>
        <w:br/>
        <w:t>¹² 使 一 切 不 信 真 理 、 倒 喜 爱 不 义 的 人 都 被 定 罪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帖撒羅尼迦後書 2:10-12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²⁶ 因 为 我 们 得 知 真 道 以 後 ， 若 故 意 犯 罪 ， 赎 罪 的 祭 就 再 没 有 了 ；</w:t>
        <w:br/>
        <w:t>²⁷ 惟 有 战 惧 等 候 审 判 和 那 烧 灭 众 敌 人 的 烈 火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希伯來書 10:26-27</w:t>
      </w:r>
    </w:p>
    <w:bookmarkEnd w:id="0"/>
    <w:p w14:paraId="255668C9" w14:textId="77777777" w:rsidR="00A7291B" w:rsidRDefault="0025169D" w:rsidP="00A7291B">
      <w:pPr>
        <w:pStyle w:val="PadTop24"/>
      </w:pPr>
      <w:r>
        <w:t>持续的悖逆会导致不可逆转的后果。虽然上帝满有怜悯，但故意且长久地拒绝祂的真理，会走到无法回头的地步。</w:t>
      </w:r>
    </w:p>
    <w:p w14:paraId="76FE22ED" w14:textId="77777777" w:rsidR="00227BF5" w:rsidRDefault="00227BF5" w:rsidP="00227BF5">
      <w:pPr>
        <w:pStyle w:val="Heading4"/>
      </w:pPr>
      <w:r>
        <w:t>趁耶和华可寻找的时候寻找他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最大的悲剧不是祷告未蒙应允，而是因持续的拒绝而使神不再垂听的生命。现在就是归向神的时候，要在审判降临之前。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⁶ 当 趁 耶 和 华 可 寻 找 的 时 候 寻 找 他 ， 相 近 的 时 候 求 告 他 。</w:t>
        <w:br/>
        <w:t>⁷ 恶 人 当 离 弃 自 己 的 道 路 ； 不 义 的 人 当 除 掉 自 己 的 意 念 。 归 向 耶 和 华 ， 耶 和 华 就 必 怜 恤 他 ； 当 归 向 我 们 的 神 ， 因 为 神 必 广 行 赦 免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以賽亞書 55:6-7</w:t>
      </w:r>
    </w:p>
    <w:bookmarkEnd w:id="0"/>
    <w:p w14:paraId="255668C9" w14:textId="77777777" w:rsidR="00A7291B" w:rsidRDefault="0025169D" w:rsidP="00A7291B">
      <w:pPr>
        <w:pStyle w:val="PadTop24"/>
      </w:pPr>
      <w:r>
        <w:t>不要等到为时已晚。如果上帝正在说话，现在就回应，在那日希伯來書到、祂不再回答以前。</w:t>
      </w:r>
    </w:p>
    <w:bookmarkEnd w:id="0"/>
    <w:p w14:paraId="5C097F03" w14:textId="5E23FA64" w:rsidR="00A7291B" w:rsidRDefault="0025169D" w:rsidP="00A7291B">
      <w:pPr>
        <w:pStyle w:val="NormalBlock"/>
      </w:pPr>
      <w:r>
        <w:t>宗教仪式不能取代真正的顺服。若没有一颗降服于上帝的心，参加教会、奉献或遵守传统都是毫无意义的。不要以为自己可以免受审判。犹大以为他们因圣殿而安全；今天，人们在没有真正悔改的情况下，也以为自己是安全的。</w:t>
      </w:r>
    </w:p>
    <w:p w14:paraId="6ABE7781" w14:textId="77777777" w:rsidR="00227BF5" w:rsidRDefault="00227BF5" w:rsidP="00227BF5">
      <w:pPr>
        <w:pStyle w:val="Heading2"/>
      </w:pPr>
      <w:r>
        <w:t>II. 上帝对宗教虚伪的警告（耶利米书 7:30-8:17，14:1-22）</w:t>
      </w:r>
    </w:p>
    <w:bookmarkEnd w:id="0"/>
    <w:p w14:paraId="76FE22ED" w14:textId="77777777" w:rsidR="00227BF5" w:rsidRDefault="00227BF5" w:rsidP="00227BF5">
      <w:pPr>
        <w:pStyle w:val="Heading4"/>
      </w:pPr>
      <w:r>
        <w:t>犹大的偶像崇拜玷污上帝的殿（耶利米书 7:30-34）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他们把偶像带进了圣殿，玷污了上帝名所居住的地方。他们在欣嫩子谷（陀斐特）献上儿童为祭，是可憎的事。</w:t>
      </w:r>
    </w:p>
    <w:p w14:paraId="76FE22ED" w14:textId="77777777" w:rsidR="00227BF5" w:rsidRDefault="00227BF5" w:rsidP="00227BF5">
      <w:pPr>
        <w:pStyle w:val="Heading4"/>
      </w:pPr>
      <w:r>
        <w:t>百姓拒绝悔改（耶利米书 8:4-17，14:1-10）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这 耶 路 撒 冷 的 民 ， 为 何 恒 久 背 道 呢 ？ 他 们 守 定 诡 诈 ， 不 肯 回 头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8:5</w:t>
      </w:r>
    </w:p>
    <w:bookmarkEnd w:id="0"/>
    <w:p w14:paraId="255668C9" w14:textId="77777777" w:rsidR="00A7291B" w:rsidRDefault="0025169D" w:rsidP="00A7291B">
      <w:pPr>
        <w:pStyle w:val="PadTop24"/>
      </w:pPr>
      <w:r>
        <w:t>他们的顽梗使他们无法得到医治，假先知在没有平安的时候宣告平安（耶利米书 8:11）。</w:t>
      </w:r>
    </w:p>
    <w:p w14:paraId="76FE22ED" w14:textId="77777777" w:rsidR="00227BF5" w:rsidRDefault="00227BF5" w:rsidP="00227BF5">
      <w:pPr>
        <w:pStyle w:val="Heading4"/>
      </w:pPr>
      <w:r>
        <w:t>干旱作为审判的记号（耶利米书 14:1-22）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一场严重的旱灾突显了犹大的属灵干旱以及与神的隔绝。耶利米代求，但神告诉他不要为百姓祷告，因为审判已经确定（耶利米书 14:11-12）。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宗教上的虚伪为神所憎恶。用嘴唇敬拜神，心却不归向他，是毫无意义的（以赛亚书 29:13）。忽视责备会导致属灵的刚硬。当人不断拒绝神的警告时，他们就失去了辨认真理的能力（耶利米书 8:9）。</w:t>
      </w:r>
    </w:p>
    <w:p w14:paraId="6ABE7781" w14:textId="77777777" w:rsidR="00227BF5" w:rsidRDefault="00227BF5" w:rsidP="00227BF5">
      <w:pPr>
        <w:pStyle w:val="Heading2"/>
      </w:pPr>
      <w:r>
        <w:t>III. 对犹大拜偶像的审判（耶利米书 10:1-16，15:1-21，16:1-21）</w:t>
      </w:r>
    </w:p>
    <w:bookmarkEnd w:id="0"/>
    <w:p w14:paraId="76FE22ED" w14:textId="77777777" w:rsidR="00227BF5" w:rsidRDefault="00227BF5" w:rsidP="00227BF5">
      <w:pPr>
        <w:pStyle w:val="Heading4"/>
      </w:pPr>
      <w:r>
        <w:t>偶像的无能与上帝的主权（耶利米书 10:1-16）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犹大转向了无价值的偶像，忘记了唯有上帝是真实而永活的上帝。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他 好 像 棕 树 ， 是 镟 成 的 ， 不 能 说 话 ， 不 能 行 走 ， 必 须 有 人 抬 着 。 你 们 不 要 怕 他 ； 他 不 能 降 祸 ， 也 无 力 降 福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10:5</w:t>
      </w:r>
    </w:p>
    <w:bookmarkEnd w:id="0"/>
    <w:p w14:paraId="255668C9" w14:textId="77777777" w:rsidR="00A7291B" w:rsidRDefault="0025169D" w:rsidP="00A7291B">
      <w:pPr>
        <w:pStyle w:val="PadTop24"/>
      </w:pPr>
      <w:r>
        <w:t>耶利米赞美上帝是万物的创造者和维系者，与他们那些死的偶像形成对比（耶利米书 10:10-13）。</w:t>
      </w:r>
    </w:p>
    <w:p w14:paraId="76FE22ED" w14:textId="77777777" w:rsidR="00227BF5" w:rsidRDefault="00227BF5" w:rsidP="00227BF5">
      <w:pPr>
        <w:pStyle w:val="Heading4"/>
      </w:pPr>
      <w:r>
        <w:t>拒绝上帝的后果（耶利米书 15:1-21，16:1-13）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即使摩西和撒母耳为犹大代求，神也不会收回审判（耶利米书 15:1）。将临的惩罚包括战争、饥荒和被掳（耶利米书 15:2-4）。耶利米奉命不可娶妻，也不可生儿养女，因为将希伯來書的世代必大受苦难（耶利米书 16:1-4）。</w:t>
      </w:r>
    </w:p>
    <w:bookmarkEnd w:id="0"/>
    <w:p w14:paraId="5C097F03" w14:textId="5E23FA64" w:rsidR="00A7291B" w:rsidRDefault="0025169D" w:rsidP="00A7291B">
      <w:pPr>
        <w:pStyle w:val="NormalBlock"/>
      </w:pPr>
      <w:r>
        <w:t>现代的偶像崇拜以许多形式存在。金钱、地位、享乐或自恃，若取代了对上帝的信靠，就可能成为偶像。忽视上帝会导致灾难性的后果。正如犹大拒绝上帝导致被掳一样，罪今日也会导致属灵的捆绑。</w:t>
      </w:r>
    </w:p>
    <w:p w14:paraId="6ABE7781" w14:textId="77777777" w:rsidR="00227BF5" w:rsidRDefault="00227BF5" w:rsidP="00227BF5">
      <w:pPr>
        <w:pStyle w:val="Heading2"/>
      </w:pPr>
      <w:r>
        <w:t>IV. 耶利米的挣扎与上帝的鼓励（耶利米书 12:1-17，17:5-18）</w:t>
      </w:r>
    </w:p>
    <w:bookmarkEnd w:id="0"/>
    <w:p w14:paraId="76FE22ED" w14:textId="77777777" w:rsidR="00227BF5" w:rsidRDefault="00227BF5" w:rsidP="00227BF5">
      <w:pPr>
        <w:pStyle w:val="Heading4"/>
      </w:pPr>
      <w:r>
        <w:t>耶利米对恶人亨通的抱怨（耶利米书 12:1-6）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耶利米质问恶人为何似乎兴旺，但上帝警告他，事情将变得更加艰难。</w:t>
      </w:r>
    </w:p>
    <w:p w14:paraId="76FE22ED" w14:textId="77777777" w:rsidR="00227BF5" w:rsidRDefault="00227BF5" w:rsidP="00227BF5">
      <w:pPr>
        <w:pStyle w:val="Heading4"/>
      </w:pPr>
      <w:r>
        <w:t>单单信靠上帝的功课（耶利米书 17:5-10）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耶 和 华 如 此 说 ： 倚 靠 人 血 肉 的 膀 臂 ， 心 中 离 弃 耶 和 华 的 ， 那 人 有 祸 了 ！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17:5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倚 靠 耶 和 华 、 以 耶 和 华 为 可 靠 的 ， 那 人 有 福 了 ！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17:7</w:t>
      </w:r>
    </w:p>
    <w:bookmarkEnd w:id="0"/>
    <w:p w14:paraId="255668C9" w14:textId="77777777" w:rsidR="00A7291B" w:rsidRDefault="0025169D" w:rsidP="00A7291B">
      <w:pPr>
        <w:pStyle w:val="PadTop24"/>
      </w:pPr>
      <w:r>
        <w:t>当邪恶似乎得胜时，不要灰心。上帝看见一切，并将在祂的时间施行公义。要信靠上帝，不要倚靠人的力量。正如水旁的树在各个季节都兴旺，信靠耶和华的人也必在试炼中保持坚强（耶利米书 17:8）。</w:t>
      </w:r>
    </w:p>
    <w:p w14:paraId="6ABE7781" w14:textId="77777777" w:rsidR="00227BF5" w:rsidRDefault="00227BF5" w:rsidP="00227BF5">
      <w:pPr>
        <w:pStyle w:val="Heading2"/>
      </w:pPr>
      <w:r>
        <w:t>五、应用：真实的敬拜与空洞的宗教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上帝不被外在的宗教所打动；祂渴望人心真正委身于祂（耶利米书 7:23）。宗教领袖必须忠心传讲真理，而不是虚假的保证（耶利米书 6:14）。罪会带希伯來書真实的后果，拖延悔改只会使人心更加刚硬。</w:t>
      </w:r>
    </w:p>
    <w:bookmarkEnd w:id="0"/>
    <w:p w14:paraId="5C097F03" w14:textId="5E23FA64" w:rsidR="00A7291B" w:rsidRDefault="0025169D" w:rsidP="00A7291B">
      <w:pPr>
        <w:pStyle w:val="NormalBlock"/>
      </w:pPr>
      <w:r>
        <w:t>单单信靠上帝，不要信靠宗教象征、仪式或人的智慧（耶利米书 17:7-8）。</w:t>
      </w:r>
    </w:p>
    <w:bookmarkEnd w:id="0"/>
    <w:p w14:paraId="5C097F03" w14:textId="5E23FA64" w:rsidR="00A7291B" w:rsidRDefault="0025169D" w:rsidP="00A7291B">
      <w:pPr>
        <w:pStyle w:val="NormalBlock"/>
      </w:pPr>
      <w:r>
        <w:t>神不会被空洞的宗教所欺骗。如果敬拜没有带希伯來書顺服、改变以及对神更深的爱，那么敬拜就是毫无意义的。不要信靠参加教会、宗教头衔或传统；神所渴望的是一颗完全委身于祂的心。</w:t>
      </w:r>
    </w:p>
    <w:p w14:paraId="6ABE7781" w14:textId="77777777" w:rsidR="00227BF5" w:rsidRDefault="00227BF5" w:rsidP="00227BF5">
      <w:pPr>
        <w:pStyle w:val="Heading2"/>
      </w:pPr>
      <w:r>
        <w:t>VI. 现代时期的三个教训</w:t>
      </w:r>
    </w:p>
    <w:bookmarkEnd w:id="0"/>
    <w:p w14:paraId="76FE22ED" w14:textId="77777777" w:rsidR="00227BF5" w:rsidRDefault="00227BF5" w:rsidP="00227BF5">
      <w:pPr>
        <w:pStyle w:val="Heading4"/>
      </w:pPr>
      <w:r>
        <w:t>1. 对于非信徒：</w:t>
        <w:br/>
        <w:t>不要依靠虚假的安全感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正如犹大错误地以为，尽管他们犯了罪，神在圣殿中的同在仍会保护他们一样，今天许多人也相信，宗教归属、善行，或仅仅相信神存在，就会使他们安然无恙。</w:t>
      </w:r>
    </w:p>
    <w:bookmarkEnd w:id="0"/>
    <w:p w14:paraId="5C097F03" w14:textId="5E23FA64" w:rsidR="00A7291B" w:rsidRDefault="0025169D" w:rsidP="00A7291B">
      <w:pPr>
        <w:pStyle w:val="NormalBlock"/>
      </w:pPr>
      <w:r>
        <w:t>但上帝并不喜悦空洞的宗教；祂渴望真实的关系。耶利米书中的教训很清楚：信靠任何不是由悔改和对上帝的信心所表达的真正悔改和洗礼（使徒行傳 2:38），都将导致毁灭。得救的唯一盼望在于归向基督，祂赐下赦免、复兴和永生。</w:t>
      </w:r>
    </w:p>
    <w:p w14:paraId="76FE22ED" w14:textId="77777777" w:rsidR="00227BF5" w:rsidRDefault="00227BF5" w:rsidP="00227BF5">
      <w:pPr>
        <w:pStyle w:val="Heading4"/>
      </w:pPr>
      <w:r>
        <w:t>2. 对基督徒而言：</w:t>
        <w:br/>
        <w:t>真正的敬拜需要顺服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犹大许多人徒然履行宗教敬拜的仪式，然而他们的心却远离上帝。今天，信徒也面临同样的危险：他们参加教会聚会、祷告并奉献，却仍然活在悖逆之中。</w:t>
      </w:r>
    </w:p>
    <w:bookmarkEnd w:id="0"/>
    <w:p w14:paraId="5C097F03" w14:textId="5E23FA64" w:rsidR="00A7291B" w:rsidRDefault="0025169D" w:rsidP="00A7291B">
      <w:pPr>
        <w:pStyle w:val="NormalBlock"/>
      </w:pPr>
      <w:r>
        <w:t>上帝不接受仅仅是外在的敬拜；祂要的是从改变了的心而希伯來書的委身。基督徒必须省察自己的生活，确保他们的信仰不只是传统，而是每天以真诚和顺服跟随基督的委身。</w:t>
      </w:r>
    </w:p>
    <w:p w14:paraId="76FE22ED" w14:textId="77777777" w:rsidR="00227BF5" w:rsidRDefault="00227BF5" w:rsidP="00227BF5">
      <w:pPr>
        <w:pStyle w:val="Heading4"/>
      </w:pPr>
      <w:r>
        <w:t>3. 对于那些服事的人：</w:t>
        <w:br/>
        <w:t>服事上的忠心是要付出代价的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耶利米的呼召充满艰难。他遭到拒绝和逼迫，并且肩负着传达一篇无人愿意听的信息的重担。然而，他仍然忠于上帝的托付。</w:t>
      </w:r>
    </w:p>
    <w:bookmarkEnd w:id="0"/>
    <w:p w14:paraId="5C097F03" w14:textId="5E23FA64" w:rsidR="00A7291B" w:rsidRDefault="0025169D" w:rsidP="00A7291B">
      <w:pPr>
        <w:pStyle w:val="NormalBlock"/>
      </w:pPr>
      <w:r>
        <w:t>长老、传道人以及其他在教会中服事的人必须明白，宣讲上帝的真理并不总是受人欢迎。将会有反对、灰心和孤单的时期，但上帝的应许始终不变：祂必坚固祂所呼召的人。在事奉中的成功标准不是受欢迎，而是忠于上帝的话语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