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持守你的誓</w:t>
      </w:r>
    </w:p>
    <w:bookmarkEnd w:id="0"/>
    <w:p w14:paraId="5C097F03" w14:textId="5E23FA64" w:rsidR="00A7291B" w:rsidRDefault="0025169D" w:rsidP="00A7291B">
      <w:pPr>
        <w:pStyle w:val="NormalBlock"/>
      </w:pPr>
      <w:r>
        <w:t>我们大多数回顾自己婚礼的人都知道，婚礼是为了立下誓言，而婚姻则是我们努力守住所立誓言的地方。</w:t>
      </w:r>
    </w:p>
    <w:bookmarkEnd w:id="0"/>
    <w:p w14:paraId="5C097F03" w14:textId="5E23FA64" w:rsidR="00A7291B" w:rsidRDefault="0025169D" w:rsidP="00A7291B">
      <w:pPr>
        <w:pStyle w:val="NormalBlock"/>
      </w:pPr>
      <w:r>
        <w:t>致所有正在开始婚姻生活的人（以及那些已经看见其中所需努力的人），以下是一些值得思考的事项，可以帮助你持守在特别日子所立的誓言。请记住：</w:t>
      </w:r>
    </w:p>
    <w:p w14:paraId="27FB83DB" w14:textId="77777777" w:rsidR="00227BF5" w:rsidRDefault="00227BF5" w:rsidP="00227BF5">
      <w:pPr>
        <w:pStyle w:val="Heading3"/>
      </w:pPr>
      <w:r>
        <w:t>1. 誓言容易许下，却难以守住。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年轻人需要认识到，婚姻不仅仅是说一句"我愿意"。因为我们是人，常常无法做到我们所承诺或想要做的事情。如果我们认识到，生活中会有使我们难以守住誓言的逆境、挑战、失望和意外，那么当事情变得艰难时，我们就更有准备坚持下去。</w:t>
      </w:r>
    </w:p>
    <w:p w14:paraId="27FB83DB" w14:textId="77777777" w:rsidR="00227BF5" w:rsidRDefault="00227BF5" w:rsidP="00227BF5">
      <w:pPr>
        <w:pStyle w:val="Heading3"/>
      </w:pPr>
      <w:r>
        <w:t>2. 一次活好一天。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不要以为好事或坏事会永远持续下去。许多人放弃，是因为他们相信自己的困难永远不会结束。上帝说，祂不会让我们受超过我们所能承受的试探（试验）（哥林多前書 10:13），这也包括我们能够坚持多久。上帝供应我们持守誓言所需的一切，但祂是一天一天地这样做。</w:t>
      </w:r>
    </w:p>
    <w:p w14:paraId="27FB83DB" w14:textId="77777777" w:rsidR="00227BF5" w:rsidRDefault="00227BF5" w:rsidP="00227BF5">
      <w:pPr>
        <w:pStyle w:val="Heading3"/>
      </w:pPr>
      <w:r>
        <w:t>3. 付出多于所得。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如果你决定全心全意地付出，即使这超过了你的配偶愿意或能够付出的程度，你就已经克服了幸福婚姻最大的障碍——自私的骄傲。当你能够像基督爱教会那样无私地去爱时，你爱的誓言才真正完全。这通常意味着你愿意付出多于所领受的（腓立比書 2:3-11）。</w:t>
      </w:r>
    </w:p>
    <w:bookmarkEnd w:id="0"/>
    <w:p w14:paraId="5C097F03" w14:textId="5E23FA64" w:rsidR="00A7291B" w:rsidRDefault="0025169D" w:rsidP="00A7291B">
      <w:pPr>
        <w:pStyle w:val="NormalBlock"/>
      </w:pPr>
      <w:r>
        <w:t>随着时间的推移，人们可能不记得自己的誓言是什么，但上帝总是记得，并且总是期望我们持守这些誓言直到末了。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