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拖延的问</w:t>
      </w:r>
    </w:p>
    <w:bookmarkEnd w:id="0"/>
    <w:p w14:paraId="5C097F03" w14:textId="5E23FA64" w:rsidR="00A7291B" w:rsidRDefault="0025169D" w:rsidP="00A7291B">
      <w:pPr>
        <w:pStyle w:val="NormalBlock"/>
      </w:pPr>
      <w:r>
        <w:t>告诉我，说这些话的人是什么样的人......"我以后会做"；"我会先看电影，然后完成工作"；"明天"；"下次"；"你要我现在做吗？"......</w:t>
      </w:r>
    </w:p>
    <w:bookmarkEnd w:id="0"/>
    <w:p w14:paraId="5C097F03" w14:textId="5E23FA64" w:rsidR="00A7291B" w:rsidRDefault="0025169D" w:rsidP="00A7291B">
      <w:pPr>
        <w:pStyle w:val="NormalBlock"/>
      </w:pPr>
      <w:r>
        <w:t>当然，这些话是我们拖延时从口中说出希伯來書的。如果你不熟悉"拖延"这个词，它的意思是延迟或把事情搁置。有时，我们确实有正当的理由，使我们延迟去做某些事情，甚至是重要的事情；但很多时候，我们把延迟当作逃避事情、他人和责任的一种方式。最终，拖延会成为我们应对生活的方式，而我们通常会因此后悔。</w:t>
      </w:r>
    </w:p>
    <w:bookmarkEnd w:id="0"/>
    <w:p w14:paraId="5C097F03" w14:textId="5E23FA64" w:rsidR="00A7291B" w:rsidRDefault="0025169D" w:rsidP="00A7291B">
      <w:pPr>
        <w:pStyle w:val="NormalBlock"/>
      </w:pPr>
      <w:r>
        <w:t>所以，我想与大家分享几个你们应当避免拖延这一破坏性习惯本身的理由。</w:t>
      </w:r>
    </w:p>
    <w:p w14:paraId="27FB83DB" w14:textId="77777777" w:rsidR="00227BF5" w:rsidRDefault="00227BF5" w:rsidP="00227BF5">
      <w:pPr>
        <w:pStyle w:val="Heading3"/>
      </w:pPr>
      <w:r>
        <w:t>1. 拖延会夺走你的益处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不断拖延的人通常没有意识到，这样做使自己与各种正在等待、只是暂时看不见的机会隔绝了。所罗门写道：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手 懒 的 ， 要 受 贫 穷 ； 手 勤 的 ， 却 要 富 足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箴言 10:4</w:t>
      </w:r>
    </w:p>
    <w:bookmarkEnd w:id="0"/>
    <w:p w14:paraId="255668C9" w14:textId="77777777" w:rsidR="00A7291B" w:rsidRDefault="0025169D" w:rsidP="00A7291B">
      <w:pPr>
        <w:pStyle w:val="PadTop24"/>
      </w:pPr>
      <w:r>
        <w:t>所罗门谈论的是那个不断"追求"的人——他主动出去创造机会，并且将会成功：在下雨天仍然外出的推销员；寄出履历的求职者；提摩太前書完成作业的学生。</w:t>
      </w:r>
    </w:p>
    <w:bookmarkEnd w:id="0"/>
    <w:p w14:paraId="5C097F03" w14:textId="5E23FA64" w:rsidR="00A7291B" w:rsidRDefault="0025169D" w:rsidP="00A7291B">
      <w:pPr>
        <w:pStyle w:val="NormalBlock"/>
      </w:pPr>
      <w:r>
        <w:t>那些把事情"推迟"到明天的人没有意识到，这样做可能会使他们错过今天等待着他们的一生一次的机会，而明天这个机会就不在了。</w:t>
      </w:r>
    </w:p>
    <w:bookmarkEnd w:id="0"/>
    <w:p w14:paraId="5C097F03" w14:textId="5E23FA64" w:rsidR="00A7291B" w:rsidRDefault="0025169D" w:rsidP="00A7291B">
      <w:pPr>
        <w:pStyle w:val="NormalBlock"/>
      </w:pPr>
      <w:r>
        <w:t>这就是拖延者贫穷的原因：一生错失机会、迟迟起步、错过良机，因为当时机合适时，他们不能现在就去做。</w:t>
      </w:r>
    </w:p>
    <w:p w14:paraId="27FB83DB" w14:textId="77777777" w:rsidR="00227BF5" w:rsidRDefault="00227BF5" w:rsidP="00227BF5">
      <w:pPr>
        <w:pStyle w:val="Heading3"/>
      </w:pPr>
      <w:r>
        <w:t>2. 拖延使你扎根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拖延者基本上都是懒惰的人，每当他们"拖延"事情时，就只是把自己的根更深地扎进懒惰的泥沼中。像懒惰的人一样，拖延者满口借口，用希伯來書拖延或逃避。所罗门再次警告说：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箴言 20:4 KJV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懒 惰 人 说 ： 道 上 有 猛 狮 ， 街 上 有 壮 狮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箴言 26:13</w:t>
      </w:r>
    </w:p>
    <w:bookmarkEnd w:id="0"/>
    <w:p w14:paraId="255668C9" w14:textId="77777777" w:rsidR="00A7291B" w:rsidRDefault="0025169D" w:rsidP="00A7291B">
      <w:pPr>
        <w:pStyle w:val="PadTop24"/>
      </w:pPr>
      <w:r>
        <w:t>这里的意思是，这个人找借口逃避工作（太冷了），或逃避处理自己的事务（太危险了）。我们往往通过自己的选择塑造品格：我们为了出人头地或逃避惩罚而撒谎欺骗，结果就变成不诚实、靠不住的人。当我们每逢面对工作、艰难的选择或成长的挑战时，就逃避、拖延、推诿，我们便会变成懒惰、未充分发展、愤怒，并且许多时候陷入抑郁的人。</w:t>
      </w:r>
    </w:p>
    <w:bookmarkEnd w:id="0"/>
    <w:p w14:paraId="5C097F03" w14:textId="5E23FA64" w:rsidR="00A7291B" w:rsidRDefault="0025169D" w:rsidP="00A7291B">
      <w:pPr>
        <w:pStyle w:val="NormalBlock"/>
      </w:pPr>
      <w:r>
        <w:t>懒惰的人不喜欢活动，面对工作或挑战时拒绝付出努力。拖延者通过把事情推迟，并用较少挑战性或较不困难的事情填满时间希伯來書逃避努力，总是先做容易的事。</w:t>
      </w:r>
    </w:p>
    <w:p w14:paraId="27FB83DB" w14:textId="77777777" w:rsidR="00227BF5" w:rsidRDefault="00227BF5" w:rsidP="00227BF5">
      <w:pPr>
        <w:pStyle w:val="Heading3"/>
      </w:pPr>
      <w:r>
        <w:t>3. 拖延假定你有时间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拖延者思维中的主要缺陷是认为时间还很充裕。但所罗门说，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不 要 为 明 日 自 夸 ， 因 为 一 日 要 生 何 事 ， 你 尚 且 不 能 知 道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箴言 27:1</w:t>
      </w:r>
    </w:p>
    <w:bookmarkEnd w:id="0"/>
    <w:p w14:paraId="255668C9" w14:textId="77777777" w:rsidR="00A7291B" w:rsidRDefault="0025169D" w:rsidP="00A7291B">
      <w:pPr>
        <w:pStyle w:val="PadTop24"/>
      </w:pPr>
      <w:r>
        <w:t>你怎么知道自己以后或明天会有时间、精力、能力、机会，甚至还有生命去做这件事呢？雅各提醒我们，我们的生命如同雾气，而假定自己有时间是一件极大的恶事，因为这等于假定我们掌控时间......而只有上帝掌控时间。然而，事实是只有上帝掌控时间。</w:t>
      </w:r>
    </w:p>
    <w:bookmarkEnd w:id="0"/>
    <w:p w14:paraId="5C097F03" w14:textId="5E23FA64" w:rsidR="00A7291B" w:rsidRDefault="0025169D" w:rsidP="00A7291B">
      <w:pPr>
        <w:pStyle w:val="NormalBlock"/>
      </w:pPr>
      <w:r>
        <w:t>有些事情我们拖延了也不会造成什么大害：买一件新衬衫；去尝试一家很棒的墨西哥餐馆；理发。有些未完成的事情可能会改变人类历史的进程（例如，亚伯拉罕·林肯若把去剧院推迟到第二天晚上），更糟的是，有些被拖延的事情可能会改变我们永恒生命的方向。</w:t>
      </w:r>
    </w:p>
    <w:bookmarkEnd w:id="0"/>
    <w:p w14:paraId="5C097F03" w14:textId="5E23FA64" w:rsidR="00A7291B" w:rsidRDefault="0025169D" w:rsidP="00A7291B">
      <w:pPr>
        <w:pStyle w:val="NormalBlock"/>
      </w:pPr>
      <w:r>
        <w:t>使徒行傳行傳24章记载了一个如此令人心酸的时刻：总督腓力斯听着他的囚犯保罗传讲福音。路加写道：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²⁴ 过 了 几 天 ， 腓 力 斯 和 他 夫 人 ─ 犹 太 的 女 子 土 西 拉 ─ 一 同 来 到 ， 就 叫 了 保 罗 来 ， 听 他 讲 论 信 基 督 耶 稣 的 道 。</w:t>
        <w:br/>
        <w:t>²⁵ 保 罗 讲 论 公 义 、 节 制 ， 和 将 来 的 审 判 。 腓 力 斯 甚 觉 恐 惧 ， 说 ： 你 暂 且 去 罢 ， 等 我 得 便 再 叫 你 来 。 保 罗 讲 论 公 义 、 节 制 ， 和 将 来 的 审 判 。 腓 力 斯 甚 觉 恐 惧 ， 说 ： 你 暂 且 去 罢 ， 等 我 得 便 再 叫 你 来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使徒行傳行傳 24:24-25</w:t>
      </w:r>
    </w:p>
    <w:bookmarkEnd w:id="0"/>
    <w:p w14:paraId="255668C9" w14:textId="77777777" w:rsidR="00A7291B" w:rsidRDefault="0025169D" w:rsidP="00A7291B">
      <w:pPr>
        <w:pStyle w:val="PadTop24"/>
      </w:pPr>
      <w:r>
        <w:t>福音已经深入他的心，他正处于作出决定的关头；这个决定本会改变他永恒存在的轨迹，但也意味着改变、挑战和努力。他没有嘲笑保罗，甚至没有否认真理；他只是利用拖延的策略，逃避去做他必须做的事。即使后希伯來書他又听保罗讲道两年，那一"时刻"、那一"机会"也永远失去了。</w:t>
      </w:r>
    </w:p>
    <w:bookmarkEnd w:id="0"/>
    <w:p w14:paraId="5C097F03" w14:textId="5E23FA64" w:rsidR="00A7291B" w:rsidRDefault="0025169D" w:rsidP="00A7291B">
      <w:pPr>
        <w:pStyle w:val="NormalBlock"/>
      </w:pPr>
      <w:r>
        <w:t>你是一个拖延者吗？不是指偶尔把事情拖延一下，我们都会这样做。我的意思是，你的生活方式是否就是"拖延"？那么现在就作出决定，不要拖延，求上帝帮助你改变。现在就为此作出决定，不要等到以后，这是改变的第一步。作为一项操练，开始先做困难的事情！</w:t>
      </w:r>
    </w:p>
    <w:bookmarkEnd w:id="0"/>
    <w:p w14:paraId="5C097F03" w14:textId="5E23FA64" w:rsidR="00A7291B" w:rsidRDefault="0025169D" w:rsidP="00A7291B">
      <w:pPr>
        <w:pStyle w:val="NormalBlock"/>
      </w:pPr>
      <w:r>
        <w:t>最后，你是否正在拖延成为基督徒？请记住，你无法保证明天还有机会归向基督。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