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अनुशासन की छड़</w:t>
      </w:r>
    </w:p>
    <w:bookmarkEnd w:id="0"/>
    <w:p w14:paraId="5C097F03" w14:textId="5E23FA64" w:rsidR="00A7291B" w:rsidRDefault="0025169D" w:rsidP="00A7291B">
      <w:pPr>
        <w:pStyle w:val="NormalBlock"/>
      </w:pPr>
      <w:r>
        <w:t>नीतिवचन 13:24 में सुलैमान लिखता है:</w:t>
      </w:r>
    </w:p>
    <w:bookmarkEnd w:id="0"/>
    <w:p w14:paraId="7E1F9BC8" w14:textId="7BE2687A" w:rsidR="00A7291B" w:rsidRPr="007C2DD5" w:rsidRDefault="0025169D" w:rsidP="007C2DD5">
      <w:pPr>
        <w:pStyle w:val="Quote"/>
      </w:pPr>
      <w:r>
        <w:t>जो अपने पुत्र को कभी नहीं दण्डित करता, वह अपने पुत्र से प्रेम नहीं रखता है। किन्तु जो प्रेम करता निज पुत्र से, वह तो उसे यत्न से अनुशासित करता है।</w:t>
      </w:r>
    </w:p>
    <w:bookmarkEnd w:id="0"/>
    <w:p w14:paraId="44687C10" w14:textId="5FB066C6" w:rsidR="009C22C1" w:rsidRDefault="009C22C1" w:rsidP="00C35B22">
      <w:pPr>
        <w:pStyle w:val="BibleVerseCite"/>
      </w:pPr>
      <w:r w:rsidRPr="007C2DD5">
        <w:t>- नीतिवचन 13:24</w:t>
      </w:r>
    </w:p>
    <w:bookmarkEnd w:id="0"/>
    <w:p w14:paraId="255668C9" w14:textId="77777777" w:rsidR="00A7291B" w:rsidRDefault="0025169D" w:rsidP="00A7291B">
      <w:pPr>
        <w:pStyle w:val="PadTop24"/>
      </w:pPr>
      <w:r>
        <w:t>यहाँ जिस छड़ी की बात की गई है, वह पुराने नियम में बहुत अर्थपूर्ण प्रतीक थी। यह चरवाहे की छड़ी या लाठी को दर्शाती थी, जो पेड़ की शाखा से तराशी गई लकड़ी होती थी और सामान्यतः मनुष्य की ऊँचाई जितनी होती थी।</w:t>
      </w:r>
    </w:p>
    <w:bookmarkEnd w:id="0"/>
    <w:p w14:paraId="5C097F03" w14:textId="5E23FA64" w:rsidR="00A7291B" w:rsidRDefault="0025169D" w:rsidP="00A7291B">
      <w:pPr>
        <w:pStyle w:val="NormalBlock"/>
      </w:pPr>
      <w:r>
        <w:t>यहूदियों के लिए यह कई विचारों का प्रतिनिधित्व करता था। उदाहरण के लिए,</w:t>
      </w:r>
    </w:p>
    <w:bookmarkEnd w:id="0"/>
    <w:p w14:paraId="2EC75E3D" w14:textId="41EDDCE5" w:rsidR="008A3F75" w:rsidRDefault="00932373" w:rsidP="001E1588">
      <w:pPr>
        <w:pStyle w:val="NormalBlock"/>
        <w:numPr>
          <w:ilvl w:val="0"/>
          <w:numId w:val="199"/>
        </w:numPr>
      </w:pPr>
      <w:r w:rsidRPr="00932373">
        <w:t>सहारा – थक जाने पर चरवाहा उस पर झुकता था;</w:t>
      </w:r>
    </w:p>
    <w:bookmarkEnd w:id="0"/>
    <w:p w14:paraId="2EC75E3D" w14:textId="41EDDCE5" w:rsidR="008A3F75" w:rsidRDefault="00932373" w:rsidP="001E1588">
      <w:pPr>
        <w:pStyle w:val="NormalBlock"/>
        <w:numPr>
          <w:ilvl w:val="0"/>
          <w:numId w:val="199"/>
        </w:numPr>
      </w:pPr>
      <w:r w:rsidRPr="00932373">
        <w:t>रक्षा, या दण्ड – वह शिकारियों को भगा देता था या भेड़ों को अनुशासन में रखने के लिए उसका उपयोग करता था।</w:t>
      </w:r>
    </w:p>
    <w:bookmarkEnd w:id="0"/>
    <w:bookmarkEnd w:id="0"/>
    <w:p w14:paraId="5C097F03" w14:textId="5E23FA64" w:rsidR="00A7291B" w:rsidRDefault="0025169D" w:rsidP="00A7291B">
      <w:pPr>
        <w:pStyle w:val="NormalBlock"/>
      </w:pPr>
      <w:r>
        <w:t>जब सुलैमान यहाँ बच्चों के अनुशासन के संबंध में इसका उपयोग करता है, तो वह दण्ड और सुधार के साधन के रूप में इसके उपयोग का उल्लेख कर रहा है। ऐसा नहीं है कि दण्ड या अनुशासन हमेशा लाठी से दिया जाता था, बल्कि बच्चों का पालन-पोषण करने के लिए अनुशासन आवश्यक था, जैसे भेड़ों की देखभाल करने के लिए लाठी आवश्यक थी।</w:t>
      </w:r>
    </w:p>
    <w:bookmarkEnd w:id="0"/>
    <w:p w14:paraId="5C097F03" w14:textId="5E23FA64" w:rsidR="00A7291B" w:rsidRDefault="0025169D" w:rsidP="00A7291B">
      <w:pPr>
        <w:pStyle w:val="NormalBlock"/>
      </w:pPr>
      <w:r>
        <w:t>अनुशासन के आवश्यक होने के विचार को सुलैमान ने निम्नलिखित रीति से और अधिक समझाया है।</w:t>
      </w:r>
    </w:p>
    <w:p w14:paraId="27FB83DB" w14:textId="77777777" w:rsidR="00227BF5" w:rsidRDefault="00227BF5" w:rsidP="00227BF5">
      <w:pPr>
        <w:pStyle w:val="Heading3"/>
      </w:pPr>
      <w:r>
        <w:t>1. अनुशासन प्रेम की अभिव्यक्ति है</w:t>
      </w:r>
    </w:p>
    <w:bookmarkEnd w:id="0"/>
    <w:bookmarkEnd w:id="0"/>
    <w:p w14:paraId="5C097F03" w14:textId="5E23FA64" w:rsidR="00A7291B" w:rsidRDefault="0025169D" w:rsidP="00A7291B">
      <w:pPr>
        <w:pStyle w:val="NormalBlock"/>
      </w:pPr>
      <w:r>
        <w:t>अनुशासन को माता-पिता और बच्चे के प्रति देखभाल की अभिव्यक्ति के रूप में देखा जाना चाहिए। बच्चों को दोनों प्रकार के प्रेम की आवश्यकता होती है: वह प्रेम जो देता है, प्रोत्साहित करता है, क्षमा करता है; साथ ही वह प्रेम जो जवाबदेही की माँग करता है और अवज्ञा के लिए दंड देता है। माता-पिता को अनुशासन देने से डरना नहीं चाहिए, और बच्चों को उससे नाराज़ नहीं होना चाहिए: उन्हें इसकी आवश्यकता है और यह दिखाता है कि माता-पिता उनसे प्रेम करते हैं, क्योंकि अनुशासन देने की ज़िम्मेदारी को नज़रअंदाज़ करना स्वयं अनुशासन देने की अपेक्षा बहुत आसान है।</w:t>
      </w:r>
    </w:p>
    <w:p w14:paraId="27FB83DB" w14:textId="77777777" w:rsidR="00227BF5" w:rsidRDefault="00227BF5" w:rsidP="00227BF5">
      <w:pPr>
        <w:pStyle w:val="Heading3"/>
      </w:pPr>
      <w:r>
        <w:t>2. अनुशासन आवश्यक है</w:t>
      </w:r>
    </w:p>
    <w:bookmarkEnd w:id="0"/>
    <w:bookmarkEnd w:id="0"/>
    <w:p w14:paraId="5C097F03" w14:textId="5E23FA64" w:rsidR="00A7291B" w:rsidRDefault="0025169D" w:rsidP="00A7291B">
      <w:pPr>
        <w:pStyle w:val="NormalBlock"/>
      </w:pPr>
      <w:r>
        <w:t>जितना हम चाहते हैं कि वे सिद्ध हों, या कम से कम अपनी उम्र में हमसे बेहतर हों, बच्चे सिद्ध नहीं होते और उन्होंने अभी तक वह भी नहीं सीखा है जो हमने सीखा है। अनुशासन उन्हें परिपक्व होने और उस रूप में विकसित होने में सहायता करने का एक तरीका है, जिसकी हम आशा करते हैं कि वे बनेंगे।</w:t>
      </w:r>
    </w:p>
    <w:p w14:paraId="27FB83DB" w14:textId="77777777" w:rsidR="00227BF5" w:rsidRDefault="00227BF5" w:rsidP="00227BF5">
      <w:pPr>
        <w:pStyle w:val="Heading3"/>
      </w:pPr>
      <w:r>
        <w:t>3. अनुशासन के लिए बार-बार प्रयास की आवश्यकता होती है</w:t>
      </w:r>
    </w:p>
    <w:bookmarkEnd w:id="0"/>
    <w:bookmarkEnd w:id="0"/>
    <w:p w14:paraId="5C097F03" w14:textId="5E23FA64" w:rsidR="00A7291B" w:rsidRDefault="0025169D" w:rsidP="00A7291B">
      <w:pPr>
        <w:pStyle w:val="NormalBlock"/>
      </w:pPr>
      <w:r>
        <w:t>आपको अनुशासन के लिए लगातार प्रयास करना पड़ता है। माता-पिता निराश हो जाते हैं क्योंकि उन्हें बार-बार दोहराना पड़ता है। मैंने एक बार समाचारों में सुना कि एक महिला ने माता-पिता की सबसे अधिक बार दोहराई जाने वाली 45 डाँटों वाली एक CD निकाली (जैसे, अपना कमरा साफ करो; संगीत धीमा करो; अपने फ़ोन से हटो)। बस एक बटन दबाइए और रिकॉर्ड आपके बच्चे को डाँटेगा। शायद बच्चे इसका उत्तर देने के लिए एक CD रिकॉर्ड कर सकते हैं। हालांकि, उसमें केवल दो संदेश होंगे ("एक मिनट में" और "मुझे नहीं पता").</w:t>
      </w:r>
    </w:p>
    <w:bookmarkEnd w:id="0"/>
    <w:p w14:paraId="5C097F03" w14:textId="5E23FA64" w:rsidR="00A7291B" w:rsidRDefault="0025169D" w:rsidP="00A7291B">
      <w:pPr>
        <w:pStyle w:val="NormalBlock"/>
      </w:pPr>
      <w:r>
        <w:t>एक दीवार बनाने के लिए एक से अधिक ईंटों की आवश्यकता होती है, एक गीत बजाने के लिए एक से अधिक सुरों की, और एक महान चित्र बनाने के लिए एक से अधिक तूलिका-प्रहारों की। इसी प्रकार, बच्चे के चरित्र को गढ़ने के लिए अनुशासन के अनेक कार्यों की पुनरावृत्ति की आवश्यकता होती है।</w:t>
      </w:r>
    </w:p>
    <w:bookmarkEnd w:id="0"/>
    <w:p w14:paraId="5C097F03" w14:textId="5E23FA64" w:rsidR="00A7291B" w:rsidRDefault="0025169D" w:rsidP="00A7291B">
      <w:pPr>
        <w:pStyle w:val="NormalBlock"/>
      </w:pPr>
      <w:r>
        <w:t>माता-पिता या बच्चों को अनुशासन देने में निराश नहीं होना चाहिए, क्योंकि बच्चों को सही रीति से बढ़ने के लिए बहुत अनुशासन की आवश्यकता होती है।</w:t>
      </w:r>
    </w:p>
    <w:p w14:paraId="27FB83DB" w14:textId="77777777" w:rsidR="00227BF5" w:rsidRDefault="00227BF5" w:rsidP="00227BF5">
      <w:pPr>
        <w:pStyle w:val="Heading3"/>
      </w:pPr>
      <w:r>
        <w:t>4. अनुशासन की कमी बच्चे को बिगाड़ देती है</w:t>
      </w:r>
    </w:p>
    <w:bookmarkEnd w:id="0"/>
    <w:bookmarkEnd w:id="0"/>
    <w:p w14:paraId="5C097F03" w14:textId="5E23FA64" w:rsidR="00A7291B" w:rsidRDefault="0025169D" w:rsidP="00A7291B">
      <w:pPr>
        <w:pStyle w:val="NormalBlock"/>
      </w:pPr>
      <w:r>
        <w:t>सुलैमान कहता है कि जो माता-पिता अपने बच्चे को अनुशासित नहीं करते, वे उससे घृणा करते हैं। उन्हें उससे घृणा करनी ही चाहिए, क्योंकि वे एक ऐसे व्यक्ति को संसार में भेज रहे हैं जिसके पास विवेक नहीं है; दिशा-बोध नहीं है; आत्म-अनुशासन नहीं है और, सबसे महत्वपूर्ण बात, यह आश्वासन नहीं है कि उससे सचमुच प्रेम किया जाता है।</w:t>
      </w:r>
    </w:p>
    <w:bookmarkEnd w:id="0"/>
    <w:p w14:paraId="5C097F03" w14:textId="5E23FA64" w:rsidR="00A7291B" w:rsidRDefault="0025169D" w:rsidP="00A7291B">
      <w:pPr>
        <w:pStyle w:val="NormalBlock"/>
      </w:pPr>
      <w:r>
        <w:t>निस्संदेह, यह विनाशकारी जीवन का नुस्खा है; केवल वही व्यक्ति जो तुमसे घृणा करता है, तुम्हें इस स्थिति में कठोर संसार का सामना करने के लिए भेजेगा।</w:t>
      </w:r>
    </w:p>
    <w:bookmarkEnd w:id="0"/>
    <w:p w14:paraId="5C097F03" w14:textId="5E23FA64" w:rsidR="00A7291B" w:rsidRDefault="0025169D" w:rsidP="00A7291B">
      <w:pPr>
        <w:pStyle w:val="NormalBlock"/>
      </w:pPr>
      <w:r>
        <w:t>निस्संदेह, अनुशासन का अंतिम उद्देश्य यह है कि हम भले और बुरे में भेद करना सीखें और आज्ञा मानना सीखें। आज्ञाकारिता की मांसपेशी या प्रतिक्रिया को प्रशिक्षण की आवश्यकता होती है। हमें आज्ञा मानना सीखना पड़ता है क्योंकि आज्ञाकारिता वंशानुगत नहीं है, बल्कि सीखा हुआ कौशल है। बुद्धिमान मसीही माता-पिता जानते हैं कि अंततः उनके बच्चों को न केवल उनकी आज्ञा मानना सीखना चाहिए, बल्कि परमेश्वर की आज्ञा मानना भी सीखना चाहिए।</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