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मुख्य कहान</w:t>
      </w:r>
    </w:p>
    <w:p w14:paraId="30A144DD" w14:textId="3D11DC34" w:rsidR="00D83136" w:rsidRPr="00D83136" w:rsidRDefault="00D83136" w:rsidP="006C2818">
      <w:pPr>
        <w:pStyle w:val="NewSubtitle"/>
      </w:pPr>
      <w:r w:rsidRPr="00D83136">
        <w:t>भाग 4 में से 4</w:t>
      </w:r>
    </w:p>
    <w:p w14:paraId="670F8077" w14:textId="038F6EFB" w:rsidR="00944B2D" w:rsidRDefault="00944B2D" w:rsidP="00944B2D">
      <w:pPr>
        <w:pStyle w:val="ChapterVerse"/>
      </w:pPr>
      <w:r w:rsidRPr="00944B2D">
        <w:t>प्रकाशितवाक्य 20-22</w:t>
      </w:r>
    </w:p>
    <w:bookmarkEnd w:id="0"/>
    <w:p w14:paraId="5C097F03" w14:textId="5E23FA64" w:rsidR="00A7291B" w:rsidRDefault="0025169D" w:rsidP="00A7291B">
      <w:pPr>
        <w:pStyle w:val="NormalBlock"/>
      </w:pPr>
      <w:r>
        <w:t>यदि कोई आपसे पूछे, "प्रकाशितवाक्य की पुस्तक किस विषय में है?" तो आपका उत्तर होगा, "यह पहली और दूसरी शताब्दी में रोमी साम्राज्य और आरम्भिक कलीसिया के बीच संघर्ष के विषय में है।"</w:t>
      </w:r>
    </w:p>
    <w:bookmarkEnd w:id="0"/>
    <w:p w14:paraId="5C097F03" w14:textId="5E23FA64" w:rsidR="00A7291B" w:rsidRDefault="0025169D" w:rsidP="00A7291B">
      <w:pPr>
        <w:pStyle w:val="NormalBlock"/>
      </w:pPr>
      <w:r>
        <w:t>वे पूछेंगे, "इन सभी प्रतीकों का क्या अर्थ है?" और आप उत्तर देंगे, "यह पुस्तक सर्वनाश-संबंधी शैली में लिखी गई है ताकि यहूदी समझ सकें, परन्तु रोमी न समझ सकें।"</w:t>
      </w:r>
    </w:p>
    <w:bookmarkEnd w:id="0"/>
    <w:p w14:paraId="5C097F03" w14:textId="5E23FA64" w:rsidR="00A7291B" w:rsidRDefault="0025169D" w:rsidP="00A7291B">
      <w:pPr>
        <w:pStyle w:val="NormalBlock"/>
      </w:pPr>
      <w:r>
        <w:t>वे पूछ सकते हैं, "इस कहानी का क्या अर्थ है?" और आप कहेंगे, "कहानी यूहन्ना द्वारा देखे गए दर्शनों की एक श्रृंखला है, जिसका कथानक इस प्रकार है:</w:t>
      </w:r>
    </w:p>
    <w:bookmarkEnd w:id="0"/>
    <w:p w14:paraId="528DD780" w14:textId="604C58E7" w:rsidR="00FB4BCD" w:rsidRDefault="00FB4BCD" w:rsidP="001E1588">
      <w:pPr>
        <w:pStyle w:val="NormalBlock"/>
        <w:numPr>
          <w:ilvl w:val="0"/>
          <w:numId w:val="201"/>
        </w:numPr>
      </w:pPr>
      <w:r>
        <w:t>यीशु यूहन्ना और कलीसिया से इस तथ्य के बारे में बोलते हैं कि वह प्रकट करने वाले हैं कि निकट भविष्य में रोम और कलीसिया के बीच संघर्ष में क्या होगा।</w:t>
      </w:r>
    </w:p>
    <w:bookmarkEnd w:id="0"/>
    <w:p w14:paraId="528DD780" w14:textId="604C58E7" w:rsidR="00FB4BCD" w:rsidRDefault="00FB4BCD" w:rsidP="001E1588">
      <w:pPr>
        <w:pStyle w:val="NormalBlock"/>
        <w:numPr>
          <w:ilvl w:val="0"/>
          <w:numId w:val="201"/>
        </w:numPr>
      </w:pPr>
      <w:r>
        <w:t>फिर यह कहानी उन दर्शनों की एक श्रृंखला में बताई जाती है जिन्हें यूहन्ना स्वर्ग में देखता है:परमेश्वर शैतान और उसके सहयोगियों पर न्याय सुनाते हैं और उन्हें नरक में डाल दिया जाता है</w:t>
      </w:r>
    </w:p>
    <w:bookmarkEnd w:id="0"/>
    <w:p w14:paraId="528DD780" w14:textId="604C58E7" w:rsidR="00FB4BCD" w:rsidRDefault="00FB4BCD" w:rsidP="001E1588">
      <w:pPr>
        <w:pStyle w:val="NormalBlock"/>
        <w:numPr>
          <w:ilvl w:val="0"/>
          <w:numId w:val="201"/>
        </w:numPr>
      </w:pPr>
      <w:r>
        <w:t>शैतान अपने सहयोगियों के साथ कलीसिया पर आक्रमण करता है</w:t>
      </w:r>
    </w:p>
    <w:bookmarkEnd w:id="0"/>
    <w:p w14:paraId="528DD780" w14:textId="604C58E7" w:rsidR="00FB4BCD" w:rsidRDefault="00FB4BCD" w:rsidP="001E1588">
      <w:pPr>
        <w:pStyle w:val="NormalBlock"/>
        <w:numPr>
          <w:ilvl w:val="0"/>
          <w:numId w:val="201"/>
        </w:numPr>
      </w:pPr>
      <w:r>
        <w:t>शैतान अपनी सामर्थ्य प्रदर्शित करता है</w:t>
      </w:r>
    </w:p>
    <w:bookmarkEnd w:id="0"/>
    <w:p w14:paraId="528DD780" w14:textId="604C58E7" w:rsidR="00FB4BCD" w:rsidRDefault="00FB4BCD" w:rsidP="001E1588">
      <w:pPr>
        <w:pStyle w:val="NormalBlock"/>
        <w:numPr>
          <w:ilvl w:val="0"/>
          <w:numId w:val="201"/>
        </w:numPr>
      </w:pPr>
      <w:r>
        <w:t>परमेश्वर अपनी सामर्थ्य प्रदर्शित करते हैं</w:t>
      </w:r>
    </w:p>
    <w:bookmarkEnd w:id="0"/>
    <w:p w14:paraId="528DD780" w14:textId="604C58E7" w:rsidR="00FB4BCD" w:rsidRDefault="00FB4BCD" w:rsidP="001E1588">
      <w:pPr>
        <w:pStyle w:val="NormalBlock"/>
        <w:numPr>
          <w:ilvl w:val="0"/>
          <w:numId w:val="201"/>
        </w:numPr>
      </w:pPr>
      <w:r>
        <w:t>परमेश्वर और कलीसिया शैतान और उसके सेवकों पर अपनी विजय में आनन्दित होते हैं, जब वे स्वर्ग में अपना स्थान ग्रहण करते हैं</w:t>
      </w:r>
    </w:p>
    <w:bookmarkEnd w:id="0"/>
    <w:bookmarkEnd w:id="0"/>
    <w:p w14:paraId="5C097F03" w14:textId="5E23FA64" w:rsidR="00A7291B" w:rsidRDefault="0025169D" w:rsidP="00A7291B">
      <w:pPr>
        <w:pStyle w:val="NormalBlock"/>
      </w:pPr>
      <w:r>
        <w:t>पिछले अध्याय में हमने परमेश्वर को शैतान के सहयोगियों (पशु, वेश्या, झूठे भविष्यद्वक्ता) को पराजित करते हुए देखा। अंतिम दो अध्यायों में यूहन्ना स्वयं दुष्टात्मा शैतान के अंत और संतों के अंतिम निवासस्थान: स्वर्ग का वर्णन करेगा।</w:t>
      </w:r>
    </w:p>
    <w:p w14:paraId="6ABE7781" w14:textId="77777777" w:rsidR="00227BF5" w:rsidRDefault="00227BF5" w:rsidP="00227BF5">
      <w:pPr>
        <w:pStyle w:val="Heading2"/>
      </w:pPr>
      <w:r>
        <w:t>शैतान का पतन, संतों की विजय, अंतिम न्याय – अध्याय 20</w:t>
      </w:r>
    </w:p>
    <w:bookmarkEnd w:id="0"/>
    <w:bookmarkEnd w:id="0"/>
    <w:p w14:paraId="5C097F03" w14:textId="5E23FA64" w:rsidR="00A7291B" w:rsidRDefault="0025169D" w:rsidP="00A7291B">
      <w:pPr>
        <w:pStyle w:val="NormalBlock"/>
      </w:pPr>
      <w:r>
        <w:t>इस अध्याय में तीन मुख्य घटनाएँ घटित होती हैं।</w:t>
      </w:r>
    </w:p>
    <w:p w14:paraId="27FB83DB" w14:textId="77777777" w:rsidR="00227BF5" w:rsidRDefault="00227BF5" w:rsidP="00227BF5">
      <w:pPr>
        <w:pStyle w:val="Heading3"/>
      </w:pPr>
      <w:r>
        <w:t>1. शैतान का पतन – 20:1-3</w:t>
      </w:r>
    </w:p>
    <w:bookmarkEnd w:id="0"/>
    <w:bookmarkEnd w:id="0"/>
    <w:p w14:paraId="5C097F03" w14:textId="5E23FA64" w:rsidR="00A7291B" w:rsidRDefault="0025169D" w:rsidP="00A7291B">
      <w:pPr>
        <w:pStyle w:val="NormalBlock"/>
      </w:pPr>
      <w:r>
        <w:t>मैंने कहा था कि कहानी सरगना और उसकी हार को अंत के लिए रखती है और हम इसे यहाँ देखते हैं; संक्षिप्त, तेज़ और पूर्ण।</w:t>
      </w:r>
    </w:p>
    <w:bookmarkEnd w:id="0"/>
    <w:p w14:paraId="7E1F9BC8" w14:textId="7BE2687A" w:rsidR="00A7291B" w:rsidRPr="007C2DD5" w:rsidRDefault="0025169D" w:rsidP="007C2DD5">
      <w:pPr>
        <w:pStyle w:val="Quote"/>
      </w:pPr>
      <w:r>
        <w:t>फिर आकाश से मैंने एक स्वर्गदूत को नीचे उतरते देखा। उसके हाथ में पाताल की चाबी और एक बड़ी साँकल थी।</w:t>
      </w:r>
    </w:p>
    <w:bookmarkEnd w:id="0"/>
    <w:p w14:paraId="44687C10" w14:textId="5FB066C6" w:rsidR="009C22C1" w:rsidRDefault="009C22C1" w:rsidP="00C35B22">
      <w:pPr>
        <w:pStyle w:val="BibleVerseCite"/>
      </w:pPr>
      <w:r w:rsidRPr="007C2DD5">
        <w:t>- प्रकाशितवाक्य 20:1</w:t>
      </w:r>
    </w:p>
    <w:bookmarkEnd w:id="0"/>
    <w:p w14:paraId="255668C9" w14:textId="77777777" w:rsidR="00A7291B" w:rsidRDefault="0025169D" w:rsidP="00A7291B">
      <w:pPr>
        <w:pStyle w:val="PadTop24"/>
      </w:pPr>
      <w:r>
        <w:t>स्वर्गदूत वह स्वर्गदूत है जो न्याय की घोषणा करता है। हमेशा एक स्वर्गदूत ही हंसिया चलाता है, कटोरों को उंडेलता है और तुरही बजाता है। अब एक स्वर्गदूत शैतान पर न्याय की घोषणा करने और उसे लाने के लिए आता है।</w:t>
      </w:r>
    </w:p>
    <w:bookmarkEnd w:id="0"/>
    <w:p w14:paraId="5C097F03" w14:textId="5E23FA64" w:rsidR="00A7291B" w:rsidRDefault="0025169D" w:rsidP="00A7291B">
      <w:pPr>
        <w:pStyle w:val="NormalBlock"/>
      </w:pPr>
      <w:r>
        <w:t>अथाह गड्ढा नरक, दुःख उठाने का स्थान, अधोलोक है।</w:t>
      </w:r>
    </w:p>
    <w:bookmarkEnd w:id="0"/>
    <w:p w14:paraId="7E1F9BC8" w14:textId="7BE2687A" w:rsidR="00A7291B" w:rsidRPr="007C2DD5" w:rsidRDefault="0025169D" w:rsidP="007C2DD5">
      <w:pPr>
        <w:pStyle w:val="Quote"/>
      </w:pPr>
      <w:r>
        <w:t>उसने उस पुराने महा सर्प को पकड़ लिया जो दैत्य यानी शैतान है फिर एक हज़ार वर्ष के लिए उसे साँकल से बाँध दिया।</w:t>
      </w:r>
    </w:p>
    <w:bookmarkEnd w:id="0"/>
    <w:p w14:paraId="44687C10" w14:textId="5FB066C6" w:rsidR="009C22C1" w:rsidRDefault="009C22C1" w:rsidP="00C35B22">
      <w:pPr>
        <w:pStyle w:val="BibleVerseCite"/>
      </w:pPr>
      <w:r w:rsidRPr="007C2DD5">
        <w:t>- प्रकाशितवाक्य 20:2</w:t>
      </w:r>
    </w:p>
    <w:p w14:paraId="27FB83DB" w14:textId="77777777" w:rsidR="00227BF5" w:rsidRDefault="00227BF5" w:rsidP="00227BF5">
      <w:pPr>
        <w:pStyle w:val="Heading3"/>
      </w:pPr>
      <w:r>
        <w:t>शैतान 1000 वर्षों के लिए बंधा हुआ है।</w:t>
      </w:r>
    </w:p>
    <w:bookmarkEnd w:id="0"/>
    <w:bookmarkEnd w:id="0"/>
    <w:p w14:paraId="5C097F03" w14:textId="5E23FA64" w:rsidR="00A7291B" w:rsidRDefault="0025169D" w:rsidP="00A7291B">
      <w:pPr>
        <w:pStyle w:val="NormalBlock"/>
      </w:pPr>
      <w:r>
        <w:t>किस तरह बाँधा गया? कोई शक्ति नहीं, कोई प्रभाव नहीं? इस अर्थ में बाँधा गया कि वह अब राष्ट्रों को धोखा नहीं दे सकेगा। उसने राष्ट्रों को सम्राट की उपासना करने के लिए और अतीत में हर प्रकार की मूर्तिपूजा और दुष्टता के लिए धोखा दिया। अब जब सुसमाचार प्रकट हो गया है, तो धोखा देने की उसकी शक्ति बहुत सीमित हो गई है; उसके और परमेश्वर के बारे में सत्य के द्वारा उसकी शक्ति बाँध दी गई है (जैसे एक कुत्ता, जिसकी जंजीर ज़मीन में गड़ी हुई खूंटी से बँधी हो। बहुत पास मत जाना!)</w:t>
      </w:r>
    </w:p>
    <w:bookmarkEnd w:id="0"/>
    <w:p w14:paraId="5C097F03" w14:textId="5E23FA64" w:rsidR="00A7291B" w:rsidRDefault="0025169D" w:rsidP="00A7291B">
      <w:pPr>
        <w:pStyle w:val="NormalBlock"/>
      </w:pPr>
      <w:r>
        <w:t>कितने समय के लिए बंधा हुआ? वास्तविक 1,000 वर्ष? फिर से, संख्याएँ प्रतीकात्मक हैं: 10 x 10 x 10 बराबर 1,000, जो एक पूर्ण समय है। केवल परमेश्वर ही जानता है कि उसकी इच्छा कब पूरी होती है—न आवश्यकता से एक मिनट अधिक, न कम।</w:t>
      </w:r>
    </w:p>
    <w:bookmarkEnd w:id="0"/>
    <w:p w14:paraId="5C097F03" w14:textId="5E23FA64" w:rsidR="00A7291B" w:rsidRDefault="0025169D" w:rsidP="00A7291B">
      <w:pPr>
        <w:pStyle w:val="NormalBlock"/>
      </w:pPr>
      <w:r>
        <w:t>शैतान की शक्ति एक निश्चित पूर्वनिर्धारित समय तक सीमित है (जिसके बारे में यूहन्ना बाद में कहेगा कि यह वह समय भी है जब अन्य बातें होने वाली हैं)।</w:t>
      </w:r>
    </w:p>
    <w:bookmarkEnd w:id="0"/>
    <w:p w14:paraId="7E1F9BC8" w14:textId="7BE2687A" w:rsidR="00A7291B" w:rsidRPr="007C2DD5" w:rsidRDefault="0025169D" w:rsidP="007C2DD5">
      <w:pPr>
        <w:pStyle w:val="Quote"/>
      </w:pPr>
      <w:r>
        <w:t>तब उस स्वर्गदूत ने उसे महागर्त में धकेल कर ताला लगा दिया और उस पर कपाट लगा कर मुहर लगा दी ताकि जब तक हजार साल पूरे न हो जायें वह लोगों को धोखा न दे सके। हज़ार साल पूरे होने के बाद थोड़े समय के लिए उसे छोड़ा जाना है।</w:t>
      </w:r>
    </w:p>
    <w:bookmarkEnd w:id="0"/>
    <w:p w14:paraId="44687C10" w14:textId="5FB066C6" w:rsidR="009C22C1" w:rsidRDefault="009C22C1" w:rsidP="00C35B22">
      <w:pPr>
        <w:pStyle w:val="BibleVerseCite"/>
      </w:pPr>
      <w:r w:rsidRPr="007C2DD5">
        <w:t>- प्रकाशितवाक्य 20:3</w:t>
      </w:r>
    </w:p>
    <w:p w14:paraId="27FB83DB" w14:textId="77777777" w:rsidR="00227BF5" w:rsidRDefault="00227BF5" w:rsidP="00227BF5">
      <w:pPr>
        <w:pStyle w:val="Heading3"/>
      </w:pPr>
      <w:r>
        <w:t>शैतान थोड़े समय के लिए छोड़ दिया जाता है।</w:t>
      </w:r>
    </w:p>
    <w:bookmarkEnd w:id="0"/>
    <w:bookmarkEnd w:id="0"/>
    <w:p w14:paraId="5C097F03" w14:textId="5E23FA64" w:rsidR="00A7291B" w:rsidRDefault="0025169D" w:rsidP="00A7291B">
      <w:pPr>
        <w:pStyle w:val="NormalBlock"/>
      </w:pPr>
      <w:r>
        <w:t>उसके रोके जाने का पहले से निर्धारित समय समाप्त हो जाएगा और थोड़े समय के लिए वह एक बार फिर अपना प्रभाव (धोखा देने और निन्दा करने के लिए) डालेगा। समय के अंत के निकट वह एक आखिरी प्रयास करेगा और यह 2 थिस्सलुनीकियों 2:3-12 में अंत के समय के बारे में पौलुस के वर्णन से मेल खाता है, जहाँ प्रेरित कहता है कि अंत के निकट एक "अधर्म का मनुष्य" प्रकट होगा और मसीह द्वारा नष्ट कर दिया जाएगा। यह व्यक्ति बहुतों को नष्ट करेगा और शैतान द्वारा उसी प्रकार नियंत्रित किया जाएगा, जिस प्रकार उसने उस पशु को नियंत्रित किया था (यूहन्ना के समय का रोमी साम्राज्य)।</w:t>
      </w:r>
    </w:p>
    <w:bookmarkEnd w:id="0"/>
    <w:p w14:paraId="5C097F03" w14:textId="5E23FA64" w:rsidR="00A7291B" w:rsidRDefault="0025169D" w:rsidP="00A7291B">
      <w:pPr>
        <w:pStyle w:val="NormalBlock"/>
      </w:pPr>
      <w:r>
        <w:t>यूहन्ना शैतान के अंतिम विनाश का वर्णन अधूरा छोड़कर संतों की विजय का वर्णन करने के लिए आगे बढ़ते हैं।</w:t>
      </w:r>
    </w:p>
    <w:p w14:paraId="27FB83DB" w14:textId="77777777" w:rsidR="00227BF5" w:rsidRDefault="00227BF5" w:rsidP="00227BF5">
      <w:pPr>
        <w:pStyle w:val="Heading3"/>
      </w:pPr>
      <w:r>
        <w:t>2. संतों की विजय – 20:4-10</w:t>
      </w:r>
    </w:p>
    <w:bookmarkEnd w:id="0"/>
    <w:bookmarkEnd w:id="0"/>
    <w:p w14:paraId="7E1F9BC8" w14:textId="7BE2687A" w:rsidR="00A7291B" w:rsidRPr="007C2DD5" w:rsidRDefault="0025169D" w:rsidP="007C2DD5">
      <w:pPr>
        <w:pStyle w:val="Quote"/>
      </w:pPr>
      <w:r>
        <w:t>⁴ फिर मैंने कुछ सिंहासन देखे जिन पर कुछ लोग बैठे थे। उन्हें न्याय करने का अधिकार दिया गया था। और मैंने उन लोगों की आत्माओं को देखा जिनके सिर, उस सत्य के कारण, जो यीशु द्वारा प्रमाणित है, और परमेश्वर के संदेश के कारण काटे गए थे, जिन्होंने उस पशु या उसकी प्रतिमा की कभी उपासना नहीं की थी। तथा जिन्होंने अपने माथों पर या अपने हाथों पर उसका संकेत चिन्ह धारण नहीं किया था। वे फिर से जीवित हो उठे और उन्होंने मसीह के साथ एक हज़ार वर्ष तक राज्य किया। ⁵ (शेष लोग हज़ार वर्ष पूरे होने तक फिर से जीवित नहीं हुए।)</w:t>
        <w:br/>
        <w:t>यह पहला पुनरुत्थान है। ⁶ वह धन्य है और पवित्र भी है जो पहले पुनरुत्थान में भाग ले रहा है। इन व्यक्तियों पर दूसरी मृत्यु को कोई अधिकार प्राप्त नहीं है। बल्कि वे तो परमेश्वर और मसीह के अपने याजक होंगे और उसके साथ एक हज़ार वर्ष तक राज्य करेंगे।</w:t>
      </w:r>
    </w:p>
    <w:bookmarkEnd w:id="0"/>
    <w:p w14:paraId="44687C10" w14:textId="5FB066C6" w:rsidR="009C22C1" w:rsidRDefault="009C22C1" w:rsidP="00C35B22">
      <w:pPr>
        <w:pStyle w:val="BibleVerseCite"/>
      </w:pPr>
      <w:r w:rsidRPr="007C2DD5">
        <w:t>- प्रकाशितवाक्य 20:4-6</w:t>
      </w:r>
    </w:p>
    <w:bookmarkEnd w:id="0"/>
    <w:p w14:paraId="255668C9" w14:textId="77777777" w:rsidR="00A7291B" w:rsidRDefault="0025169D" w:rsidP="00A7291B">
      <w:pPr>
        <w:pStyle w:val="PadTop24"/>
      </w:pPr>
      <w:r>
        <w:t>पहली शताब्दी की कलीसिया को और अधिक सांत्वना दी जाती है, जब यूहन्ना उन शहीदों का वर्णन करता है, जो सताव में मारे गए हैं, स्वर्ग में जीवित हैं और मसीह के साथ आनन्द मना रहे हैं। वह यह भी उल्लेख करता है कि 1,000 वर्ष का राज्य समाप्त होने के बाद अन्य संत भी इस आनन्द में उनके साथ सम्मिलित होंगे।</w:t>
      </w:r>
    </w:p>
    <w:bookmarkEnd w:id="0"/>
    <w:p w14:paraId="5C097F03" w14:textId="5E23FA64" w:rsidR="00A7291B" w:rsidRDefault="0025169D" w:rsidP="00A7291B">
      <w:pPr>
        <w:pStyle w:val="NormalBlock"/>
      </w:pPr>
      <w:r>
        <w:t>पहले, ये आत्माएँ वेदी के नीचे पुकार रही थीं (अध्याय 18), लेकिन अब शैतान के विनाश के साथ, उन्हें निर्दोष ठहराया गया है और वे मसीह के साथ सिंहासनों पर हैं। वे स्वर्ग में राज्य करते हैं। 1,000 वर्ष शैतान के बाँधे जाने (पिन्तेकुस्त, जब सुसमाचार का प्रचार किया जाता है, से लेकर मसीह की वापसी से ठीक पहले तक, जब विश्वासयोग्य लोग पुनरुत्थित होंगे) के बीच का समय है।</w:t>
      </w:r>
    </w:p>
    <w:bookmarkEnd w:id="0"/>
    <w:p w14:paraId="5C097F03" w14:textId="5E23FA64" w:rsidR="00A7291B" w:rsidRDefault="0025169D" w:rsidP="00A7291B">
      <w:pPr>
        <w:pStyle w:val="NormalBlock"/>
      </w:pPr>
      <w:r>
        <w:t>यूहन्ना पहले पुनरुत्थान का उल्लेख करता है और वह शहीदों का पुनरुत्थान है, ताकि वे स्वर्ग में मसीह के साथ रहें। यह यीशु के लौटने पर होने वाले "सामान्य" पुनरुत्थान से पहले होता है। वे 1,000 वर्षों तक (पिन्तेकुस्त और दूसरे आगमन के बीच की अवधि) मसीह के साथ राज्य करते हैं और उनकी सेवा में संसार के सामने शहादत के द्वारा उनकी गवाही देना और संतों को प्रोत्साहित करना शामिल है।</w:t>
      </w:r>
    </w:p>
    <w:bookmarkEnd w:id="0"/>
    <w:p w14:paraId="7E1F9BC8" w14:textId="7BE2687A" w:rsidR="00A7291B" w:rsidRPr="007C2DD5" w:rsidRDefault="0025169D" w:rsidP="007C2DD5">
      <w:pPr>
        <w:pStyle w:val="Quote"/>
      </w:pPr>
      <w:r>
        <w:t>⁷ फिर एक हज़ार वर्ष पूरे हो चुकने पर शैतान को उसके बन्दीगृह से छोड़ दिया जाएगा। ⁸ और वह समूची धरती पर फैली जातियों को छलने के लिए निकल पड़ेगा। वह गोग और मागोग को छलेगा। वह उन्हें युद्ध के लिए एकत्र करेगा। वे उतने ही अनगिनत होंगे जितने समुद्र तट के रेत-कण।</w:t>
        <w:br/>
        <w:t>⁹ शैतान की सेना समूची धरती पर फैल जायेगी और वे संत जनों के डेरे और प्रिय नगरी को घेर लेंगे। किन्तु आग उतरेगी और उन्हें निगल जाएगी, ¹⁰ इस के पश्चात् उस शैतान को जो उन्हें छलता रहा है भभकती गंधक की झील में फेंक दिया जाएगा जहाँ वह पशु और झूठे नबी, दोनों ही डाले गए हैं। सदा सदा के लिए उन्हें रात दिन तड़पाया जाएगा।</w:t>
      </w:r>
    </w:p>
    <w:bookmarkEnd w:id="0"/>
    <w:p w14:paraId="44687C10" w14:textId="5FB066C6" w:rsidR="009C22C1" w:rsidRDefault="009C22C1" w:rsidP="00C35B22">
      <w:pPr>
        <w:pStyle w:val="BibleVerseCite"/>
      </w:pPr>
      <w:r w:rsidRPr="007C2DD5">
        <w:t>- प्रकाशितवाक्य 20:7-10</w:t>
      </w:r>
    </w:p>
    <w:bookmarkEnd w:id="0"/>
    <w:p w14:paraId="255668C9" w14:textId="77777777" w:rsidR="00A7291B" w:rsidRDefault="0025169D" w:rsidP="00A7291B">
      <w:pPr>
        <w:pStyle w:val="PadTop24"/>
      </w:pPr>
      <w:r>
        <w:t>इस विजय को शैतान के अंतिम विनाश द्वारा उजागर किया गया है। 1,000 वर्ष के शासन का अंत एक संक्षिप्त अवधि (जो एक वर्ष या 2 शताब्दियाँ हो सकती है) द्वारा चिह्नित है, जिसमें शैतान की शक्तियाँ फिर से बहाल हो जाती हैं और वह उनका उपयोग एक बार फिर धोखा देने और नष्ट करने का प्रयास करने के लिए करता है। इस बार उसके पशु या सहयोगी पुराने नियम के उन राष्ट्रों और इस्राएल के शत्रुओं द्वारा दर्शाए गए हैं, जिन्हें परमेश्वर ने नष्ट कर दिया था: गोग और मागोग।</w:t>
      </w:r>
    </w:p>
    <w:bookmarkEnd w:id="0"/>
    <w:p w14:paraId="5C097F03" w14:textId="5E23FA64" w:rsidR="00A7291B" w:rsidRDefault="0025169D" w:rsidP="00A7291B">
      <w:pPr>
        <w:pStyle w:val="NormalBlock"/>
      </w:pPr>
      <w:r>
        <w:t>एक और "हरमगिदोन-जैसा" चित्र दिया गया है। इस बार यह इतिहास के अंत में (अंत-समय की भविष्यवाणी) प्रकट होता है, लेकिन इस बार न केवल उसके सहयोगी नष्ट किए जाते हैं, बल्कि शैतान स्वयं अपने अंतिम और अनन्त अंत का सामना करता है: अनन्त यातना।</w:t>
      </w:r>
    </w:p>
    <w:bookmarkEnd w:id="0"/>
    <w:p w14:paraId="5C097F03" w14:textId="5E23FA64" w:rsidR="00A7291B" w:rsidRDefault="0025169D" w:rsidP="00A7291B">
      <w:pPr>
        <w:pStyle w:val="NormalBlock"/>
      </w:pPr>
      <w:r>
        <w:t>पहली शताब्दी में बाँधा गया, अंत के निकट थोड़े समय के लिए छोड़ा गया, जब यीशु आते हैं तब शैतान पूरी तरह नष्ट कर दिया जाता है।</w:t>
      </w:r>
    </w:p>
    <w:p w14:paraId="27FB83DB" w14:textId="77777777" w:rsidR="00227BF5" w:rsidRDefault="00227BF5" w:rsidP="00227BF5">
      <w:pPr>
        <w:pStyle w:val="Heading3"/>
      </w:pPr>
      <w:r>
        <w:t>3. अंतिम न्याय – पद 11-15</w:t>
      </w:r>
    </w:p>
    <w:bookmarkEnd w:id="0"/>
    <w:bookmarkEnd w:id="0"/>
    <w:p w14:paraId="5C097F03" w14:textId="5E23FA64" w:rsidR="00A7291B" w:rsidRDefault="0025169D" w:rsidP="00A7291B">
      <w:pPr>
        <w:pStyle w:val="NormalBlock"/>
      </w:pPr>
      <w:r>
        <w:t>यह यीशु द्वारा बताए गए संसार के ऐतिहासिक अंत का वर्णन है। पौलुस और पतरस का भी यूहन्ना द्वारा इसी प्रकार वर्णन किया गया है:</w:t>
      </w:r>
    </w:p>
    <w:bookmarkEnd w:id="0"/>
    <w:p w14:paraId="5C097F03" w14:textId="5E23FA64" w:rsidR="00A7291B" w:rsidRDefault="0025169D" w:rsidP="00A7291B">
      <w:pPr>
        <w:pStyle w:val="NormalBlock"/>
      </w:pPr>
      <w:r>
        <w:t>मसीह के प्रकट होने से दुष्टता का एक बड़ा विद्रोह अचानक समाप्त हो जाता है। धर्मियों का पुनरुत्थान, ताकि वे स्वर्ग में शहीदों से जा मिलें; प्राकृतिक संसार का विनाश; शैतान का विनाश और जातियों का महान न्याय। यह सब पलक झपकते ही होगा।</w:t>
      </w:r>
    </w:p>
    <w:bookmarkEnd w:id="0"/>
    <w:p w14:paraId="5C097F03" w14:textId="5E23FA64" w:rsidR="00A7291B" w:rsidRDefault="0025169D" w:rsidP="00A7291B">
      <w:pPr>
        <w:pStyle w:val="NormalBlock"/>
      </w:pPr>
      <w:r>
        <w:t>यहाँ यूहन्ना केवल उनका वर्णन करता है जो मसीह के नहीं हैं; विश्वासियों के अंत का वर्णन अगले दो अध्यायों में किया गया है।</w:t>
      </w:r>
    </w:p>
    <w:bookmarkEnd w:id="0"/>
    <w:p w14:paraId="5C097F03" w14:textId="5E23FA64" w:rsidR="00A7291B" w:rsidRDefault="0025169D" w:rsidP="00A7291B">
      <w:pPr>
        <w:pStyle w:val="NormalBlock"/>
      </w:pPr>
      <w:r>
        <w:t>अविश्वासियों के विषय में, यीशु न्याय के सिंहासन पर हैं। हर एक का न्याय जीवन की पुस्तक में उनके नामों (विश्वासियों) और उनके कामों (आज्ञाकारिता) के अनुसार किया जाता है। हर एक का न्याय किया जाता है। मृत्यु और अधोलोक (Hades) नष्ट कर दिए जाते हैं, क्योंकि शैतान और पाप के बिना मृत्यु या अधोलोक नहीं होगा। जिनके काम बुरे थे (वास्तविक पाप, मसीह की अवज्ञा) और/या जिनके नाम जीवन की पुस्तक में नहीं लिखे हैं (जीवन की पुस्तक उन लोगों को संदर्भित करती है जो उद्धार पाए हुए हैं, अर्थात् मसीही), वे आग की झील में डाल दिए जाएँगे। ध्यान दें कि यही वह स्थान है जहाँ शैतान, पशु और झूठा भविष्यद्वक्ता जा चुके हैं। किसी को भी आपको यह न कहने दें कि नरक, अनन्त पीड़ा का स्थान, अस्तित्व में नहीं है!</w:t>
      </w:r>
    </w:p>
    <w:bookmarkEnd w:id="0"/>
    <w:p w14:paraId="5C097F03" w14:textId="5E23FA64" w:rsidR="00A7291B" w:rsidRDefault="0025169D" w:rsidP="00A7291B">
      <w:pPr>
        <w:pStyle w:val="NormalBlock"/>
      </w:pPr>
      <w:r>
        <w:t>अब जबकि शैतान का न्याय किया जा चुका है और उसे दण्ड सुना दिया गया है, और यूहन्ना ने अपने पाठकों को उस अन्त समय के लिए तैयार कर दिया है जब शैतान थोड़े समय के लिए फिर प्रकट होगा; और अब जबकि दुष्टों और अविश्वासियों के सामान्य न्याय और उनके अन्त का भी वर्णन किया जा चुका है; यूहन्ना सन्तों और स्वर्ग में परमेश्वर के साथ उनके स्थान के अपने अन्तिम दर्शन के साथ पुस्तक को पूरा करेगा।</w:t>
      </w:r>
    </w:p>
    <w:p w14:paraId="6ABE7781" w14:textId="77777777" w:rsidR="00227BF5" w:rsidRDefault="00227BF5" w:rsidP="00227BF5">
      <w:pPr>
        <w:pStyle w:val="Heading2"/>
      </w:pPr>
      <w:r>
        <w:t>धर्मियों की अंतिम अवस्था – 21:1-22:5</w:t>
      </w:r>
    </w:p>
    <w:bookmarkEnd w:id="0"/>
    <w:bookmarkEnd w:id="0"/>
    <w:p w14:paraId="5C097F03" w14:textId="5E23FA64" w:rsidR="00A7291B" w:rsidRDefault="0025169D" w:rsidP="00A7291B">
      <w:pPr>
        <w:pStyle w:val="NormalBlock"/>
      </w:pPr>
      <w:r>
        <w:t>जब सभी शत्रुओं का नाश कर दिया जाएगा (यहाँ यूहन्ना में रोमी साम्राज्य के वर्तमान शत्रु और कलीसिया पर उसका उत्पीड़न, साथ ही भविष्य के शत्रु, जिनमें भविष्य के पशुओं द्वारा किया जाने वाला उत्पीड़न, स्वयं शैतान और स्वयं मृत्यु भी शामिल हैं), जब ये सभी समाप्त हो जाएँगे, तब यूहन्ना वर्णन करता है कि संतों की अंतिम स्थिति क्या होगी। उनके पास होगा:</w:t>
      </w:r>
    </w:p>
    <w:p w14:paraId="27FB83DB" w14:textId="77777777" w:rsidR="00227BF5" w:rsidRDefault="00227BF5" w:rsidP="00227BF5">
      <w:pPr>
        <w:pStyle w:val="Heading3"/>
      </w:pPr>
      <w:r>
        <w:t>1. परमेश्वर के साथ सिद्ध संगति – पद 1-8</w:t>
      </w:r>
    </w:p>
    <w:bookmarkEnd w:id="0"/>
    <w:bookmarkEnd w:id="0"/>
    <w:p w14:paraId="5C097F03" w14:textId="5E23FA64" w:rsidR="00A7291B" w:rsidRDefault="0025169D" w:rsidP="00A7291B">
      <w:pPr>
        <w:pStyle w:val="NormalBlock"/>
      </w:pPr>
      <w:r>
        <w:t>नया स्वर्ग और नई पृथ्वी का अर्थ है चीज़ों की एक नई व्यवस्था। पुराना भौतिक ब्रह्मांड समाप्त हो गया है और उसके स्थान पर एक नया और सिद्ध आयाम आ गया है, जिसमें शामिल होंगे:</w:t>
      </w:r>
    </w:p>
    <w:bookmarkEnd w:id="0"/>
    <w:p w14:paraId="5C097F03" w14:textId="5E23FA64" w:rsidR="00A7291B" w:rsidRDefault="0025169D" w:rsidP="00A7291B">
      <w:pPr>
        <w:pStyle w:val="NormalBlock"/>
      </w:pPr>
      <w:r>
        <w:t>पद 1 – एक ऐसा स्थान जहाँ समुद्र नहीं है (दुःख का स्थान, आग से मिला हुआ काँच का समुद्र, अध्याय 5)।</w:t>
      </w:r>
    </w:p>
    <w:bookmarkEnd w:id="0"/>
    <w:p w14:paraId="5C097F03" w14:textId="5E23FA64" w:rsidR="00A7291B" w:rsidRDefault="0025169D" w:rsidP="00A7291B">
      <w:pPr>
        <w:pStyle w:val="NormalBlock"/>
      </w:pPr>
      <w:r>
        <w:t>पद 2 – एक ऐसा स्थान जहाँ कलीसिया बिना पाप के सिद्ध और शुद्ध (दुल्हन के समान) है।</w:t>
      </w:r>
    </w:p>
    <w:bookmarkEnd w:id="0"/>
    <w:p w14:paraId="5C097F03" w14:textId="5E23FA64" w:rsidR="00A7291B" w:rsidRDefault="0025169D" w:rsidP="00A7291B">
      <w:pPr>
        <w:pStyle w:val="NormalBlock"/>
      </w:pPr>
      <w:r>
        <w:t>पद 3-7 – एक ऐसा स्थान जहाँ पाप या मृत्यु के विनाशकारी प्रभावों से बिना किसी रुकावट के परमेश्वर के साथ पूर्ण संगति होगी।</w:t>
      </w:r>
    </w:p>
    <w:bookmarkEnd w:id="0"/>
    <w:p w14:paraId="5C097F03" w14:textId="5E23FA64" w:rsidR="00A7291B" w:rsidRDefault="0025169D" w:rsidP="00A7291B">
      <w:pPr>
        <w:pStyle w:val="NormalBlock"/>
      </w:pPr>
      <w:r>
        <w:t>यह उन लोगों के विपरीत होगा जो डर गए थे (एक तोड़े वाला सेवक), या जिन्होंने सुसमाचार का पालन नहीं किया, या जो पापी रहे हैं। ये नरक में जलेंगे (पद 8)।</w:t>
      </w:r>
    </w:p>
    <w:bookmarkEnd w:id="0"/>
    <w:p w14:paraId="5C097F03" w14:textId="5E23FA64" w:rsidR="00A7291B" w:rsidRDefault="0025169D" w:rsidP="00A7291B">
      <w:pPr>
        <w:pStyle w:val="NormalBlock"/>
      </w:pPr>
      <w:r>
        <w:t>संतों के लिए सिद्ध संगति; पापियों के लिए अनन्त यातना।</w:t>
      </w:r>
    </w:p>
    <w:p w14:paraId="27FB83DB" w14:textId="77777777" w:rsidR="00227BF5" w:rsidRDefault="00227BF5" w:rsidP="00227BF5">
      <w:pPr>
        <w:pStyle w:val="Heading3"/>
      </w:pPr>
      <w:r>
        <w:t>2. परमेश्वर द्वारा पूर्ण सुरक्षा – पद 9-27</w:t>
      </w:r>
    </w:p>
    <w:bookmarkEnd w:id="0"/>
    <w:bookmarkEnd w:id="0"/>
    <w:p w14:paraId="5C097F03" w14:textId="5E23FA64" w:rsidR="00A7291B" w:rsidRDefault="0025169D" w:rsidP="00A7291B">
      <w:pPr>
        <w:pStyle w:val="NormalBlock"/>
      </w:pPr>
      <w:r>
        <w:t>एक स्वर्गदूत दुल्हन (संतों, पवित्र नगर, धर्मियों, कलीसिया आदि) का और निकट से दर्शन कराता है और उसका अधिक विस्तृत वर्णन देता है। अब चित्र एक पवित्र नगर का है।</w:t>
      </w:r>
    </w:p>
    <w:bookmarkEnd w:id="0"/>
    <w:p w14:paraId="7E1F9BC8" w14:textId="7BE2687A" w:rsidR="00A7291B" w:rsidRPr="007C2DD5" w:rsidRDefault="0025169D" w:rsidP="007C2DD5">
      <w:pPr>
        <w:pStyle w:val="Quote"/>
      </w:pPr>
      <w:r>
        <w:t>⁹ फिर उन सात दूतों में से जिनके पास सात अंतिम विनाशों से भरे कटोरे थे, एक आगे आया और मुझसे बोला, “यहाँ आ। मैं तुझे वह दुल्हिन दिखा दूँ जो मेमने की पत्नी है।” ¹⁰ अभी मैं आत्मा के आवेश में ही था कि वह मुझे एक विशाल और ऊँचे पर्वत पर ले गया। फिर उसने मुझे यरूशलेम की पवित्र नगरी का दर्शन कराया। वह परमेश्वर की ओर से आकाश से नीचे उतर रही थी।</w:t>
        <w:br/>
        <w:t>¹¹ वह परमेश्वर की महिमा से मण्डित थी। वह सर्वथा निर्मल यशब नामक महामूल्यवान रत्न के समान चमक रही थी।</w:t>
      </w:r>
    </w:p>
    <w:bookmarkEnd w:id="0"/>
    <w:p w14:paraId="44687C10" w14:textId="5FB066C6" w:rsidR="009C22C1" w:rsidRDefault="009C22C1" w:rsidP="00C35B22">
      <w:pPr>
        <w:pStyle w:val="BibleVerseCite"/>
      </w:pPr>
      <w:r w:rsidRPr="007C2DD5">
        <w:t>- प्रकाशितवाक्य 21:9-11</w:t>
      </w:r>
    </w:p>
    <w:bookmarkEnd w:id="0"/>
    <w:p w14:paraId="255668C9" w14:textId="77777777" w:rsidR="00A7291B" w:rsidRDefault="0025169D" w:rsidP="00A7291B">
      <w:pPr>
        <w:pStyle w:val="PadTop24"/>
      </w:pPr>
      <w:r>
        <w:t>यूहन्ना को बताया जाता है कि वह क्या देखने वाला है। पवित्र नगर (कलीसिया) में परमेश्वर की चमक है (रूपान्तरण, मूसा का चमकता हुआ चेहरा)।</w:t>
      </w:r>
    </w:p>
    <w:bookmarkEnd w:id="0"/>
    <w:p w14:paraId="7E1F9BC8" w14:textId="7BE2687A" w:rsidR="00A7291B" w:rsidRPr="007C2DD5" w:rsidRDefault="0025169D" w:rsidP="007C2DD5">
      <w:pPr>
        <w:pStyle w:val="Quote"/>
      </w:pPr>
      <w:r>
        <w:t>¹² नगरी के चारों ओर एक विशाल ऊँचा परकोटा था जिसमें बारह द्वार थे। उन बारहों द्वारों पर बारह स्वर्गदूत थे। तथा बारहों द्वारों पर इस्राएल के बारह कुलों के नाम अंकित थे। ¹³ इनमें से तीन द्वार पूर्व की ओर थे, तीन द्वार उत्तर की ओर, तीन द्वार दक्षिण की ओर, और तीन द्वार पश्चिम की ओर थे। ¹⁴ नगर का परकोटा बारह नीवों पर बनाया गया था तथा उन पर मेमने के बारह प्रेरितों के नाम अंकित थे।</w:t>
        <w:br/>
        <w:t>¹⁵ जो स्वर्गदूत मुझसे बात कर रहा था, उसके पास सोने से बनी नापने की एक छड़ी थी जिससे वह उस नगर को, उसके द्वारों को और उसके परकोटे को नाप सकता था। ¹⁶ नगर को वर्गाकार में बसाया गया था। यह जितना लम्बा था उतना ही चौड़ा था। उस स्वर्गदूत ने उस छड़ी से उस नगरी को नापा। वह कोई बारह हज़ार स्टोडिया पायी गयी। उसकी लम्बाई, चौड़ाई और ऊँचाई एक जैसी थी।</w:t>
      </w:r>
    </w:p>
    <w:bookmarkEnd w:id="0"/>
    <w:p w14:paraId="44687C10" w14:textId="5FB066C6" w:rsidR="009C22C1" w:rsidRDefault="009C22C1" w:rsidP="00C35B22">
      <w:pPr>
        <w:pStyle w:val="BibleVerseCite"/>
      </w:pPr>
      <w:r w:rsidRPr="007C2DD5">
        <w:t>- प्रकाशितवाक्य 21:12-16</w:t>
      </w:r>
    </w:p>
    <w:bookmarkEnd w:id="0"/>
    <w:p w14:paraId="255668C9" w14:textId="77777777" w:rsidR="00A7291B" w:rsidRDefault="0025169D" w:rsidP="00A7291B">
      <w:pPr>
        <w:pStyle w:val="PadTop24"/>
      </w:pPr>
      <w:r>
        <w:t>वह नगर का वर्णन करता है। दीवार और बारह फाटकों में से प्रत्येक पर स्वर्गदूत सुरक्षा (अभेद्य) का संकेत देते हैं। फाटकों पर लिखे बारह गोत्रों के नाम यह पहचान कराते हैं कि नगर/कलीसिया में कौन रहता है: परमेश्वर के लोग, जैसा कि पुराने नियम में उनका उल्लेख किया गया है। प्रेरितों के नामों वाली बारह नींवें परमेश्वर के उन लोगों का संकेत देती हैं, जिन्हें नए नियम में जाना जाता है। नगर की प्रत्येक दिशा 1500 मील मापी गई है, जो उसके आकार का संकेत है (मानवीय दृष्टि से, एक बहुत बड़ा स्थान)।</w:t>
      </w:r>
    </w:p>
    <w:bookmarkEnd w:id="0"/>
    <w:p w14:paraId="5C097F03" w14:textId="5E23FA64" w:rsidR="00A7291B" w:rsidRDefault="0025169D" w:rsidP="00A7291B">
      <w:pPr>
        <w:pStyle w:val="NormalBlock"/>
      </w:pPr>
      <w:r>
        <w:t>पद 17 से 27 में उस नगर का वर्णन उस समय मनुष्य द्वारा जानी जाने वाली सबसे सुंदर और बहुमूल्य वस्तुओं के रूप में किया गया है। उसका मूल्य अब तक की किसी भी वस्तु से अधिक है। उस नगर का प्रकाश स्वयं प्रभु है, और प्रभु ही उसका मन्दिर है। ध्यान दें कि पहले स्वर्गदूत ने एक मन्दिर को नापा था और उसे परमेश्वर के लोगों के प्रतीक के रूप में उपयोग किया था। अब जब नया आकाश और नई पृथ्वी सृजे जा चुके हैं, तो मन्दिर की कोई आवश्यकता नहीं है (वह सांसारिक मनुष्य के लिए था)। नए आकाश और नई पृथ्वी में पवित्र नगर को ऐसे मन्दिर की आवश्यकता नहीं है जहाँ परमेश्वर और मनुष्य मिलें; अब वे साथ-साथ निवास करते हैं और प्रभु ही मन्दिर है (उन्हें अलग करने के लिए अब कोई पाप नहीं है)।</w:t>
      </w:r>
    </w:p>
    <w:bookmarkEnd w:id="0"/>
    <w:p w14:paraId="5C097F03" w14:textId="5E23FA64" w:rsidR="00A7291B" w:rsidRDefault="0025169D" w:rsidP="00A7291B">
      <w:pPr>
        <w:pStyle w:val="NormalBlock"/>
      </w:pPr>
      <w:r>
        <w:t>वहाँ जीवन के हर क्षेत्र के लोग हैं और प्रत्येक व्यक्ति बिना घमंड या प्रतिस्पर्धा के नगर की शोभा बढ़ाने के लिए अपनी अनोखी महिमा लाता है। वे व्यक्तिगत बने रहते हैं और आत्म-केंद्रित नहीं होते। केवल योग्य लोग ही वहाँ रहेंगे।</w:t>
      </w:r>
    </w:p>
    <w:bookmarkEnd w:id="0"/>
    <w:p w14:paraId="5C097F03" w14:textId="5E23FA64" w:rsidR="00A7291B" w:rsidRDefault="0025169D" w:rsidP="00A7291B">
      <w:pPr>
        <w:pStyle w:val="NormalBlock"/>
      </w:pPr>
      <w:r>
        <w:t>यह तथ्य कि नगर इतना बड़ा है और उसकी दीवारें इतनी नीची हैं और फाटक हमेशा खुले रहते हैं, यह दिखाता है कि यह एक सुरक्षित स्थान, एक स्वतंत्र स्थान, एक महिमामय स्थान होगा, जहाँ रहना और संबंधित होना, परमेश्वर की सिद्ध संगति और सिद्ध सुरक्षा का आनंद लेना संभव होगा।</w:t>
      </w:r>
    </w:p>
    <w:p w14:paraId="27FB83DB" w14:textId="77777777" w:rsidR="00227BF5" w:rsidRDefault="00227BF5" w:rsidP="00227BF5">
      <w:pPr>
        <w:pStyle w:val="Heading3"/>
      </w:pPr>
      <w:r>
        <w:t>3. परमेश्वर का सिद्ध प्रबन्ध – 22:1-5</w:t>
      </w:r>
    </w:p>
    <w:bookmarkEnd w:id="0"/>
    <w:bookmarkEnd w:id="0"/>
    <w:p w14:paraId="5C097F03" w14:textId="5E23FA64" w:rsidR="00A7291B" w:rsidRDefault="0025169D" w:rsidP="00A7291B">
      <w:pPr>
        <w:pStyle w:val="NormalBlock"/>
      </w:pPr>
      <w:r>
        <w:t>पवित्र नगर में सभी आवश्यक प्रबंध किए गए हैं।</w:t>
      </w:r>
    </w:p>
    <w:bookmarkEnd w:id="0"/>
    <w:p w14:paraId="7E1F9BC8" w14:textId="7BE2687A" w:rsidR="00A7291B" w:rsidRPr="007C2DD5" w:rsidRDefault="0025169D" w:rsidP="007C2DD5">
      <w:pPr>
        <w:pStyle w:val="Quote"/>
      </w:pPr>
      <w:r>
        <w:t>¹ इसके पश्चात् उस स्वर्गदूत ने मुझे जीवन देने वाले जल की एक नदी दिखाई। वह नदी स्फटिक की तरह उज्ज्वल थी। वह परमेश्वर और मेमने के सिंहासन से निकलती हुई ² नगर की गलियों के बीच से होती हुई बह रही थी। नदी के दोनों तटों पर जीवन वृक्ष उगे थे। उन पर हर साल बारह फसलें लगा करतीं थीं। इसके प्रत्येक वृक्ष पर प्रतिमास एक फसल लगती थी तथा इन वृक्षों की पत्तियाँ अनेक जातियों को निरोग करने के लिए थीं।</w:t>
      </w:r>
    </w:p>
    <w:bookmarkEnd w:id="0"/>
    <w:p w14:paraId="44687C10" w14:textId="5FB066C6" w:rsidR="009C22C1" w:rsidRDefault="009C22C1" w:rsidP="00C35B22">
      <w:pPr>
        <w:pStyle w:val="BibleVerseCite"/>
      </w:pPr>
      <w:r w:rsidRPr="007C2DD5">
        <w:t>- प्रकाशितवाक्य 22:1-2</w:t>
      </w:r>
    </w:p>
    <w:bookmarkEnd w:id="0"/>
    <w:p w14:paraId="255668C9" w14:textId="77777777" w:rsidR="00A7291B" w:rsidRDefault="0025169D" w:rsidP="00A7291B">
      <w:pPr>
        <w:pStyle w:val="PadTop24"/>
      </w:pPr>
      <w:r>
        <w:t>जीवन की नदी, चंगाई के फल और पत्तियों वाला जीवन का पेड़, अनन्त जीवन और पाप से चंगाई के स्रोतों को दर्शाते हैं। पाप की शुरुआत अवज्ञा में खाए गए फल से हुई थी, अब वही प्रतीक पाप से चंगाई को दर्शाता है। यीशु जीवित जल हैं। यीशु वह दाखलता हैं जो डालियों और चंगाई देने वाले फल को उत्पन्न करती है।</w:t>
      </w:r>
    </w:p>
    <w:bookmarkEnd w:id="0"/>
    <w:p w14:paraId="7E1F9BC8" w14:textId="7BE2687A" w:rsidR="00A7291B" w:rsidRPr="007C2DD5" w:rsidRDefault="0025169D" w:rsidP="007C2DD5">
      <w:pPr>
        <w:pStyle w:val="Quote"/>
      </w:pPr>
      <w:r>
        <w:t>³ वहाँ किसी प्रकार का कोई अभिशाप नहीं होगा। परमेश्वर और मेमने का सिंहासन वहाँ बना रहेगा। तथा उसके सेवक उसकी उपासना करेंगे ⁴ तथा उसका नाम उनके माथों पर अंकित रहेगा। ⁵ वहाँ कभी रात नहीं होगी और न ही उन्हें सूर्य के अथवा दीपक के प्रकाश की कोई आवश्यकता रहेगी। क्योंकि उन पर प्रभु परमेश्वर अपना प्रकाश डालेगा और वे सदा सदा शासन करेंगे।</w:t>
      </w:r>
    </w:p>
    <w:bookmarkEnd w:id="0"/>
    <w:p w14:paraId="44687C10" w14:textId="5FB066C6" w:rsidR="009C22C1" w:rsidRDefault="009C22C1" w:rsidP="00C35B22">
      <w:pPr>
        <w:pStyle w:val="BibleVerseCite"/>
      </w:pPr>
      <w:r w:rsidRPr="007C2DD5">
        <w:t>- प्रकाशितवाक्य 22:3-5</w:t>
      </w:r>
    </w:p>
    <w:bookmarkEnd w:id="0"/>
    <w:p w14:paraId="255668C9" w14:textId="77777777" w:rsidR="00A7291B" w:rsidRDefault="0025169D" w:rsidP="00A7291B">
      <w:pPr>
        <w:pStyle w:val="PadTop24"/>
      </w:pPr>
      <w:r>
        <w:t>पशु की सेवा करने का कोई प्रलोभन नहीं है; केवल एक ही की सेवा की जाएगी और वहाँ लोगों पर केवल एक ही चिन्ह लगाया जाएगा—पशु का चिन्ह नहीं, बल्कि उनके माथों पर उसके नाम का चिन्ह, पवित्र आत्मा द्वारा लगाई गई मुहर (इफिसियों 1:13)। यह पुराने नियम के याजकों का संदर्भ है, जिनके सिर पर पहनी जाने वाली पगड़ियों से बंधी सोने की पट्टी पर "यहोवा के लिए पवित्र" शब्द लिखे थे (निर्गमन 39:30)।</w:t>
      </w:r>
    </w:p>
    <w:bookmarkEnd w:id="0"/>
    <w:p w14:paraId="5C097F03" w14:textId="5E23FA64" w:rsidR="00A7291B" w:rsidRDefault="0025169D" w:rsidP="00A7291B">
      <w:pPr>
        <w:pStyle w:val="NormalBlock"/>
      </w:pPr>
      <w:r>
        <w:t>प्रकाश और अंधकार के बीच कोई प्रतिस्पर्धा नहीं है। केवल एक सिंहासन और केवल एक प्रकाश है। यह प्रतिज्ञा कि संत मसीह के साथ राज्य करेंगे, यहाँ पूरी होती है (2 तीमुथियुस 2:11)।</w:t>
      </w:r>
    </w:p>
    <w:bookmarkEnd w:id="0"/>
    <w:p w14:paraId="5C097F03" w14:textId="5E23FA64" w:rsidR="00A7291B" w:rsidRDefault="0025169D" w:rsidP="00A7291B">
      <w:pPr>
        <w:pStyle w:val="NormalBlock"/>
      </w:pPr>
      <w:r>
        <w:t>पवित्र नगर, नए यरूशलेम में, संत अवर्णनीय सुंदरता में निवास करेंगे, और स्वयं परमेश्वर उनकी रक्षा करेंगे तथा उनकी आवश्यकताओं को पूरा करेंगे, जो संतों के साथ सीधा संबंध रखेंगे। स्वर्ग में न कोई याजक, न प्रेरित, न प्रचारक या सेवक, न प्राचीन और न शिक्षक होंगे। परमेश्वर सब कुछ प्रदान करेंगे, और संत सब कुछ जानेंगे और प्राप्त करेंगे।</w:t>
      </w:r>
    </w:p>
    <w:p w14:paraId="6ABE7781" w14:textId="77777777" w:rsidR="00227BF5" w:rsidRDefault="00227BF5" w:rsidP="00227BF5">
      <w:pPr>
        <w:pStyle w:val="Heading2"/>
      </w:pPr>
      <w:r>
        <w:t>निष्कर्ष - 22:6-21</w:t>
      </w:r>
    </w:p>
    <w:bookmarkEnd w:id="0"/>
    <w:bookmarkEnd w:id="0"/>
    <w:p w14:paraId="5C097F03" w14:textId="5E23FA64" w:rsidR="00A7291B" w:rsidRDefault="0025169D" w:rsidP="00A7291B">
      <w:pPr>
        <w:pStyle w:val="NormalBlock"/>
      </w:pPr>
      <w:r>
        <w:t>यूहन्ना ने विजयी कलीसिया के अपने महिमामय अवस्था में होने के दर्शन को पूरा कर लिया है। अब वह कई गवाहों और अपने पाठकों के लिए एक चुनौती के साथ पुस्तक का समापन करता है।</w:t>
      </w:r>
    </w:p>
    <w:p w14:paraId="27FB83DB" w14:textId="77777777" w:rsidR="00227BF5" w:rsidRDefault="00227BF5" w:rsidP="00227BF5">
      <w:pPr>
        <w:pStyle w:val="Heading3"/>
      </w:pPr>
      <w:r>
        <w:t>1. गवाह – पद 6-9; 16</w:t>
      </w:r>
    </w:p>
    <w:bookmarkEnd w:id="0"/>
    <w:bookmarkEnd w:id="0"/>
    <w:p w14:paraId="5C097F03" w14:textId="5E23FA64" w:rsidR="00A7291B" w:rsidRDefault="0025169D" w:rsidP="00A7291B">
      <w:pPr>
        <w:pStyle w:val="NormalBlock"/>
      </w:pPr>
      <w:r>
        <w:t>यह तथ्य कि यह एक सच्चा विवरण है, तीन लोगों की गवाही से प्रमाणित होता है। व्यवस्था के अनुसार, केवल दो की आवश्यकता थी; तीन ईश्वरीय संख्या है।</w:t>
      </w:r>
    </w:p>
    <w:p w14:paraId="27FB83DB" w14:textId="77777777" w:rsidR="00227BF5" w:rsidRDefault="00227BF5" w:rsidP="00227BF5">
      <w:pPr>
        <w:pStyle w:val="Heading3"/>
      </w:pPr>
      <w:r>
        <w:t>क. स्वर्गदूत</w:t>
      </w:r>
    </w:p>
    <w:bookmarkEnd w:id="0"/>
    <w:bookmarkEnd w:id="0"/>
    <w:p w14:paraId="7E1F9BC8" w14:textId="7BE2687A" w:rsidR="00A7291B" w:rsidRPr="007C2DD5" w:rsidRDefault="0025169D" w:rsidP="007C2DD5">
      <w:pPr>
        <w:pStyle w:val="Quote"/>
      </w:pPr>
      <w:r>
        <w:t>फिर उस स्वर्गदूत ने मुझसे कहा, “ये वचन विश्वास करने योग्य और सत्य हैं। प्रभु ने जो नबियों की आत्माओं का परमेश्वर है, अपने सेवकों को, जो कुछ शीघ्र ही घटने वाला है, उसे जताने के लिए अपना स्वर्गदूत भेजा है।</w:t>
      </w:r>
    </w:p>
    <w:bookmarkEnd w:id="0"/>
    <w:p w14:paraId="44687C10" w14:textId="5FB066C6" w:rsidR="009C22C1" w:rsidRDefault="009C22C1" w:rsidP="00C35B22">
      <w:pPr>
        <w:pStyle w:val="BibleVerseCite"/>
      </w:pPr>
      <w:r w:rsidRPr="007C2DD5">
        <w:t>- प्रकाशितवाक्य 22:6</w:t>
      </w:r>
    </w:p>
    <w:bookmarkEnd w:id="0"/>
    <w:p w14:paraId="7E1F9BC8" w14:textId="7BE2687A" w:rsidR="00A7291B" w:rsidRPr="007C2DD5" w:rsidRDefault="0025169D" w:rsidP="007C2DD5">
      <w:pPr>
        <w:pStyle w:val="Quote"/>
      </w:pPr>
      <w:r>
        <w:t>“स्वयं मुझ यीशु ने तुम लोगों के लिए और कलीसियाओं के लिए, इन बातों की साक्षी देने को अपना स्वर्गदूत भेजा है। मैं दाऊद के परिवार का वंशज हूँ। मैं भोर का दमकता हुआ तारा हूँ।”</w:t>
      </w:r>
    </w:p>
    <w:bookmarkEnd w:id="0"/>
    <w:p w14:paraId="44687C10" w14:textId="5FB066C6" w:rsidR="009C22C1" w:rsidRDefault="009C22C1" w:rsidP="00C35B22">
      <w:pPr>
        <w:pStyle w:val="BibleVerseCite"/>
      </w:pPr>
      <w:r w:rsidRPr="007C2DD5">
        <w:t>- प्रकाशितवाक्य 22:16</w:t>
      </w:r>
    </w:p>
    <w:bookmarkEnd w:id="0"/>
    <w:p w14:paraId="255668C9" w14:textId="77777777" w:rsidR="00A7291B" w:rsidRDefault="0025169D" w:rsidP="00A7291B">
      <w:pPr>
        <w:pStyle w:val="PadTop24"/>
      </w:pPr>
      <w:r>
        <w:t>वह स्वीकार करता है कि उसे भेजने वाले स्वयं यीशु थे। सभी शब्द बाइबल में अलग-अलग तरीकों से यीशु का उल्लेख करते हैं।</w:t>
      </w:r>
    </w:p>
    <w:p w14:paraId="27FB83DB" w14:textId="77777777" w:rsidR="00227BF5" w:rsidRDefault="00227BF5" w:rsidP="00227BF5">
      <w:pPr>
        <w:pStyle w:val="Heading3"/>
      </w:pPr>
      <w:r>
        <w:t>बी. यीशु</w:t>
      </w:r>
    </w:p>
    <w:bookmarkEnd w:id="0"/>
    <w:bookmarkEnd w:id="0"/>
    <w:p w14:paraId="7E1F9BC8" w14:textId="7BE2687A" w:rsidR="00A7291B" w:rsidRPr="007C2DD5" w:rsidRDefault="0025169D" w:rsidP="007C2DD5">
      <w:pPr>
        <w:pStyle w:val="Quote"/>
      </w:pPr>
      <w:r>
        <w:t>‘सुनो, मैं शीघ्र ही आ रहा हूँ! धन्य हैं वह जो इस पुस्तक में दिए गए उन वचनों का पालन करते हैं जो भविष्यवाणी हैं।’”</w:t>
      </w:r>
    </w:p>
    <w:bookmarkEnd w:id="0"/>
    <w:p w14:paraId="44687C10" w14:textId="5FB066C6" w:rsidR="009C22C1" w:rsidRDefault="009C22C1" w:rsidP="00C35B22">
      <w:pPr>
        <w:pStyle w:val="BibleVerseCite"/>
      </w:pPr>
      <w:r w:rsidRPr="007C2DD5">
        <w:t>- प्रकाशितवाक्य 22:7</w:t>
      </w:r>
    </w:p>
    <w:bookmarkEnd w:id="0"/>
    <w:p w14:paraId="255668C9" w14:textId="77777777" w:rsidR="00A7291B" w:rsidRDefault="0025169D" w:rsidP="00A7291B">
      <w:pPr>
        <w:pStyle w:val="PadTop24"/>
      </w:pPr>
      <w:r>
        <w:t>सभी पाठकों के लिए विश्वास करने का प्रोत्साहन।</w:t>
      </w:r>
    </w:p>
    <w:p w14:paraId="27FB83DB" w14:textId="77777777" w:rsidR="00227BF5" w:rsidRDefault="00227BF5" w:rsidP="00227BF5">
      <w:pPr>
        <w:pStyle w:val="Heading3"/>
      </w:pPr>
      <w:r>
        <w:t>सी. यूहन्ना</w:t>
      </w:r>
    </w:p>
    <w:bookmarkEnd w:id="0"/>
    <w:bookmarkEnd w:id="0"/>
    <w:p w14:paraId="7E1F9BC8" w14:textId="7BE2687A" w:rsidR="00A7291B" w:rsidRPr="007C2DD5" w:rsidRDefault="0025169D" w:rsidP="007C2DD5">
      <w:pPr>
        <w:pStyle w:val="Quote"/>
      </w:pPr>
      <w:r>
        <w:t>⁸ मैं यूहन्ना हूँ। मैंने ये बातें सुनी और देखी हैं। जब मैंने ये बातें देखीं सुनीं तो उस स्वर्गदूत के चरणों में गिर कर मैंने उसकी उपासना की जो मुझे ये बातें दिखाया करता था। ⁹ उसने मुझसे कहा, “सावधान, तू ऐसा मत कर। क्योंकि मैं तो तेरा, तेरे बंधु नबियों का जो इस पुस्तक में लिखे वचनों का पालन करते हैं, एक सह-सेवक हूँ। बस परमेश्वर की ही उपासना कर।”</w:t>
      </w:r>
    </w:p>
    <w:bookmarkEnd w:id="0"/>
    <w:p w14:paraId="44687C10" w14:textId="5FB066C6" w:rsidR="009C22C1" w:rsidRDefault="009C22C1" w:rsidP="00C35B22">
      <w:pPr>
        <w:pStyle w:val="BibleVerseCite"/>
      </w:pPr>
      <w:r w:rsidRPr="007C2DD5">
        <w:t>- प्रकाशितवाक्य 22:8-9</w:t>
      </w:r>
    </w:p>
    <w:bookmarkEnd w:id="0"/>
    <w:p w14:paraId="255668C9" w14:textId="77777777" w:rsidR="00A7291B" w:rsidRDefault="0025169D" w:rsidP="00A7291B">
      <w:pPr>
        <w:pStyle w:val="PadTop24"/>
      </w:pPr>
      <w:r>
        <w:t>स्वर्गदूत यूहन्ना को भविष्यद्वक्ता घोषित करता है और यह प्रेरित सामग्री है।</w:t>
      </w:r>
    </w:p>
    <w:p w14:paraId="27FB83DB" w14:textId="77777777" w:rsidR="00227BF5" w:rsidRDefault="00227BF5" w:rsidP="00227BF5">
      <w:pPr>
        <w:pStyle w:val="Heading3"/>
      </w:pPr>
      <w:r>
        <w:t>2. निर्देश – पद 10-15</w:t>
      </w:r>
    </w:p>
    <w:bookmarkEnd w:id="0"/>
    <w:bookmarkEnd w:id="0"/>
    <w:p w14:paraId="5C097F03" w14:textId="5E23FA64" w:rsidR="00A7291B" w:rsidRDefault="0025169D" w:rsidP="00A7291B">
      <w:pPr>
        <w:pStyle w:val="NormalBlock"/>
      </w:pPr>
      <w:r>
        <w:t>दानिय्येल को अपनी भविष्यवाणी को अन्त तक मुहरबन्द रखने के लिए कहा गया था (दानिय्येल 12:9)। अन्त के समय तक (चौथे साम्राज्य के समय: रोम) कोई भी न तो जानता और न ही समझता। यूहन्ना को इसके विपरीत कहा गया—अन्त (रोम का) निकट था, इसलिए उसे उन बातों का प्रचार और घोषणा करनी थी जो उस पर प्रकट की गई थीं। आने वाले विनाश (रोम के विनाश) और इस तथ्य के विषय में अन्तिम चेतावनी कि वे मन फिराएँगे नहीं और उनका अन्त अवश्यंभावी है, ठीक वैसे ही जैसे प्रभु के लोगों के लिए प्रतिफल अवश्यंभावी है। अपने लिए आनन्दित हो, उनके विषय में चिन्ता मत कर।</w:t>
      </w:r>
    </w:p>
    <w:p w14:paraId="27FB83DB" w14:textId="77777777" w:rsidR="00227BF5" w:rsidRDefault="00227BF5" w:rsidP="00227BF5">
      <w:pPr>
        <w:pStyle w:val="Heading3"/>
      </w:pPr>
      <w:r>
        <w:t>3. निमंत्रण</w:t>
      </w:r>
    </w:p>
    <w:bookmarkEnd w:id="0"/>
    <w:bookmarkEnd w:id="0"/>
    <w:p w14:paraId="7E1F9BC8" w14:textId="7BE2687A" w:rsidR="00A7291B" w:rsidRPr="007C2DD5" w:rsidRDefault="0025169D" w:rsidP="007C2DD5">
      <w:pPr>
        <w:pStyle w:val="Quote"/>
      </w:pPr>
      <w:r>
        <w:t>आत्मा और दुल्हिन कहती है, “आ!” और जो इसे सुनता है, वह भी कहे, “आ!” और जो प्यासा हो वह भी आये और जो चाहे वह भी इस जीवन दायी जल के उपहार को मुक्त भाव से ग्रहण करें।</w:t>
      </w:r>
    </w:p>
    <w:bookmarkEnd w:id="0"/>
    <w:p w14:paraId="44687C10" w14:textId="5FB066C6" w:rsidR="009C22C1" w:rsidRDefault="009C22C1" w:rsidP="00C35B22">
      <w:pPr>
        <w:pStyle w:val="BibleVerseCite"/>
      </w:pPr>
      <w:r w:rsidRPr="007C2DD5">
        <w:t>- प्रकाशितवाक्य 22:17</w:t>
      </w:r>
    </w:p>
    <w:bookmarkEnd w:id="0"/>
    <w:p w14:paraId="255668C9" w14:textId="77777777" w:rsidR="00A7291B" w:rsidRDefault="0025169D" w:rsidP="00A7291B">
      <w:pPr>
        <w:pStyle w:val="PadTop24"/>
      </w:pPr>
      <w:r>
        <w:t>यीशु स्वयं उन सभी लोगों को अपने पास आने का निमंत्रण देते हैं जो इस पुस्तक के संदेश पर विश्वास करते हैं।</w:t>
      </w:r>
    </w:p>
    <w:p w14:paraId="27FB83DB" w14:textId="77777777" w:rsidR="00227BF5" w:rsidRDefault="00227BF5" w:rsidP="00227BF5">
      <w:pPr>
        <w:pStyle w:val="Heading3"/>
      </w:pPr>
      <w:r>
        <w:t>4. अंतिम निर्देश और आशीषें</w:t>
      </w:r>
    </w:p>
    <w:bookmarkEnd w:id="0"/>
    <w:bookmarkEnd w:id="0"/>
    <w:p w14:paraId="7E1F9BC8" w14:textId="7BE2687A" w:rsidR="00A7291B" w:rsidRPr="007C2DD5" w:rsidRDefault="0025169D" w:rsidP="007C2DD5">
      <w:pPr>
        <w:pStyle w:val="Quote"/>
      </w:pPr>
      <w:r>
        <w:t>¹⁸ मैं शपथ पूर्वक उन व्यक्तियों के लिए घोषणा कर रहा हूँ जो इस पुस्तक में लिखे भविष्यवाणी के वचनों को सुनते हैं, उनमें से यदि कोई भी उनमें कुछ भी और जोड़ेगा तो इस पुस्तक में लिखे विनाश परमेश्वर उस पर ढायेगा। ¹⁹ और यदि नबियों की इस पुस्तक में लिखे वचनों में से कोई कुछ घटायेगा तो परमेश्वर इस पुस्तक में लिखे जीवन-वृक्ष और पवित्र नगरी में से उसका भाग उससे छीन लेगा।</w:t>
        <w:br/>
        <w:t>²⁰ यीशु जो इन बातों का साक्षी है, वह कहता है, “हाँ! मैं शीघ्र ही आ रहा हूँ।”</w:t>
        <w:br/>
        <w:t>आमीन। हे प्रभु यीशु आ!</w:t>
        <w:br/>
        <w:t>²¹ प्रभु यीशु का अनुग्रह सबके साथ रहे! आमीन।</w:t>
      </w:r>
    </w:p>
    <w:bookmarkEnd w:id="0"/>
    <w:p w14:paraId="44687C10" w14:textId="5FB066C6" w:rsidR="009C22C1" w:rsidRDefault="009C22C1" w:rsidP="00C35B22">
      <w:pPr>
        <w:pStyle w:val="BibleVerseCite"/>
      </w:pPr>
      <w:r w:rsidRPr="007C2DD5">
        <w:t>- प्रकाशितवाक्य 22:18-21</w:t>
      </w:r>
    </w:p>
    <w:bookmarkEnd w:id="0"/>
    <w:p w14:paraId="255668C9" w14:textId="77777777" w:rsidR="00A7291B" w:rsidRDefault="0025169D" w:rsidP="00A7291B">
      <w:pPr>
        <w:pStyle w:val="PadTop24"/>
      </w:pPr>
      <w:r>
        <w:t>कुछ भी न बदलें क्योंकि यह भविष्यवाणी है। ऐसा करने का दंड गंभीर है। यीशु इन सभी बातों को स्वयं पूरा करने का वादा करते हैं। अध्याय का अंत प्रभु की ओर से अंतिम आशीष के साथ होता है।</w:t>
      </w:r>
    </w:p>
    <w:bookmarkEnd w:id="0"/>
    <w:p w14:paraId="5C097F03" w14:textId="5E23FA64" w:rsidR="00A7291B" w:rsidRDefault="0025169D" w:rsidP="00A7291B">
      <w:pPr>
        <w:pStyle w:val="NormalBlock"/>
      </w:pPr>
      <w:r>
        <w:t>यूहन्ना अपनी दर्शनों को प्रभु की ओर से सीधे निमंत्रण, चेतावनी और आशीष के साथ पूरा करता है।</w:t>
      </w:r>
    </w:p>
    <w:p w14:paraId="6ABE7781" w14:textId="77777777" w:rsidR="00227BF5" w:rsidRDefault="00227BF5" w:rsidP="00227BF5">
      <w:pPr>
        <w:pStyle w:val="Heading2"/>
      </w:pPr>
      <w:r>
        <w:t>पाठ</w:t>
      </w:r>
    </w:p>
    <w:bookmarkEnd w:id="0"/>
    <w:bookmarkEnd w:id="0"/>
    <w:p w14:paraId="5C097F03" w14:textId="5E23FA64" w:rsidR="00A7291B" w:rsidRDefault="0025169D" w:rsidP="00A7291B">
      <w:pPr>
        <w:pStyle w:val="NormalBlock"/>
      </w:pPr>
      <w:r>
        <w:t>प्रकाशितवाक्य से कई संभावित उपदेश और शिक्षाएँ मिलती हैं, लेकिन मैं आपको इन तीन के साथ छोड़ना चाहता हूँ:</w:t>
      </w:r>
    </w:p>
    <w:p w14:paraId="27FB83DB" w14:textId="77777777" w:rsidR="00227BF5" w:rsidRDefault="00227BF5" w:rsidP="00227BF5">
      <w:pPr>
        <w:pStyle w:val="Heading3"/>
      </w:pPr>
      <w:r>
        <w:t>1. शैतान वास्तविक है और उसका प्रभाव है</w:t>
      </w:r>
    </w:p>
    <w:bookmarkEnd w:id="0"/>
    <w:bookmarkEnd w:id="0"/>
    <w:p w14:paraId="5C097F03" w14:textId="5E23FA64" w:rsidR="00A7291B" w:rsidRDefault="0025169D" w:rsidP="00A7291B">
      <w:pPr>
        <w:pStyle w:val="NormalBlock"/>
      </w:pPr>
      <w:r>
        <w:t>यह प्रेरित पाठ पूरी तरह उस नुकसान के बारे में है जो शैतान पहुँचाता है और परमेश्वर की उस योजना के बारे में है जिसके द्वारा वह शैतान, उसके सहयोगियों और उन सभी लोगों को नष्ट करेगा जो यीशु पर विश्वास नहीं करते। शैतान उत्पत्ति और प्रकाशितवाक्य दोनों में दिखाई देता है।</w:t>
      </w:r>
    </w:p>
    <w:bookmarkEnd w:id="0"/>
    <w:p w14:paraId="5C097F03" w14:textId="5E23FA64" w:rsidR="00A7291B" w:rsidRDefault="0025169D" w:rsidP="00A7291B">
      <w:pPr>
        <w:pStyle w:val="NormalBlock"/>
      </w:pPr>
      <w:r>
        <w:t>दुनिया का सबसे बड़ा धोखा यह सोचना है कि शैतान वास्तविक या शक्तिशाली नहीं है।</w:t>
      </w:r>
    </w:p>
    <w:p w14:paraId="27FB83DB" w14:textId="77777777" w:rsidR="00227BF5" w:rsidRDefault="00227BF5" w:rsidP="00227BF5">
      <w:pPr>
        <w:pStyle w:val="Heading3"/>
      </w:pPr>
      <w:r>
        <w:t>2. नरक वास्तविक है</w:t>
      </w:r>
    </w:p>
    <w:bookmarkEnd w:id="0"/>
    <w:bookmarkEnd w:id="0"/>
    <w:p w14:paraId="5C097F03" w14:textId="5E23FA64" w:rsidR="00A7291B" w:rsidRDefault="0025169D" w:rsidP="00A7291B">
      <w:pPr>
        <w:pStyle w:val="NormalBlock"/>
      </w:pPr>
      <w:r>
        <w:t>फिर से, प्रकाशितवाक्य यह बहुत स्पष्ट करता है कि ऐसा स्थान अस्तित्व में है और वह भयानक है। हम अच्छा करते हैं कि डरें और इस स्थान से बचने का प्रयास करें। इसी कारण हम डर और काँपते हुए अपने उद्धार का कार्य पूरा करते हैं।</w:t>
      </w:r>
    </w:p>
    <w:p w14:paraId="27FB83DB" w14:textId="77777777" w:rsidR="00227BF5" w:rsidRDefault="00227BF5" w:rsidP="00227BF5">
      <w:pPr>
        <w:pStyle w:val="Heading3"/>
      </w:pPr>
      <w:r>
        <w:t>3. स्वर्ग वास्तविक है</w:t>
      </w:r>
    </w:p>
    <w:bookmarkEnd w:id="0"/>
    <w:bookmarkEnd w:id="0"/>
    <w:p w14:paraId="5C097F03" w14:textId="5E23FA64" w:rsidR="00A7291B" w:rsidRDefault="0025169D" w:rsidP="00A7291B">
      <w:pPr>
        <w:pStyle w:val="NormalBlock"/>
      </w:pPr>
      <w:r>
        <w:t>यूहन्ना इसका वर्णन यहूदी सर्वनाश-संबंधी शब्दों में करता है, लेकिन 2,000 से अधिक वर्षों बाद भी उसका आशय यह है कि स्वर्ग एक वास्तविक स्थान है; कि वह आनंदमय रूप से सुंदर और हर्षित है; कि परमेश्वर वहाँ अपने लोगों के साथ निवास करेगा; और वहाँ केवल मसीही ही हैं।</w:t>
      </w:r>
    </w:p>
    <w:bookmarkEnd w:id="0"/>
    <w:p w14:paraId="5C097F03" w14:textId="5E23FA64" w:rsidR="00A7291B" w:rsidRDefault="0025169D" w:rsidP="00A7291B">
      <w:pPr>
        <w:pStyle w:val="NormalBlock"/>
      </w:pPr>
      <w:r>
        <w:t>यह उन लोगों के लिए प्रोत्साहन होना चाहिए जो मसीही हैं कि वे विश्वासयोग्य बने रहें, और उन लोगों के लिए प्रोत्साहन होना चाहिए जो मसीही नहीं हैं कि वे जितनी जल्दी हो सके मसीही बन जाएँ।</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