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Vergeltung</w:t>
      </w:r>
    </w:p>
    <w:bookmarkEnd w:id="0"/>
    <w:p w14:paraId="5C097F03" w14:textId="5E23FA64" w:rsidR="00A7291B" w:rsidRDefault="0025169D" w:rsidP="00A7291B">
      <w:pPr>
        <w:pStyle w:val="NormalBlock"/>
      </w:pPr>
      <w:r>
        <w:t>Bitte schlagen Sie Ihre Bibeln auf Matthäus Kapitel 7 auf. Matthäus Kapitel 7 Vers 13. Matthäus 7 Vers 13. Wir bleiben einfach dort. Ich möchte nur diesen Abschnitt vorlesen.</w:t>
      </w:r>
    </w:p>
    <w:bookmarkEnd w:id="0"/>
    <w:p w14:paraId="5C097F03" w14:textId="5E23FA64" w:rsidR="00A7291B" w:rsidRDefault="0025169D" w:rsidP="00A7291B">
      <w:pPr>
        <w:pStyle w:val="NormalBlock"/>
      </w:pPr>
      <w:r>
        <w:t>Meine Lektion basiert heute Morgen auf diesem Abschnitt. Jesus spricht hier und sagt: Tretet ein durch die enge Pforte; denn die Pforte ist weit und der Weg ist breit, der ins Verderben führt, und viele sind Ester, die auf ihm eingehen. Denn die Pforte ist eng und der Weg ist schmal, der zum Leben führt, und wenige sind Ester, die ihn finden. Wisst ihr, in diesen kurzen Versen offenbart Jesus seinen Jüngern und denen, die seine Jünger werden wollen, einige der harten Realitäten des Christentums. Sie sind eine Art Weckruf für das christliche Leben.</w:t>
      </w:r>
    </w:p>
    <w:bookmarkEnd w:id="0"/>
    <w:p w14:paraId="5C097F03" w14:textId="5E23FA64" w:rsidR="00A7291B" w:rsidRDefault="0025169D" w:rsidP="00A7291B">
      <w:pPr>
        <w:pStyle w:val="NormalBlock"/>
      </w:pPr>
      <w:r>
        <w:t>Und einige dieser harten Realitäten, die in diesem Vers oder in diesen zwei Versen enthalten sind, sind die folgenden. Erstens sagt Jesus, dass Ester im Leben nur 2 Entscheidungen gibt, die ein Mensch treffen kann. Er sagt, Ester gibt den breiten Weg und den schmalen Weg. Es gibt keinen Mittelweg. Hast du etwas in der Mitte?</w:t>
      </w:r>
    </w:p>
    <w:bookmarkEnd w:id="0"/>
    <w:p w14:paraId="5C097F03" w14:textId="5E23FA64" w:rsidR="00A7291B" w:rsidRDefault="0025169D" w:rsidP="00A7291B">
      <w:pPr>
        <w:pStyle w:val="NormalBlock"/>
      </w:pPr>
      <w:r>
        <w:t>Es gibt keinen Mittelweg. Es ist eng oder weit. Die Vorstellung, dass alle Wege zum Himmel führen oder dass jeder von uns seinen eigenen Weg finden muss, um zu Gott zu gelangen, ist nach Jesus nicht wahr. Jesus sagt, dass du durch ihn in den Himmel kommst oder gar nicht. Das ist eine harte Realität des Christentums.</w:t>
      </w:r>
    </w:p>
    <w:bookmarkEnd w:id="0"/>
    <w:p w14:paraId="5C097F03" w14:textId="5E23FA64" w:rsidR="00A7291B" w:rsidRDefault="0025169D" w:rsidP="00A7291B">
      <w:pPr>
        <w:pStyle w:val="NormalBlock"/>
      </w:pPr>
      <w:r>
        <w:t>Zweitens sagt er in diesem Vers, dass von den zwei Wegen einer leicht und einer schwer ist. Wieder gibt Ester kein Mittelmaß. Er sagt im Voraus, dass der Weg zum Himmel durch ihn schwer ist und der Weg zur Vernichtung leicht und angenehm ist. Er ist sogar schön. Und drittens sagt er, dass nur wenige den engen und schweren Weg zum Himmel wählen.</w:t>
      </w:r>
    </w:p>
    <w:bookmarkEnd w:id="0"/>
    <w:p w14:paraId="5C097F03" w14:textId="5E23FA64" w:rsidR="00A7291B" w:rsidRDefault="0025169D" w:rsidP="00A7291B">
      <w:pPr>
        <w:pStyle w:val="NormalBlock"/>
      </w:pPr>
      <w:r>
        <w:t>Aber Ester gibt viele Menschen, die in die andere Richtung gehen. Obwohl Ester der richtige Weg ist und die Belohnung groß ist, sagt Jesus, dass nicht viele ihn finden, geschweige denn bereit sind, die ganze Strecke zu gehen. Natürlich sagte Jesus dies, um eifrige Jünger vorzubereiten, die begierig waren, Christen zu werden. Mensch, lass uns anfangen. Das Christentum, der Messias ist hier.</w:t>
      </w:r>
    </w:p>
    <w:bookmarkEnd w:id="0"/>
    <w:p w14:paraId="5C097F03" w14:textId="5E23FA64" w:rsidR="00A7291B" w:rsidRDefault="0025169D" w:rsidP="00A7291B">
      <w:pPr>
        <w:pStyle w:val="NormalBlock"/>
      </w:pPr>
      <w:r>
        <w:t>Lasst Ester uns tun. Lasst Ester uns wagen. Und er benutzte das Bild der breiten und der schmalen Straße, um sie vor den Schwierigkeiten zu warnen, die denen bevorstehen, die den Namen Jesu Christi bekennen und ihren lebenslangen Weg mit ihm durch dieses Leben in das nächste Leben beginnen. Einige der Schwierigkeiten, die er in früheren Predigten erwähnte, die Matthäus aufzeichnet, erwähnt er hier, aber auf eine andere Weise. In dieser Lektion, oder in einer Lektion, die Jesus zuvor sagte, warnte er sie, dass diese schmale Straße bestimmte Dinge von ihnen verlangen würde.</w:t>
      </w:r>
    </w:p>
    <w:bookmarkEnd w:id="0"/>
    <w:p w14:paraId="5C097F03" w14:textId="5E23FA64" w:rsidR="00A7291B" w:rsidRDefault="0025169D" w:rsidP="00A7291B">
      <w:pPr>
        <w:pStyle w:val="NormalBlock"/>
      </w:pPr>
      <w:r>
        <w:t>Es war nicht einfach, Ester war aus bestimmten Gründen eng. Zum Beispiel sagte er, dass der enge Weg eine Veränderung des Charakters erfordern würde, um Barmherzigkeit, Reinheit, Sanftmut, Gerechtigkeit, ein Verlangen nach Frieden und die Rettung anderer Menschen einzuschließen. Der enge Weg verlangt das. Deshalb ist er nicht einfach. Er sagte, der enge Weg würde erfordern, sich selbst an einen höheren Maßstab des Verhaltens und eine höhere Einstellung in den Bereichen sozialer Beziehungen, ehelicher Treue, religiöser Praxis und einer Loslösung von der Welt und ihren Sorgen zu halten.</w:t>
      </w:r>
    </w:p>
    <w:bookmarkEnd w:id="0"/>
    <w:p w14:paraId="5C097F03" w14:textId="5E23FA64" w:rsidR="00A7291B" w:rsidRDefault="0025169D" w:rsidP="00A7291B">
      <w:pPr>
        <w:pStyle w:val="NormalBlock"/>
      </w:pPr>
      <w:r>
        <w:t>Das Christentum ist nicht einfach, weil Ester einen höheren Maßstab verlangt. Erinnern Sie sich, als meine Kinder jünger waren, sagten sie: Warum müssen wir das tun? Diese Leute müssen das nicht tun. Warum müssen wir das tun? Warum müssen wir immer einen Schritt weiter gehen?</w:t>
      </w:r>
    </w:p>
    <w:bookmarkEnd w:id="0"/>
    <w:p w14:paraId="5C097F03" w14:textId="5E23FA64" w:rsidR="00A7291B" w:rsidRDefault="0025169D" w:rsidP="00A7291B">
      <w:pPr>
        <w:pStyle w:val="NormalBlock"/>
      </w:pPr>
      <w:r>
        <w:t>Und ich würde sagen, Nun, weil wir Christen sind. Deshalb. Das Christentum verlangt einen höheren Maßstab. Es ist nicht einfach. Wir können nicht alle Fernsehsendungen sehen, wir können nicht alle Bücher lesen, wir können nicht alle Filme ansehen, wir können nicht alle Schallplatten hören, wir können nicht alle Live-Auftritte besuchen.</w:t>
      </w:r>
    </w:p>
    <w:bookmarkEnd w:id="0"/>
    <w:p w14:paraId="5C097F03" w14:textId="5E23FA64" w:rsidR="00A7291B" w:rsidRDefault="0025169D" w:rsidP="00A7291B">
      <w:pPr>
        <w:pStyle w:val="NormalBlock"/>
      </w:pPr>
      <w:r>
        <w:t>Wir können nicht all die Dinge tun, die alle anderen tun, weil unser Glaube einen höheren Standard erfordert. Wir sind eng, wir sind eingeengt. Jesus sagte, dass der enge Weg auch ein vollständiges Vertrauen und Abhängigsein von Gott für alles verlangt. Nun, diese Dinge mögen großartige Ideale sein, für die Ester sich von Zeit zu Zeit zu kämpfen lohnt. Sie wissen schon, höherer Standard, Moral und ganzes Vertrauen auf Gott.</w:t>
      </w:r>
    </w:p>
    <w:bookmarkEnd w:id="0"/>
    <w:p w14:paraId="5C097F03" w14:textId="5E23FA64" w:rsidR="00A7291B" w:rsidRDefault="0025169D" w:rsidP="00A7291B">
      <w:pPr>
        <w:pStyle w:val="NormalBlock"/>
      </w:pPr>
      <w:r>
        <w:t>Eine Art von schönen Dingen, die man ab und zu anstreben kann. Aber Jesus sagt seinen Jüngern, dass diese Dinge nicht nur, wissen Sie, Ideale waren, diese Dinge waren nicht nur gelegentliche Dinge, sie waren ein tatsächlicher Lebensstil für diejenigen, die den engen Weg gewählt hatten. Es ist wie eine alltägliche Sache. Dass man nicht lügt, ist eine alltägliche Sache, nicht nur, wenn Ester einem passt. Man sagt die Wahrheit, wenn man unter Druck steht und wenn Ester einfach ist.</w:t>
      </w:r>
    </w:p>
    <w:bookmarkEnd w:id="0"/>
    <w:p w14:paraId="5C097F03" w14:textId="5E23FA64" w:rsidR="00A7291B" w:rsidRDefault="0025169D" w:rsidP="00A7291B">
      <w:pPr>
        <w:pStyle w:val="NormalBlock"/>
      </w:pPr>
      <w:r>
        <w:t>Das verlangt das Christentum. Diejenigen, die die Tür gefunden hatten, diejenigen, die in den Weg eingetreten waren, stellten fest, dass dieser Weg in der Tat eng war. Nun, der Weg ist sehr eng, weil all die Dinge, die Jesus erwähnte, unnatürlich sind. Sie sind für uns als sündige Menschen einfach nicht natürlich. Der gesamte christliche Lebensstil ist einer, der erlernt und geübt werden muss, um Teil der Gewohnheiten einer Person zu werden.</w:t>
      </w:r>
    </w:p>
    <w:bookmarkEnd w:id="0"/>
    <w:p w14:paraId="5C097F03" w14:textId="5E23FA64" w:rsidR="00A7291B" w:rsidRDefault="0025169D" w:rsidP="00A7291B">
      <w:pPr>
        <w:pStyle w:val="NormalBlock"/>
      </w:pPr>
      <w:r>
        <w:t>Ich meine, man verhält sich nicht einfach von Natur aus wie ein Christ. Es ist etwas, das man kultivieren muss. Der breite Weg ist leicht. Der breite Weg hat viele Menschen darauf, sagte Jesus, weil er keine Veränderung erfordert. Der breite Weg verlangt kein Opfer.</w:t>
      </w:r>
    </w:p>
    <w:bookmarkEnd w:id="0"/>
    <w:p w14:paraId="5C097F03" w14:textId="5E23FA64" w:rsidR="00A7291B" w:rsidRDefault="0025169D" w:rsidP="00A7291B">
      <w:pPr>
        <w:pStyle w:val="NormalBlock"/>
      </w:pPr>
      <w:r>
        <w:t>Der breite Weg fordert dich nicht auf, dich einzuschränken, dich zu verleugnen oder deinen wesentlichen Charakter zu verleugnen. Tatsächlich ermutigt der breite Weg dazu, der zu sein, der und was du bist. Höre auf dein Herz. Das ist die Botschaft des breiten Weges. Höre auf dein Herz und sei alles, was du sein kannst.</w:t>
      </w:r>
    </w:p>
    <w:bookmarkEnd w:id="0"/>
    <w:p w14:paraId="5C097F03" w14:textId="5E23FA64" w:rsidR="00A7291B" w:rsidRDefault="0025169D" w:rsidP="00A7291B">
      <w:pPr>
        <w:pStyle w:val="NormalBlock"/>
      </w:pPr>
      <w:r>
        <w:t>Das bist du im Wesentlichen. Geh mit dem Strom. Das ist die Botschaft des breiten Weges. Der breite Weg ist der Ort, an dem du herausfindest, wer du bist, und du entwickelst und genießt einfach, wer du bist, ohne Einschränkungen. Das ist der breite Weg.</w:t>
      </w:r>
    </w:p>
    <w:bookmarkEnd w:id="0"/>
    <w:p w14:paraId="5C097F03" w14:textId="5E23FA64" w:rsidR="00A7291B" w:rsidRDefault="0025169D" w:rsidP="00A7291B">
      <w:pPr>
        <w:pStyle w:val="NormalBlock"/>
      </w:pPr>
      <w:r>
        <w:t>Der schmale Weg hingegen ist schmerzhaft. Es ist eine schmerzhafte Veränderung. Sie wissen, wir sprechen im Fernsehen die ganze Zeit über Veränderungen. Der schmale Weg ist eine sehr schmerzhafte Veränderung zu einem neuen Ich, einem Ich, das nach dem Bild Jesu Christi gestaltet und darauf trainiert ist, ihm ausschließlich zu dienen. Das ist der schmale Weg.</w:t>
      </w:r>
    </w:p>
    <w:bookmarkEnd w:id="0"/>
    <w:p w14:paraId="5C097F03" w14:textId="5E23FA64" w:rsidR="00A7291B" w:rsidRDefault="0025169D" w:rsidP="00A7291B">
      <w:pPr>
        <w:pStyle w:val="NormalBlock"/>
      </w:pPr>
      <w:r>
        <w:t>Nun, ich habe all dies gesagt, um Folgendes zu sagen: Einer der schwierigsten Aspekte des schmalen Weges, abgesehen von Treue und hohen Maßstäben und all dem, ist der Umgang mit seinen Feinden. Mann, Daniel wird der Weg wirklich eng. Jesus warnt seine Jünger, dass die Wahl des schmalen Weges sie in Verfolgung bringen wird. Und ihre Reaktion auf Verfolgung wird nicht die übliche Reaktion auf Drohungen oder Spott oder sogar den Tod sein. Sie sehen, Amos Broadway bekämpft man Feuer mit Feuer.</w:t>
      </w:r>
    </w:p>
    <w:bookmarkEnd w:id="0"/>
    <w:p w14:paraId="5C097F03" w14:textId="5E23FA64" w:rsidR="00A7291B" w:rsidRDefault="0025169D" w:rsidP="00A7291B">
      <w:pPr>
        <w:pStyle w:val="NormalBlock"/>
      </w:pPr>
      <w:r>
        <w:t>Der Broadway verlangt Entschuldigungen und Entschädigung. Du wirst bezahlen, wenn du mir schadest. Der Broadway sagt, der Broadway verlangt Schutz vor allen, die deinen Lebensstil angreifen oder untergraben würden. Der Broadway verlangt Vergeltung. Vergeltung ist ein wesentlicher Bestandteil der Art und Weise, wie der Broadway Dinge tut.</w:t>
      </w:r>
    </w:p>
    <w:bookmarkEnd w:id="0"/>
    <w:p w14:paraId="5C097F03" w14:textId="5E23FA64" w:rsidR="00A7291B" w:rsidRDefault="0025169D" w:rsidP="00A7291B">
      <w:pPr>
        <w:pStyle w:val="NormalBlock"/>
      </w:pPr>
      <w:r>
        <w:t>Sie sehen, was den schmalen Weg meiner Meinung nach wirklich schmal macht, ist das, was Jesus als die christliche Antwort auf Verfolgung in jeglicher Form darlegt. Verfolgung kann alles sein. Alles von unverdienter Unhöflichkeit oder Unfreundlichkeit bis hin zum Märtyrertod für deinen Glauben. Und alles dazwischen. Jemand, der nicht nett zu dir ist, bis zu jemandem, der dich wegen deines Glaubens tötet.</w:t>
      </w:r>
    </w:p>
    <w:bookmarkEnd w:id="0"/>
    <w:p w14:paraId="5C097F03" w14:textId="5E23FA64" w:rsidR="00A7291B" w:rsidRDefault="0025169D" w:rsidP="00A7291B">
      <w:pPr>
        <w:pStyle w:val="NormalBlock"/>
      </w:pPr>
      <w:r>
        <w:t>Das ist Verfolgung. Nun sagt Jesus, dass die Reaktion eines Christen auf diese Dinge, wenn du auf dem schmalen Weg bist, die folgende ist. Er sagt: Hey, du wirst verfolgt, freue dich über das Privileg, im Namen Jesu Christi zu leiden. Matthäus 5, Vers 11 oder 12. Du bist beleidigt?</w:t>
      </w:r>
    </w:p>
    <w:bookmarkEnd w:id="0"/>
    <w:p w14:paraId="5C097F03" w14:textId="5E23FA64" w:rsidR="00A7291B" w:rsidRDefault="0025169D" w:rsidP="00A7291B">
      <w:pPr>
        <w:pStyle w:val="NormalBlock"/>
      </w:pPr>
      <w:r>
        <w:t>Hey, vergib die Beleidigung. Matthäus 6, Vers 12. Jemand ist gemein zu dir und betrügt dich? Hey, liebe und bete für die, die dich verfolgen. Matthäus 5, Vers 44.</w:t>
      </w:r>
    </w:p>
    <w:bookmarkEnd w:id="0"/>
    <w:p w14:paraId="5C097F03" w14:textId="5E23FA64" w:rsidR="00A7291B" w:rsidRDefault="0025169D" w:rsidP="00A7291B">
      <w:pPr>
        <w:pStyle w:val="NormalBlock"/>
      </w:pPr>
      <w:r>
        <w:t>Jemand tut dir Unrecht, hey, nimm keine Rache an deinen Feinden. Römer Kapitel 12 Vers 9, und hilf und ermutige deine Feinde. Römer 12 Vers 20. Nun, an meinem Charakter zu arbeiten, weißt du, meiner Frau treu zu sein und Gott zu vertrauen und den Herrn anzubeten und ein hohes Ziel zu haben, weißt du, an meinem Charakter zu arbeiten. Diese Dinge verstehe ich.</w:t>
      </w:r>
    </w:p>
    <w:bookmarkEnd w:id="0"/>
    <w:p w14:paraId="5C097F03" w14:textId="5E23FA64" w:rsidR="00A7291B" w:rsidRDefault="0025169D" w:rsidP="00A7291B">
      <w:pPr>
        <w:pStyle w:val="NormalBlock"/>
      </w:pPr>
      <w:r>
        <w:t>Diese Dinge sind fast in Reichweite. Aber wenn Ester darum geht, wie ich diejenigen behandle, die mich schlecht behandeln, wenn Ester darum geht, wie ich diejenigen behandle, die mich grundlos verfolgen, wenn Ester um diejenigen geht, die eine Vergeltung verdienen, ich meine, die eine Vergeltung verdienen, wird der schmale Weg einfach ein wenig zu eng. Verstehst du, was ich meine? Es ist einfach ein wenig zu eng nach dem, was Jesus von mir als Christ verlangt und wie ich meine Feinde behandle. Von allen Hindernissen auf dem schmalen Weg, von allen Einschränkungen des christlichen Lebens glaube ich, dass die Forderungen, die Jesus hinsichtlich der Behandlung unserer Feinde stellt, die schwersten zu ertragen sind.</w:t>
      </w:r>
    </w:p>
    <w:bookmarkEnd w:id="0"/>
    <w:p w14:paraId="5C097F03" w14:textId="5E23FA64" w:rsidR="00A7291B" w:rsidRDefault="0025169D" w:rsidP="00A7291B">
      <w:pPr>
        <w:pStyle w:val="NormalBlock"/>
      </w:pPr>
      <w:r>
        <w:t>Ich frage dich, hast du schon einmal versucht, dich zu freuen, weil dich jemand kürzlich gedemütigt hat? Hast du das schon einmal versucht? Oh, ich fühle mich großartig. Jemand hat mich gerade vor meiner Familie zum Narren gemacht. Oh, Junge, ich fühle mich jetzt wunderbar.</w:t>
      </w:r>
    </w:p>
    <w:bookmarkEnd w:id="0"/>
    <w:p w14:paraId="5C097F03" w14:textId="5E23FA64" w:rsidR="00A7291B" w:rsidRDefault="0025169D" w:rsidP="00A7291B">
      <w:pPr>
        <w:pStyle w:val="NormalBlock"/>
      </w:pPr>
      <w:r>
        <w:t>Hast du das versucht? Ist Ester dir gelungen, demjenigen zu vergeben, der dir absichtlich Schmerz zugefügt hat? Weißt du, hast du eine schlimme Scheidung durchgemacht und hat dir die andere Person absichtlich wehgetan, um dich leiden und sich winden zu lassen? Ist Ester dir gelungen, dieser Person zu vergeben? Und wann hast du das letzte Mal ein inniges Gebet für jemanden gesprochen, vor dem du Angst hast?</w:t>
      </w:r>
    </w:p>
    <w:bookmarkEnd w:id="0"/>
    <w:p w14:paraId="5C097F03" w14:textId="5E23FA64" w:rsidR="00A7291B" w:rsidRDefault="0025169D" w:rsidP="00A7291B">
      <w:pPr>
        <w:pStyle w:val="NormalBlock"/>
      </w:pPr>
      <w:r>
        <w:t>Oder jemand, den du verachtest? Wann war das letzte Mal, dass du für diese Person auf den Knien warst? Und konntest du irgendeine Art von Vergeltung vermeiden, auch nur ein kleines Grinsen? Konntest du das vermeiden? Und wann hast du zuletzt eine Ermutigungskarte an die Person geschickt, die dich enttäuscht hat?</w:t>
      </w:r>
    </w:p>
    <w:bookmarkEnd w:id="0"/>
    <w:p w14:paraId="5C097F03" w14:textId="5E23FA64" w:rsidR="00A7291B" w:rsidRDefault="0025169D" w:rsidP="00A7291B">
      <w:pPr>
        <w:pStyle w:val="NormalBlock"/>
      </w:pPr>
      <w:r>
        <w:t>Für die Person, die deine Welt auf den Kopf gestellt hat? Wann hast du dieser Person zuletzt eine nette Hallmark-Karte zur Ermutigung geschickt? Ich denke an dich, du Ratte. Weißt du? Und wann hast du das zuletzt getan?</w:t>
      </w:r>
    </w:p>
    <w:bookmarkEnd w:id="0"/>
    <w:p w14:paraId="5C097F03" w14:textId="5E23FA64" w:rsidR="00A7291B" w:rsidRDefault="0025169D" w:rsidP="00A7291B">
      <w:pPr>
        <w:pStyle w:val="NormalBlock"/>
      </w:pPr>
      <w:r>
        <w:t>Ich meine, abgesehen vom Rattenanteil. Verstehst du, was ich meine? Jesus sagt, ganz ernsthaft, Jesus sagt: Wenn wir diese Dinge, die ich gerade gesagt habe, nicht getan haben, dann stecken wir auf einem Abschnitt des schmalen Weges fest, der einfach zu eng ist für unseren Hass, zu eng für unseren Stolz, zu eng, um unser Verlangen nach Rache zu ertragen. Ich sage dir etwas, wenn du heute Morgen an diesem Punkt bist, wenn du das gerade erlebst, möchte ich einige der Gründe für die Forderungen des Herrn bezüglich unserer Reaktion auf unsere Feinde darlegen. Vielleicht hilft Ester uns, wenn wir wissen, warum der Weg in dieser Hinsicht Hohelied eng ist, diesen Abschnitt zu überwinden und unseren Weg fortzusetzen.</w:t>
      </w:r>
    </w:p>
    <w:bookmarkEnd w:id="0"/>
    <w:p w14:paraId="5C097F03" w14:textId="5E23FA64" w:rsidR="00A7291B" w:rsidRDefault="0025169D" w:rsidP="00A7291B">
      <w:pPr>
        <w:pStyle w:val="NormalBlock"/>
      </w:pPr>
      <w:r>
        <w:t>Und Hohelied erklärt sich der Rest der Lektion, warum der schmale Weg Hohelied schmal ist. Nun, einer der Gründe, warum er Hohelied schmal ist, ist folgender: Der Weg ist schmal, weil Gott möchte, dass wir bestimmte Dinge zurücklassen. Weißt du, Ester gibt eine Gewichtsbeschränkung in einem Flugzeug, man kann nicht mehr als ein bestimmtes Gewicht mitnehmen. Nun, der schmale Weg wird schmal, weil du bestimmtes Gepäck nicht mitnehmen kannst. Du bleibst entweder dort stecken, wo du bist, oder du lässt die Taschen zurück und gehst ohne sie voran.</w:t>
      </w:r>
    </w:p>
    <w:bookmarkEnd w:id="0"/>
    <w:p w14:paraId="5C097F03" w14:textId="5E23FA64" w:rsidR="00A7291B" w:rsidRDefault="0025169D" w:rsidP="00A7291B">
      <w:pPr>
        <w:pStyle w:val="NormalBlock"/>
      </w:pPr>
      <w:r>
        <w:t>In Offenbarung Kapitel 21 Vers 4 beschreibt Johannes den Himmel. Das haben wir heute Morgen in unserem Unterricht gerade gemacht. Er beschreibt den Himmel als einen Ort, an dem Ester keine Tränen gibt und keinen Schmerz. Wissen Sie warum? Es gibt keine Tränen und keinen Schmerz, weil Ester keine Sünde gibt.</w:t>
      </w:r>
    </w:p>
    <w:bookmarkEnd w:id="0"/>
    <w:p w14:paraId="5C097F03" w14:textId="5E23FA64" w:rsidR="00A7291B" w:rsidRDefault="0025169D" w:rsidP="00A7291B">
      <w:pPr>
        <w:pStyle w:val="NormalBlock"/>
      </w:pPr>
      <w:r>
        <w:t>Sünde ist das, was Tränen und Schmerz verursacht. Es gibt keinen Hass im Himmel, Ester gibt keine Gewalt im Himmel, Ester gibt keine Rache, Ester gibt keinen Tod im Himmel, weil dort keine Sünde ist. Vergeltung ist eine Form von Rache und Hass, und diejenigen, die mit Gott zusammen sein wollen, werden mit dieser Art von Gepäck nicht durch den engen Weg hindurchkommen. Deshalb ist er eng. Er zwingt dich, bestimmte Dinge zurückzulassen, wenn du vorwärtsgehen willst.</w:t>
      </w:r>
    </w:p>
    <w:bookmarkEnd w:id="0"/>
    <w:p w14:paraId="5C097F03" w14:textId="5E23FA64" w:rsidR="00A7291B" w:rsidRDefault="0025169D" w:rsidP="00A7291B">
      <w:pPr>
        <w:pStyle w:val="NormalBlock"/>
      </w:pPr>
      <w:r>
        <w:t>Zweitens müssen wir uns daran erinnern, dass nur weil der enge Weg den Christen einschränkt, dies nicht bedeutet, dass Gott eingeschränkt ist. Einer der Propheten des Alten Testaments, Nahum, sagt in Kapitel 1 Vers 2: Ein eifersüchtiger und rächerischer Gott ist der Herr. Und Paulus zitiert das Alte Testament, wenn er von Gott in Römer Kapitel 12 Vers 19 sagt: Die Rache ist mein, ich will vergelten, spricht der Herr. Diejenigen, die beleidigt sind, oder vielmehr diejenigen, die beleidigen, und diejenigen, die angreifen, und diejenigen, die Christen verfolgen, tun dies gewöhnlich, ohne die schrecklichen Folgen ihres Handelns zu erkennen. Manche Menschen denken, weil Christen nicht mit Gewalt antworten, weil Christen keine Vergeltung suchen, seien ihre Handlungen gerechtfertigt und ohne Konsequenzen.</w:t>
      </w:r>
    </w:p>
    <w:bookmarkEnd w:id="0"/>
    <w:p w14:paraId="5C097F03" w14:textId="5E23FA64" w:rsidR="00A7291B" w:rsidRDefault="0025169D" w:rsidP="00A7291B">
      <w:pPr>
        <w:pStyle w:val="NormalBlock"/>
      </w:pPr>
      <w:r>
        <w:t>Sie denken, dass Christen ein leichtes Ziel sind. Ich kann über diese Typen hinweggehen. Sie wissen nicht, hey, sie sind Weicheier. Sie verstehen Ester nicht. Es wird eine Vergeltung geben.</w:t>
      </w:r>
    </w:p>
    <w:bookmarkEnd w:id="0"/>
    <w:p w14:paraId="5C097F03" w14:textId="5E23FA64" w:rsidR="00A7291B" w:rsidRDefault="0025169D" w:rsidP="00A7291B">
      <w:pPr>
        <w:pStyle w:val="NormalBlock"/>
      </w:pPr>
      <w:r>
        <w:t>Es wird Vergeltung geben. Aber Gott möchte einfach derjenige sein, der sie vollzieht, damit die Vergeltung vollkommen gerechtfertigt und vollständig ausgeführt wird. Es wird niemanden geben, der wegen einer Formalität davonkommt. Keine raffinierten Anwälte im Himmel. Gott wird alles wissen und er wird vollkommen richten.</w:t>
      </w:r>
    </w:p>
    <w:bookmarkEnd w:id="0"/>
    <w:p w14:paraId="5C097F03" w14:textId="5E23FA64" w:rsidR="00A7291B" w:rsidRDefault="0025169D" w:rsidP="00A7291B">
      <w:pPr>
        <w:pStyle w:val="NormalBlock"/>
      </w:pPr>
      <w:r>
        <w:t>Drittens, wenn wir den schmalen Weg gehen im Umgang mit unseren Feinden und denen, die uns verletzen, dann erlauben wir Gott wirklich, in unserem Leben zu wirken. Deshalb ist der schmale Weg schmal. Gott will etwas in unserem Leben bewirken. Wenn wir die Dinge selbst in die Hand nehmen, fühlt sich das eine Zeit lang gut an, das stimmt. Ich meine, Ester gibt nichts Süßeres als Rache.</w:t>
      </w:r>
    </w:p>
    <w:bookmarkEnd w:id="0"/>
    <w:p w14:paraId="5C097F03" w14:textId="5E23FA64" w:rsidR="00A7291B" w:rsidRDefault="0025169D" w:rsidP="00A7291B">
      <w:pPr>
        <w:pStyle w:val="NormalBlock"/>
      </w:pPr>
      <w:r>
        <w:t>Ja. Oh, Mann, dieser Kerl. Jetzt weiß er Ester. Aber wir merken oft nicht, dass wir damit das Gute, das Gott für uns bewirken könnte, behindern. Zum Beispiel schreitet Gottes Wiederherstellung unserer Seele voran, wenn wir dem schmalen Seil folgen.</w:t>
      </w:r>
    </w:p>
    <w:bookmarkEnd w:id="0"/>
    <w:p w14:paraId="5C097F03" w14:textId="5E23FA64" w:rsidR="00A7291B" w:rsidRDefault="0025169D" w:rsidP="00A7291B">
      <w:pPr>
        <w:pStyle w:val="NormalBlock"/>
      </w:pPr>
      <w:r>
        <w:t>Ihr wisst, als Christen werden wir wiedergeboren. Wir werden neue Kreaturen in Christus. Aber dieser Prozess, eine neue Kreatur in Christus zu sein, braucht Zeit, während wir auf den Heiligen Geist reagieren. Während wir, wie ihr wisst, uns dem Wort Gottes unterordnen. Während wir dem schmalen Weg folgen.</w:t>
      </w:r>
    </w:p>
    <w:bookmarkEnd w:id="0"/>
    <w:p w14:paraId="5C097F03" w14:textId="5E23FA64" w:rsidR="00A7291B" w:rsidRDefault="0025169D" w:rsidP="00A7291B">
      <w:pPr>
        <w:pStyle w:val="NormalBlock"/>
      </w:pPr>
      <w:r>
        <w:t>Leiden, Selbstbeherrschung, das Überwinden von Hass und Zorn, das Vergeben unserer Feinde, das Lieben unserer Feinde. All diese Dinge sind Wege, auf denen Gott bestimmte geistliche Ziele in unserem Leben verwirklicht. Diese negativen Erfahrungen erzeugen Geduld und Hoffnung und Vertrauen in unseren Gott. Vergeltung bewirkt niemals etwas anderes als Groll und die Eskalation des Hasses. Sie wissen, wenn man nach Bosnien schaut, wenn man nach Afrika schaut, geht dieser Stamm hin und tötet eine Menge Menschen.</w:t>
      </w:r>
    </w:p>
    <w:bookmarkEnd w:id="0"/>
    <w:p w14:paraId="5C097F03" w14:textId="5E23FA64" w:rsidR="00A7291B" w:rsidRDefault="0025169D" w:rsidP="00A7291B">
      <w:pPr>
        <w:pStyle w:val="NormalBlock"/>
      </w:pPr>
      <w:r>
        <w:t>Nun, dieser Stamm geht dorthin und tötet eine Menge ihrer Leute. Oh ja, nun werden wir zurückgehen und einige deiner Leute töten. Und Ester geht immer weiter und weiter. Und weißt du, deshalb sagen einige der Experten für Außenpolitik, weißt du, wir sollten nicht dorthin gehen. Ich bin kein politisches Genie, aber diese Leute müssen aufhören, sich gegenseitig zu töten.</w:t>
      </w:r>
    </w:p>
    <w:bookmarkEnd w:id="0"/>
    <w:p w14:paraId="5C097F03" w14:textId="5E23FA64" w:rsidR="00A7291B" w:rsidRDefault="0025169D" w:rsidP="00A7291B">
      <w:pPr>
        <w:pStyle w:val="NormalBlock"/>
      </w:pPr>
      <w:r>
        <w:t>Und der einzige Weg, wie sie Ester tun werden, ist nicht durch, wissen Sie, Außenpolitik, wissen Sie, Beteiligung. Der einzige Weg, wie Ester geschehen wird, ist, dass eine Seite sagt: Okay. Ich vergebe dir, dass du uns das letzte Mal angetan hast. Der Krieg ist vorbei. Verstehst du?</w:t>
      </w:r>
    </w:p>
    <w:bookmarkEnd w:id="0"/>
    <w:p w14:paraId="5C097F03" w14:textId="5E23FA64" w:rsidR="00A7291B" w:rsidRDefault="0025169D" w:rsidP="00A7291B">
      <w:pPr>
        <w:pStyle w:val="NormalBlock"/>
      </w:pPr>
      <w:r>
        <w:t>So enden Kriege. Eine Seite sagt: Okay. Ich vergebe dir. Und dann ist der Krieg vorbei. Wenn wir dem schmalen Weg folgen, erlauben wir Gott, uns im Geist aufzubauen, und wir erlauben auch das Ende unseres persönlichen Krieges.</w:t>
      </w:r>
    </w:p>
    <w:bookmarkEnd w:id="0"/>
    <w:p w14:paraId="5C097F03" w14:textId="5E23FA64" w:rsidR="00A7291B" w:rsidRDefault="0025169D" w:rsidP="00A7291B">
      <w:pPr>
        <w:pStyle w:val="NormalBlock"/>
      </w:pPr>
      <w:r>
        <w:t>Nun, eine weitere Weise, wie der schmale Weg uns dient, wie ich sagte, erlaubt Ester Gott, in uns zu wirken, Gottes Zweck, nicht nur für uns wird erfüllt, sondern Gottes Zweck für unsere Feinde wird verwirklicht, wenn wir dem schmalen Weg folgen. Gott hat einen Plan für uns, aber er hat auch einen Plan für unseren Feind. Sie sehen, Vergeltung gibt Satan einen Sieg, nicht Gott. In der Schrift, die ich zuvor erwähnte, sprach der Prophet Nahum von Assyrien, einem Land nördlich von Israel. Der endgültige Fall Assyriens, weil Ester Israel vor 100 Jahren angegriffen hatte.</w:t>
      </w:r>
    </w:p>
    <w:bookmarkEnd w:id="0"/>
    <w:p w14:paraId="5C097F03" w14:textId="5E23FA64" w:rsidR="00A7291B" w:rsidRDefault="0025169D" w:rsidP="00A7291B">
      <w:pPr>
        <w:pStyle w:val="NormalBlock"/>
      </w:pPr>
      <w:r>
        <w:t>Nahum spricht über etwas, das 100 Jahre bevor dieses Land gekommen war und Israel angegriffen und verletzt hatte, geschah. 100 Jahre vergingen, und Nahum sagt: Okay, jetzt wird Gott mit diesem Land umgehen. Gott wird mit Assyrien umgehen. Gott wartete bis zur rechten Zeit, bis der Kelch der Nation mit ihren Sünden voll war, bis sie jede Gelegenheit zur Umkehr genutzt hatten. Als jede Gelegenheit zur Umkehr schließlich erschöpft war, ließ Gott das Gericht kommen.</w:t>
      </w:r>
    </w:p>
    <w:bookmarkEnd w:id="0"/>
    <w:p w14:paraId="5C097F03" w14:textId="5E23FA64" w:rsidR="00A7291B" w:rsidRDefault="0025169D" w:rsidP="00A7291B">
      <w:pPr>
        <w:pStyle w:val="NormalBlock"/>
      </w:pPr>
      <w:r>
        <w:t>Aber nur Er wusste, nur Er wusste, wann diese Zeit war. Manchmal behindert unsere unangemessene Reaktion Gottes vollkommenen Plan und vollkommene Gerechtigkeit für unsere Feinde. Schließlich, wer ist besser in der Lage zu richten und zu vergelten als Gott, der alles weiß und alles sieht und der völlig unparteiisch ist? Und dann drittens, eine weitere Weise, wie der schmale Weg uns dient, wird Gottes Wort erfüllt, wenn wir seinem Weg folgen. Sie sehen, von Anfang bis Ende verspricht Gottes Wort Schutz und Gerechtigkeit für Sein Volk.</w:t>
      </w:r>
    </w:p>
    <w:bookmarkEnd w:id="0"/>
    <w:p w14:paraId="5C097F03" w14:textId="5E23FA64" w:rsidR="00A7291B" w:rsidRDefault="0025169D" w:rsidP="00A7291B">
      <w:pPr>
        <w:pStyle w:val="NormalBlock"/>
      </w:pPr>
      <w:r>
        <w:t>Und die Dinge selbst in die Hand zu nehmen bedeutet, unserem Feind zu sagen: Ich vertraue meinem Gott nicht. Ich werde jetzt selbst eingreifen und die Angelegenheit ganz allein regeln. Wenn wir die Dinge selbst in die Hand nehmen, sagen wir das unserem Feind und wir sagen Ester auch unserem Gott: Ich vertraue dir nicht. Ich werde mich darum kümmern.</w:t>
      </w:r>
    </w:p>
    <w:bookmarkEnd w:id="0"/>
    <w:p w14:paraId="5C097F03" w14:textId="5E23FA64" w:rsidR="00A7291B" w:rsidRDefault="0025169D" w:rsidP="00A7291B">
      <w:pPr>
        <w:pStyle w:val="NormalBlock"/>
      </w:pPr>
      <w:r>
        <w:t>Schon gut. Mach dir keine Sorgen. Ich werde mich darum kümmern. Wir sagen damit, dass wir unserem Gott nicht vertrauen. Wir haben keinen Glauben, wenn wir die Dinge selbst in die Hand nehmen.</w:t>
      </w:r>
    </w:p>
    <w:bookmarkEnd w:id="0"/>
    <w:p w14:paraId="5C097F03" w14:textId="5E23FA64" w:rsidR="00A7291B" w:rsidRDefault="0025169D" w:rsidP="00A7291B">
      <w:pPr>
        <w:pStyle w:val="NormalBlock"/>
      </w:pPr>
      <w:r>
        <w:t>Wenn Gott sagt, dass Er Ester tun wird, dann ist das Warten auf Ihn, Ester zu tun, unser Zeugnis des Glaubens, nicht nur gegenüber unseren Feinden, sondern gegenüber der Welt und Gott selbst. Und das ist Hohelied erstaunlich. Wir wollen, dass Gott in unserem Leben wirkt, indem Er versorgt, Oh lieber Gott, danke für dieses Essen. Und wir wollen Gott, Oh Gott, bitte, wir brauchen ein neues Haus. Und, Oh Gott, ich brauche einen neuen Hiob.</w:t>
      </w:r>
    </w:p>
    <w:bookmarkEnd w:id="0"/>
    <w:p w14:paraId="5C097F03" w14:textId="5E23FA64" w:rsidR="00A7291B" w:rsidRDefault="0025169D" w:rsidP="00A7291B">
      <w:pPr>
        <w:pStyle w:val="NormalBlock"/>
      </w:pPr>
      <w:r>
        <w:t>Und ich brauche eine Gelegenheit, aufs College zu gehen. Und bla bla bla. Sie wissen schon, wir beten immer wieder all das. Wir wollen, dass Gott in unser Leben eingreift. Aber Hohelied oft erlauben wir ihm nicht, in das Leben unserer Feinde einzugreifen.</w:t>
      </w:r>
    </w:p>
    <w:bookmarkEnd w:id="0"/>
    <w:p w14:paraId="5C097F03" w14:textId="5E23FA64" w:rsidR="00A7291B" w:rsidRDefault="0025169D" w:rsidP="00A7291B">
      <w:pPr>
        <w:pStyle w:val="NormalBlock"/>
      </w:pPr>
      <w:r>
        <w:t>Ist der Gott, der dir Nahrung und Gesundheit gibt, unfähig, im Namen deiner Feinde etwas zu tun? Ist er Hohelied schwach? Ist sein Arm Hohelied kurz, dass er nicht auch in das Leben deiner Feinde eingreifen kann? Der enge Weg verlangt von uns, Gottes Eingreifen zu ersehnen, nicht nur im Leben unserer Familien, unserer Lieben und unserer Freunde, sondern unser Glaube muss sich auch auf sein Wirken im Leben unserer Feinde und derer, die uns verletzen, stützen. Nun, die Tür ist schwer zu finden, wie ich bereits erwähnt habe, und der Weg ist eng, und die Zahl der Menschen, die ihn wählen, ist gering.</w:t>
      </w:r>
    </w:p>
    <w:bookmarkEnd w:id="0"/>
    <w:p w14:paraId="5C097F03" w14:textId="5E23FA64" w:rsidR="00A7291B" w:rsidRDefault="0025169D" w:rsidP="00A7291B">
      <w:pPr>
        <w:pStyle w:val="NormalBlock"/>
      </w:pPr>
      <w:r>
        <w:t>Das ist wahr. Und das liegt daran, dass auf dem schmalen Weg kein Platz für Unglauben ist. Es gibt keinen Platz für Unglauben. Es gibt keinen Platz für Unmoral. Es gibt keinen Platz für Stolz oder Weltlichkeit.</w:t>
      </w:r>
    </w:p>
    <w:bookmarkEnd w:id="0"/>
    <w:p w14:paraId="5C097F03" w14:textId="5E23FA64" w:rsidR="00A7291B" w:rsidRDefault="0025169D" w:rsidP="00A7291B">
      <w:pPr>
        <w:pStyle w:val="NormalBlock"/>
      </w:pPr>
      <w:r>
        <w:t>Du weißt, Ester wird immer enger und enger. Du musst die ganze Zeit Zeug herausholen. Es ist Hohelied interessant, der christliche Weg. Am Anfang gehst du ihn, Ester ist großartig. Dann plötzlich, Hoppla, ich bekomme nicht alles hinein.</w:t>
      </w:r>
    </w:p>
    <w:bookmarkEnd w:id="0"/>
    <w:p w14:paraId="5C097F03" w14:textId="5E23FA64" w:rsidR="00A7291B" w:rsidRDefault="0025169D" w:rsidP="00A7291B">
      <w:pPr>
        <w:pStyle w:val="NormalBlock"/>
      </w:pPr>
      <w:r>
        <w:t>Wenn du also anfängst, aufzugeben, bist du anregender. Hör auf zu rauchen. Hör damit auf. Hör auf herumzulaufen. Hoppla.</w:t>
      </w:r>
    </w:p>
    <w:bookmarkEnd w:id="0"/>
    <w:p w14:paraId="5C097F03" w14:textId="5E23FA64" w:rsidR="00A7291B" w:rsidRDefault="0025169D" w:rsidP="00A7291B">
      <w:pPr>
        <w:pStyle w:val="NormalBlock"/>
      </w:pPr>
      <w:r>
        <w:t>Es ist zu Nun, was muss ich bekommen? Oh, Stolz. Okay. Stolz geht weg, weißt du. Und Ester wird einfach immer enger und, weißt du, du kannst nicht all deine Sachen mitnehmen.</w:t>
      </w:r>
    </w:p>
    <w:bookmarkEnd w:id="0"/>
    <w:p w14:paraId="5C097F03" w14:textId="5E23FA64" w:rsidR="00A7291B" w:rsidRDefault="0025169D" w:rsidP="00A7291B">
      <w:pPr>
        <w:pStyle w:val="NormalBlock"/>
      </w:pPr>
      <w:r>
        <w:t>Du weißt, du hast all diese Dinge, die du mitbringen willst, und du kannst sie nicht mitbringen. Es wird nicht sofort eng. Es wird irgendwie eng. Weißt du, was ich meine? Und ich denke, einer der engsten Punkte auf dem Weg ist, wenn du schließlich Hass und den Wunsch nach Rache aufgeben musst.</w:t>
      </w:r>
    </w:p>
    <w:bookmarkEnd w:id="0"/>
    <w:p w14:paraId="5C097F03" w14:textId="5E23FA64" w:rsidR="00A7291B" w:rsidRDefault="0025169D" w:rsidP="00A7291B">
      <w:pPr>
        <w:pStyle w:val="NormalBlock"/>
      </w:pPr>
      <w:r>
        <w:t>Du bist fast nackt, wenn du dort ankommst. Ich frage dich heute Morgen: Fühlst du dich ein wenig eingeengt, weil dein Verlangen nach Vergeltung dich auf dem schmalen Weg Christi verlangsamt? Mein Ermutigung an dich ist, lass Ester los. Lass Ester los, denn du kannst die Reise nicht beenden und gleichzeitig Vergeltung genießen. Das geht nicht.</w:t>
      </w:r>
    </w:p>
    <w:bookmarkEnd w:id="0"/>
    <w:p w14:paraId="5C097F03" w14:textId="5E23FA64" w:rsidR="00A7291B" w:rsidRDefault="0025169D" w:rsidP="00A7291B">
      <w:pPr>
        <w:pStyle w:val="NormalBlock"/>
      </w:pPr>
      <w:r>
        <w:t>Eine gute Möglichkeit, dies zu tun, besteht einfach darin, die Situation zu benennen und diese Person durch Gebet in die Hände des Herrn zu legen und Gott zu vertrauen, dass er in deinem Leben ebenso wirkt wie in ihrem Leben. Wenn du heute Morgen damit Schwierigkeiten hast, ermutigen wir dich, nach vorne zu kommen, wenn du die Gebete der Gemeinde empfangen musst. Etwas anderes möchte ich ganz kurz erwähnen, während wir schließen: Wenn ich diese Predigt über den schmalen Weg und den breiten Weg halte, hast du schon erkannt, dass du überhaupt auf dem falschen Weg bist? Hast du Daniel gesessen und gedacht: Mensch, dieser Mann redet überhaupt nicht von mir. Ich bin nicht einmal auf diesem Weg.</w:t>
      </w:r>
    </w:p>
    <w:bookmarkEnd w:id="0"/>
    <w:p w14:paraId="5C097F03" w14:textId="5E23FA64" w:rsidR="00A7291B" w:rsidRDefault="0025169D" w:rsidP="00A7291B">
      <w:pPr>
        <w:pStyle w:val="NormalBlock"/>
      </w:pPr>
      <w:r>
        <w:t>Ich bin auf diesem anderen Weg. Ich bin auf dieser breiten Straße. Nun, Jesus ist die Tür, und die Taufe ist der Weg, durch den du diese Tür betrittst, um deine Reise auf dem schmalen Weg zu beginnen. Und Hohelied ruft Jesus heute Morgen jeden von uns, ihm auf dem schmalen Weg zu folgen. Und er verspricht, bei jedem Schritt des Weges bei uns zu sein.</w:t>
      </w:r>
    </w:p>
    <w:bookmarkEnd w:id="0"/>
    <w:p w14:paraId="5C097F03" w14:textId="5E23FA64" w:rsidR="00A7291B" w:rsidRDefault="0025169D" w:rsidP="00A7291B">
      <w:pPr>
        <w:pStyle w:val="NormalBlock"/>
      </w:pPr>
      <w:r>
        <w:t>Dass Ester keinen Ort geben wird, an dem wir nicht hindurchkommen, wenn wir ihm folgen, und dass das Ziel sicherlich all die Mühe wert sein wird. Wenn du zu Christus kommen musst, drängt dich Jesus jetzt dazu, während wir stehen und unser Lied der Ermutigung singen.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