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Warum 2K?</w:t>
      </w:r>
    </w:p>
    <w:bookmarkEnd w:id="0"/>
    <w:p w14:paraId="5C097F03" w14:textId="5E23FA64" w:rsidR="00A7291B" w:rsidRDefault="0025169D" w:rsidP="00A7291B">
      <w:pPr>
        <w:pStyle w:val="NormalBlock"/>
      </w:pPr>
      <w:r>
        <w:t>In Ordnung. Du hast recht. Es wurden noch nicht viele Lieder über Y2K geschrieben. Neben dem Clinton-Skandal war die große Geschichte des Jahres 1999 die Y2K-Bug-Angst, was auch immer. Und ich denke, die meisten von uns sind mit dem Y2K vertraut, was für Jahr 2000 steht, 2 ks2000, und die Sorge, die viele Menschen über dieses Problem haben.</w:t>
      </w:r>
    </w:p>
    <w:bookmarkEnd w:id="0"/>
    <w:p w14:paraId="5C097F03" w14:textId="5E23FA64" w:rsidR="00A7291B" w:rsidRDefault="0025169D" w:rsidP="00A7291B">
      <w:pPr>
        <w:pStyle w:val="NormalBlock"/>
      </w:pPr>
      <w:r>
        <w:t>Im Grunde besteht die Befürchtung, dass, wenn das Jahr 2000 erreicht wird, Computer, die Hohelied programmiert sind, nur die letzten zwei Ziffern des Jahres zu lesen, denken werden, Ester sei 1900 statt 2000, und dadurch Chaos in unserer Gesellschaft verursachen. Dieser Lesefehler, Hohelied sagt man, wird alle möglichen Probleme hervorrufen. Manche sagen, die Computer der Versorgungsunternehmen könnten ausfallen und große Stromausfälle verursachen. Andere befürchten, dass Regierungsbehörden, die öffentliche Unterstützung leisten, schließen müssen und die Menschen ihre Sozialversicherungschecks und sonstige staatliche Leistungen nicht erhalten. Und natürlich ist eine große Angst, dass Lebensmittelhändler nicht mehr arbeiten können und die Lebensmittelversorgung abgeschnitten wird.</w:t>
      </w:r>
    </w:p>
    <w:bookmarkEnd w:id="0"/>
    <w:p w14:paraId="5C097F03" w14:textId="5E23FA64" w:rsidR="00A7291B" w:rsidRDefault="0025169D" w:rsidP="00A7291B">
      <w:pPr>
        <w:pStyle w:val="NormalBlock"/>
      </w:pPr>
      <w:r>
        <w:t>Und sie sagen, dass Lebensmittelgeschäfte nur 4 oder 5 Tage Vorrat an Lebensmitteln haben und wir keine Nahrung haben werden. Und ich könnte noch weiter machen. Aber das Argument ist, dass jedes Unternehmen oder jede Behörde, die auf Computer angewiesen ist, zu Beginn des neuen Jahres ernsthaft vom Y2K-Fehler betroffen sein wird. Und ich meine, Sie haben darüber gelesen, ich bringe das hier nur alles auf denselben Stand. Nun, diese Geschichte und verschiedene Szenarien, die passieren könnten, waren viel in den Nachrichten.</w:t>
      </w:r>
    </w:p>
    <w:bookmarkEnd w:id="0"/>
    <w:p w14:paraId="5C097F03" w14:textId="5E23FA64" w:rsidR="00A7291B" w:rsidRDefault="0025169D" w:rsidP="00A7291B">
      <w:pPr>
        <w:pStyle w:val="NormalBlock"/>
      </w:pPr>
      <w:r>
        <w:t>Und ich habe bemerkt, dass sie viel Angst verursacht haben. Nun, ich weiß nicht viel über Computer. Das ist legendär. Also werde ich euch keine technische Lektion über das Y2K-Problem aus der Sicht eines Programmierers geben. Wisst ihr, das überlassen wir hier Matt.</w:t>
      </w:r>
    </w:p>
    <w:bookmarkEnd w:id="0"/>
    <w:p w14:paraId="5C097F03" w14:textId="5E23FA64" w:rsidR="00A7291B" w:rsidRDefault="0025169D" w:rsidP="00A7291B">
      <w:pPr>
        <w:pStyle w:val="NormalBlock"/>
      </w:pPr>
      <w:r>
        <w:t>Er ist unser Diakon, der für all diese Dinge zuständig ist. Aber ich kenne mich mit Angst aus. All das weiß ich sehr gut, Angst und Stress und wie sie Menschen beeinflussen. Deshalb möchte ich heute Morgen die Frage stellen: Warum lässt du dich von dem 2k-Bug stressen? Denn siehst du, ich denke, das Problem ist nicht die Technologie, das Problem ist die Angst.</w:t>
      </w:r>
    </w:p>
    <w:bookmarkEnd w:id="0"/>
    <w:p w14:paraId="5C097F03" w14:textId="5E23FA64" w:rsidR="00A7291B" w:rsidRDefault="0025169D" w:rsidP="00A7291B">
      <w:pPr>
        <w:pStyle w:val="NormalBlock"/>
      </w:pPr>
      <w:r>
        <w:t>Das ist das Problem. Es scheint, dass wir eine Nation sind, die Krisen liebt. Wissen Sie, ich lebe hier seit 6:7 Jahren. Junge, Amerika liebt Krisen. Ich meine, wenn Ester keine Krise gibt, schaffen wir eine, damit wir uns darauf fixieren können.</w:t>
      </w:r>
    </w:p>
    <w:bookmarkEnd w:id="0"/>
    <w:p w14:paraId="5C097F03" w14:textId="5E23FA64" w:rsidR="00A7291B" w:rsidRDefault="0025169D" w:rsidP="00A7291B">
      <w:pPr>
        <w:pStyle w:val="NormalBlock"/>
      </w:pPr>
      <w:r>
        <w:t>Ich meine, von Luftschutzbunkern bis El Niño scheint Ester, als könnten wir kaum lange ohne eine Krise leben, um die wir uns sorgen müssen. Also ist der Y2K-Bug wirklich das Neueste, das unser Angstniveau erhöht. Was wirklich interessant ist, ist, wie verschiedene Menschen mit der durch diese neueste Krise erzeugten Angst umgehen oder sie nutzen. Das ist die Geschichte. Das ist das Interessante.</w:t>
      </w:r>
    </w:p>
    <w:bookmarkEnd w:id="0"/>
    <w:p w14:paraId="5C097F03" w14:textId="5E23FA64" w:rsidR="00A7291B" w:rsidRDefault="0025169D" w:rsidP="00A7291B">
      <w:pPr>
        <w:pStyle w:val="NormalBlock"/>
      </w:pPr>
      <w:r>
        <w:t>Eine Art, wie Ester verwendet wird, oder eine Art, wie Menschen reagieren, ist durch Verleugnung. Manche Menschen gehen mit dem Problem um, indem sie Hohelied tun, als wäre Ester nicht Daniel. Sie haben keinen Computer, sie glauben nicht, dass wirklich etwas falsch ist, sie lachen Ester einfach weg. Und natürlich ist Y2K ein echtes Problem, aber einige Leute würden lieber Hohelied tun, als würde sie nichts jemals betreffen, also ignorieren sie Ester ganz. Und diese Menschen gehen mit Y2K genauso um, wie sie mit dem Tod umgehen.</w:t>
      </w:r>
    </w:p>
    <w:bookmarkEnd w:id="0"/>
    <w:p w14:paraId="5C097F03" w14:textId="5E23FA64" w:rsidR="00A7291B" w:rsidRDefault="0025169D" w:rsidP="00A7291B">
      <w:pPr>
        <w:pStyle w:val="NormalBlock"/>
      </w:pPr>
      <w:r>
        <w:t>Es ist etwas, das nur anderen Menschen passiert, nicht ihnen. Manche Menschen gehen mit Angst oder dieser Angst um, indem sie sich ihr hingeben. Sie wissen, Ester gibt Menschen, die alle negativen Dinge über das Problem glauben wollen. Man füllt sie einfach mit Negativem und sie werden das Zeug geradezu aufsaugen. Das schlimmste Szenario ist immer die Option, an die sie glauben wollen.</w:t>
      </w:r>
    </w:p>
    <w:bookmarkEnd w:id="0"/>
    <w:p w14:paraId="5C097F03" w14:textId="5E23FA64" w:rsidR="00A7291B" w:rsidRDefault="0025169D" w:rsidP="00A7291B">
      <w:pPr>
        <w:pStyle w:val="NormalBlock"/>
      </w:pPr>
      <w:r>
        <w:t>Diese Menschen gehen mit ihrer Angst um, indem sie sie nähren. Gib mir mehr. Ich liebe Ester, nervös zu sein. Sie leben in Furcht, und y two ks gibt ihnen einfach einen weiteren Grund, ängstlich zu bleiben. Und dann gibt Ester die Menschen, die einen Kult gründen.</w:t>
      </w:r>
    </w:p>
    <w:bookmarkEnd w:id="0"/>
    <w:p w14:paraId="5C097F03" w14:textId="5E23FA64" w:rsidR="00A7291B" w:rsidRDefault="0025169D" w:rsidP="00A7291B">
      <w:pPr>
        <w:pStyle w:val="NormalBlock"/>
      </w:pPr>
      <w:r>
        <w:t>Dies sind die Menschen, die glauben, dass hinter allem eine Verschwörung steckt. Sie starten einen Newsletter, bilden Aktionskomitees, legen Vorräte an Lebensmitteln und Batterien an. Diese Leute bewältigen ihre Angst, indem sie einen Kult oder eine Schicht bilden, eine Schicht in der Gesellschaft, deren Religion oder verbindende Kraft die Verschwörung selbst ist. Und in diesem Fall ist die neueste Gruppe, die entstanden ist, der Kult, der sich um die Y2K-Verschwörung gebildet hat. Junge, geh ins Internet.</w:t>
      </w:r>
    </w:p>
    <w:bookmarkEnd w:id="0"/>
    <w:p w14:paraId="5C097F03" w14:textId="5E23FA64" w:rsidR="00A7291B" w:rsidRDefault="0025169D" w:rsidP="00A7291B">
      <w:pPr>
        <w:pStyle w:val="NormalBlock"/>
      </w:pPr>
      <w:r>
        <w:t>Du wirst alle Gemeinden des Y2K-Kults besuchen. Und dann gibt Ester natürlich noch eine vierte Gruppe, die ich die Profiteure nenne. Das sind die zynischsten Menschen. Sie reagieren auf Angst, ja, aber sie reagieren auf die Angst anderer Menschen. Und die Art, wie sie reagieren, besteht darin, Geld aus der Angst anderer Menschen zu machen.</w:t>
      </w:r>
    </w:p>
    <w:bookmarkEnd w:id="0"/>
    <w:p w14:paraId="5C097F03" w14:textId="5E23FA64" w:rsidR="00A7291B" w:rsidRDefault="0025169D" w:rsidP="00A7291B">
      <w:pPr>
        <w:pStyle w:val="NormalBlock"/>
      </w:pPr>
      <w:r>
        <w:t>Sie wissen, Ester ist das eine, Gewinn zu machen, indem man jemandem Geld dafür berechnet, seinen Computer für das Jahr-2000-Problem vorzubereiten. Ich meine, sicher, das ist eine legitime Sache. Etwas ganz anderes ist Ester, einfach aus der Angst der Menschen vor dem Jahr-2000-Problem Profit zu schlagen. Diese Leute produzieren Produkte, Dienstleistungen, Seminare, die die Angst fördern und verlängern, ohne tatsächlich das Problem zu beheben. So haben wir die Profiteure.</w:t>
      </w:r>
    </w:p>
    <w:bookmarkEnd w:id="0"/>
    <w:p w14:paraId="5C097F03" w14:textId="5E23FA64" w:rsidR="00A7291B" w:rsidRDefault="0025169D" w:rsidP="00A7291B">
      <w:pPr>
        <w:pStyle w:val="NormalBlock"/>
      </w:pPr>
      <w:r>
        <w:t>Wie ich sagte, kann ich nicht die Fachkenntnis bieten, um einen Computer Y2K-bereit zu machen, aber vielleicht kann ich durch die Schriften helfen, die Angst zu verringern und Sie Y2K-bereit zu machen. Ich denke, das fällt in meinen Zuständigkeitsbereich. Es ist nicht zu leugnen, dass der Y2K-Fehler ein legitimes Problem ist und angegangen werden muss. Einige Systeme könnten ausfallen. Es kann zu Störungen wichtiger Dienste kommen.</w:t>
      </w:r>
    </w:p>
    <w:bookmarkEnd w:id="0"/>
    <w:p w14:paraId="5C097F03" w14:textId="5E23FA64" w:rsidR="00A7291B" w:rsidRDefault="0025169D" w:rsidP="00A7291B">
      <w:pPr>
        <w:pStyle w:val="NormalBlock"/>
      </w:pPr>
      <w:r>
        <w:t>Wir mögen einige Schwierigkeiten sehen, sogar große Schwierigkeiten. All dies mag wahr sein. Aber Daniel dies der Fall ist, möchte ich, dass ihr euch daran erinnert, dass dies nicht die erste Krise ist, die wir als Nation durchgemacht haben. Ich meine, Ester gab ein paar Kriege, erinnert ihr euch? Und Ester gab ernsthafte Epidemien.</w:t>
      </w:r>
    </w:p>
    <w:bookmarkEnd w:id="0"/>
    <w:p w14:paraId="5C097F03" w14:textId="5E23FA64" w:rsidR="00A7291B" w:rsidRDefault="0025169D" w:rsidP="00A7291B">
      <w:pPr>
        <w:pStyle w:val="NormalBlock"/>
      </w:pPr>
      <w:r>
        <w:t>Und wir hatten allein in diesem Jahr alle möglichen Naturkatastrophen. Überschwemmungen, Tornados und ach, alle möglichen Dinge, die stattgefunden haben. Und dann gibt Ester natürlich die täglichen Prüfungen, die jeder von uns durchleben muss: Krankheit, die Erziehung der Kinder und das Verdienen des Lebensunterhalts. Und wir alle müssen eines Tages dem Tod gegenübertreten, der ultimativen Prüfung. Und natürlich kommt jetzt zu all dem noch das Y2K-Problem hinzu.</w:t>
      </w:r>
    </w:p>
    <w:bookmarkEnd w:id="0"/>
    <w:p w14:paraId="5C097F03" w14:textId="5E23FA64" w:rsidR="00A7291B" w:rsidRDefault="0025169D" w:rsidP="00A7291B">
      <w:pPr>
        <w:pStyle w:val="NormalBlock"/>
      </w:pPr>
      <w:r>
        <w:t>Wie ich bereits sagte, lautet die in meiner Predigt mit dem Titel "Warum, w h y zwei k" gestellte Frage: Warum sollte dich der 2-k-Bug mehr beunruhigen als die anderen Dinge im Leben? Dieses Problem kann in Perspektive gesetzt werden, wenn wir uns an mehrere Dinge erinnern, die wahr sind. Wahr und sicherlich gewisser als jedes Problem, das der 2-k-Bug bringen mag oder auch nicht. Was ich dich also bitte, mit diesem Thema zu tun, ist, Ester durch die Augen des Glaubens zu betrachten und Ester mit dem zu vergleichen, was du über dieses Leben weißt, der Wahrheit, die dir durch das Wort Gottes offenbart wurde. Vergleiche das Problem mit der Wahrheit.</w:t>
      </w:r>
    </w:p>
    <w:bookmarkEnd w:id="0"/>
    <w:p w14:paraId="5C097F03" w14:textId="5E23FA64" w:rsidR="00A7291B" w:rsidRDefault="0025169D" w:rsidP="00A7291B">
      <w:pPr>
        <w:pStyle w:val="NormalBlock"/>
      </w:pPr>
      <w:r>
        <w:t>Okay? Wahrheit Nummer 1: Gott herrscht über die Welt, nicht die Technologie. Paulus erklärte diese Wahrheit den Denkern und Philosophen seiner Zeit, die glaubten, sie stünden an der Spitze von Wissen und Entdeckung. Und zu ihnen sagte er, dass Gott derjenige ist, der die Welt und alle Dinge darin geschaffen hat, Daniel er Herr des Himmels und der Erde ist. Apostelgeschichte Kapitel 4 Vers 24.</w:t>
      </w:r>
    </w:p>
    <w:bookmarkEnd w:id="0"/>
    <w:p w14:paraId="5C097F03" w14:textId="5E23FA64" w:rsidR="00A7291B" w:rsidRDefault="0025169D" w:rsidP="00A7291B">
      <w:pPr>
        <w:pStyle w:val="NormalBlock"/>
      </w:pPr>
      <w:r>
        <w:t>Technologie ist der Diener Gottes, nicht umgekehrt. Wissen Sie, man dachte auch, dass das Schießpulver unser Verderben sein würde, als Ester erfunden wurde, wegen seiner großen Zerstörungskraft, und wir sorgten uns, dass Atomwaffen uns auslöschen würden. Jede Generation hat ihre neue Angst. Jede Generation hat ihre neue Sorge. Aber Gott herrscht über die Welt, die Er geschaffen hat, und nur Gott hat die Macht, sie zu zerstören.</w:t>
      </w:r>
    </w:p>
    <w:bookmarkEnd w:id="0"/>
    <w:p w14:paraId="5C097F03" w14:textId="5E23FA64" w:rsidR="00A7291B" w:rsidRDefault="0025169D" w:rsidP="00A7291B">
      <w:pPr>
        <w:pStyle w:val="NormalBlock"/>
      </w:pPr>
      <w:r>
        <w:t>Peter sagt, dass die gegenwärtigen Himmel und die Erde durch sein Wort für das Feuer aufbewahrt werden, bewahrt für den Tag des Gerichts und der Vernichtung der gottlosen Menschen. 2. Petrus Kapitel 3 Vers 7. Und dann etwas später in Vers 10 sagt er, die Himmel werden mit einem Brausen vergehen und die Elemente werden mit großer Hitze zerschmolzen werden, und die Erde und ihre Werke werden verbrannt werden. Das schließt Computer ein. Keine Software im Himmel, Jungs.</w:t>
      </w:r>
    </w:p>
    <w:bookmarkEnd w:id="0"/>
    <w:p w14:paraId="5C097F03" w14:textId="5E23FA64" w:rsidR="00A7291B" w:rsidRDefault="0025169D" w:rsidP="00A7291B">
      <w:pPr>
        <w:pStyle w:val="NormalBlock"/>
      </w:pPr>
      <w:r>
        <w:t>Eine grundlegende Wahrheit, um Angst zu zügeln, ist, dass Gott die Welt unter Kontrolle hat und kein Mensch und kein technischer Fehler die Welt zerstören kann oder die Erlaubnis dazu hat. Nur Gott kann dies tun. Wahrheit Nummer 2, Gott sorgt für sein Volk. Wenn wir etwas aus dem Evangelium lernen, dann ist Ester, dass Gott sein Volk innig liebt. Es ist nicht Hohelied, dass Gott sein Volk mag oder dass Gott sein Volk gernhat.</w:t>
      </w:r>
    </w:p>
    <w:bookmarkEnd w:id="0"/>
    <w:p w14:paraId="5C097F03" w14:textId="5E23FA64" w:rsidR="00A7291B" w:rsidRDefault="0025169D" w:rsidP="00A7291B">
      <w:pPr>
        <w:pStyle w:val="NormalBlock"/>
      </w:pPr>
      <w:r>
        <w:t>Es ist, dass Gott sein Volk innig liebt. Er hat die Juden über Tausende von Jahren geliebt und für sie gesorgt, trotz ihres Aufbegehrens, Ungehorsams und Götzendienstes. Und durch Jesus Christus, oder vielmehr durch Jesus Christus, hat er uns gezeigt, wie sehr er sich um diejenigen kümmert, die im Glauben zu ihm kommen. Jesus selbst hat seinen Jüngern versichert, dass wenn sie zuerst sein Reich suchen, Gott für alle ihre Bedürfnisse sorgen wird. In Matthäus Kapitel 6 Vers 25 sagt Jesus ganz deutlich: Sorgt euch nicht um euer Leben.</w:t>
      </w:r>
    </w:p>
    <w:bookmarkEnd w:id="0"/>
    <w:p w14:paraId="5C097F03" w14:textId="5E23FA64" w:rsidR="00A7291B" w:rsidRDefault="0025169D" w:rsidP="00A7291B">
      <w:pPr>
        <w:pStyle w:val="NormalBlock"/>
      </w:pPr>
      <w:r>
        <w:t>Und er fährt fort und erwähnt, worüber sich die Menschen Amos meisten Sorgen machen. Sie sorgen sich um Nahrung, sie sorgen sich um Kleidung, sie sorgen sich um Unterkunft. Sind das nicht die Dinge, um die wir uns sorgen? Die der Y2K-Bug aus unserer Gesellschaft beseitigen oder Probleme verursachen wird? Und doch sagte er vor 2000 Jahren zu Menschen, die nicht einmal ansatzweise vorstellen konnten, was ein Computer ist, sich keine Sorgen um Nahrung, Kleidung und Unterkunft zu machen.</w:t>
      </w:r>
    </w:p>
    <w:bookmarkEnd w:id="0"/>
    <w:p w14:paraId="5C097F03" w14:textId="5E23FA64" w:rsidR="00A7291B" w:rsidRDefault="0025169D" w:rsidP="00A7291B">
      <w:pPr>
        <w:pStyle w:val="NormalBlock"/>
      </w:pPr>
      <w:r>
        <w:t>Es ist dieselbe Botschaft. Er verspricht, dass Gott weiß, und hier ist der wichtige Teil, dass Gott im Voraus weiß, was wir brauchen. Im Voraus weiß Er, was wir brauchen, und Er wird Ester bereitstellen. Gott weiß bereits, was im Jahr 2000 geschehen wird, und Er ist im Voraus darauf vorbereitet, was wir brauchen. Wir sollten uns daher weniger um den Bug sorgen und mehr darauf vertrauen, dass Gott uns das geben wird, was wir brauchen.</w:t>
      </w:r>
    </w:p>
    <w:bookmarkEnd w:id="0"/>
    <w:p w14:paraId="5C097F03" w14:textId="5E23FA64" w:rsidR="00A7291B" w:rsidRDefault="0025169D" w:rsidP="00A7291B">
      <w:pPr>
        <w:pStyle w:val="NormalBlock"/>
      </w:pPr>
      <w:r>
        <w:t>Wahrheit Nummer 3, wahre Sicherheit. Wahre Sicherheit findet man in Gott, nicht in Computern. Danke, Matt. Weißt du, wenn du Ester verstehst, siehst du, Matt ist ein großer Computerexperte. Wenn er also Amen sagt, dann spricht das wirklich für die ganze Branche.</w:t>
      </w:r>
    </w:p>
    <w:bookmarkEnd w:id="0"/>
    <w:p w14:paraId="5C097F03" w14:textId="5E23FA64" w:rsidR="00A7291B" w:rsidRDefault="0025169D" w:rsidP="00A7291B">
      <w:pPr>
        <w:pStyle w:val="NormalBlock"/>
      </w:pPr>
      <w:r>
        <w:t>Natürlich haben diejenigen, deren Leben in dieser Welt ist, deren Frieden und Sicherheit auf einem stetigen Fluss von Gütern und Dienstleistungen beruht, die durch Technologie bereitgestellt werden, Angst, wenn die Technologie sie im Stich lässt. Sie sehen, solange alles reibungslos läuft, solange das System funktioniert, ist alles in Ordnung. Ich sage nicht, dass Christen keine Technologie brauchen oder dass Christen nicht von einem großen Computerausfall betroffen sein können. Das sage ich nicht. Ich sage nur, dass die Sicherheit und der Seelenfrieden eines Christen nicht an diese Dinge gebunden sind.</w:t>
      </w:r>
    </w:p>
    <w:bookmarkEnd w:id="0"/>
    <w:p w14:paraId="5C097F03" w14:textId="5E23FA64" w:rsidR="00A7291B" w:rsidRDefault="0025169D" w:rsidP="00A7291B">
      <w:pPr>
        <w:pStyle w:val="NormalBlock"/>
      </w:pPr>
      <w:r>
        <w:t>Gott sagt denen, die auf ihn vertrauen, deutlich: Ich werde dich niemals verlassen noch dich jemals aufgeben. Hebräer Kapitel 13 Vers 5. Dies gibt jedem Menschen, der auf Gott und Christus vertraut, die Fähigkeit, das zu sagen, was der Psalmist vor vielen hundert Jahren in Psalm 116 sagte. Er sagte: Der Herr ist mein Helfer, ich werde mich nicht fürchten. Und wir können dasselbe sagen.</w:t>
      </w:r>
    </w:p>
    <w:bookmarkEnd w:id="0"/>
    <w:p w14:paraId="5C097F03" w14:textId="5E23FA64" w:rsidR="00A7291B" w:rsidRDefault="0025169D" w:rsidP="00A7291B">
      <w:pPr>
        <w:pStyle w:val="NormalBlock"/>
      </w:pPr>
      <w:r>
        <w:t>Der Herr ist unser Helfer, wir werden uns nicht fürchten. Nicht im Jahr 1999, nicht im Jahr 2000, nicht im Jahr 2001 und auch zu keiner Zeit in der Zukunft, denn der Herr ist mein Helfer. Es wird immer Bedrohungen für unsere Sicherheit geben. Es wird immer Bedrohungen für unser Wohlbefinden in dieser Welt geben. Aber wenn unsere Sicherheit auf unserem Glauben an Gott ruht, werden wir nicht erschüttert werden, egal was in dieser Welt geschieht.</w:t>
      </w:r>
    </w:p>
    <w:bookmarkEnd w:id="0"/>
    <w:p w14:paraId="5C097F03" w14:textId="5E23FA64" w:rsidR="00A7291B" w:rsidRDefault="0025169D" w:rsidP="00A7291B">
      <w:pPr>
        <w:pStyle w:val="NormalBlock"/>
      </w:pPr>
      <w:r>
        <w:t>Keiner von uns hat die Garantie, dass wir bis zum Jahr 2000 leben werden. Denkst du jemals darüber nach? Wer sagt, dass du im Jahr 2000 noch Daniel sein wirst? Aber wenn wir Ester tun, wird Ester interessant sein zu sehen, was passieren wird, wenn das Jahr 2000 tatsächlich kommt. Ich werde gespannt sein zu sehen, Obadja die Menschen zu dieser Zeit erleichtert oder beunruhigt sein werden.</w:t>
      </w:r>
    </w:p>
    <w:bookmarkEnd w:id="0"/>
    <w:p w14:paraId="5C097F03" w14:textId="5E23FA64" w:rsidR="00A7291B" w:rsidRDefault="0025169D" w:rsidP="00A7291B">
      <w:pPr>
        <w:pStyle w:val="NormalBlock"/>
      </w:pPr>
      <w:r>
        <w:t>Erleichtert, weil Ester nicht Hohelied schlimm war, oder beunruhigt, weil Ester schlimmer war als gedacht. Am interessantesten wird jedoch sein, wie Christen mit dem Beginn des neuen Jahrtausends umgehen. Ich vermute, Ester wird keine Erleichterung geben. Ich vermute, Ester wird keine Beunruhigung für die Jünger Jesu geben. Und wissen Sie warum?</w:t>
      </w:r>
    </w:p>
    <w:bookmarkEnd w:id="0"/>
    <w:p w14:paraId="5C097F03" w14:textId="5E23FA64" w:rsidR="00A7291B" w:rsidRDefault="0025169D" w:rsidP="00A7291B">
      <w:pPr>
        <w:pStyle w:val="NormalBlock"/>
      </w:pPr>
      <w:r>
        <w:t>Nun, zuerst einmal leben Christen nicht in Verleugnung. Hoffentlich sind Christen umsichtig und haben sich klug vorbereitet, indem sie versucht haben, das Problem zu beheben und nicht davor davonzulaufen. Unsere Kirchencomputer werden bereit sein, und wenn jemand sonst Informationen darüber benötigt, was zu tun ist, glauben Sie Ester oder nicht, Ester gibt eine 4-seitige Broschüre, die sie herausgegeben haben. Aber die Federal Emergency Management Agency nannte Ester y two k bulletin, und in diesem Newsletter erklärten sie das Problem und was man bezüglich elektrischer Verbraucherprodukte oder persönlicher Computer oder was sonst noch betroffen sein könnte, tun sollte.</w:t>
      </w:r>
    </w:p>
    <w:bookmarkEnd w:id="0"/>
    <w:p w14:paraId="5C097F03" w14:textId="5E23FA64" w:rsidR="00A7291B" w:rsidRDefault="0025169D" w:rsidP="00A7291B">
      <w:pPr>
        <w:pStyle w:val="NormalBlock"/>
      </w:pPr>
      <w:r>
        <w:t>Und ich habe diese Informationen in Ihren Unterrichtsnotizen festgehalten. Sie rufen sie einfach unter 1-800-480-2520 an oder Sie können sie im Internet unter www.fema.gov.government/y2k abrufen. Rufen Sie sie einfach an. Christen verstecken sich nicht, sie bitten Gott um Hilfe, um mit dem Problem umzugehen. Ich weiß auch, dass Christen sich nicht ergeben.</w:t>
      </w:r>
    </w:p>
    <w:bookmarkEnd w:id="0"/>
    <w:p w14:paraId="5C097F03" w14:textId="5E23FA64" w:rsidR="00A7291B" w:rsidRDefault="0025169D" w:rsidP="00A7291B">
      <w:pPr>
        <w:pStyle w:val="NormalBlock"/>
      </w:pPr>
      <w:r>
        <w:t>Unser Leben liegt in den Händen Gottes. Er ist unser Beschützer, Er ist unser Schild. Er hat versprochen, uns zu erhalten und für unsere Bedürfnisse zu sorgen. Und Er kann dies tun, egal was im Jahr 2000 geschieht. Und Christen gründen keine Sekte.</w:t>
      </w:r>
    </w:p>
    <w:bookmarkEnd w:id="0"/>
    <w:p w14:paraId="5C097F03" w14:textId="5E23FA64" w:rsidR="00A7291B" w:rsidRDefault="0025169D" w:rsidP="00A7291B">
      <w:pPr>
        <w:pStyle w:val="NormalBlock"/>
      </w:pPr>
      <w:r>
        <w:t>Wir haben bereits eine Religion, wir haben bereits eine Botschaft zu verkünden, und Ester ist nicht Hohelied, dass die Welt wegen eines Computerfehlers untergeht. Das ist nicht unsere Botschaft. Unsere Botschaft ist, dass Jesus Christus der Sohn Gottes ist und von den Toten auferstanden ist, und wenn Er zurückkehrt, dann wird die Welt enden. Nicht vorher. Unsere Aufgabe ist Ester, bei der Botschaft zu bleiben.</w:t>
      </w:r>
    </w:p>
    <w:bookmarkEnd w:id="0"/>
    <w:p w14:paraId="5C097F03" w14:textId="5E23FA64" w:rsidR="00A7291B" w:rsidRDefault="0025169D" w:rsidP="00A7291B">
      <w:pPr>
        <w:pStyle w:val="NormalBlock"/>
      </w:pPr>
      <w:r>
        <w:t>Unsere Aufgabe ist Ester, dieser Botschaft treu zu bleiben, egal was im Jahr 2000 oder in jedem Jahr danach geschieht. Und Christen haben keinen Nutzen von Unwissenheit. Unsere Aufgabe ist Ester, das Licht der Wahrheit in die Welt zu bringen und zu sein, damit alle frei von der Angst vor dem Tod und frei vom Fluch der Sünde sein können. Wir wollen die Ängste der Menschen nicht ausnutzen, wir wollen sie von ihren Ängsten befreien. Christen fürchten sich nicht vor der Zukunft, wir begrüßen die Zukunft, weil dort Jesus auf uns wartet, und wir wollen, dass auch andere seiner Wiederkunft ohne Furcht entgegensehen.</w:t>
      </w:r>
    </w:p>
    <w:bookmarkEnd w:id="0"/>
    <w:p w14:paraId="5C097F03" w14:textId="5E23FA64" w:rsidR="00A7291B" w:rsidRDefault="0025169D" w:rsidP="00A7291B">
      <w:pPr>
        <w:pStyle w:val="NormalBlock"/>
      </w:pPr>
      <w:r>
        <w:t>Und Hohelied frage ich, oder besser gesagt, während ich schließe, stelle ich die Frage: Was wirst du tun, wenn die Uhr auf 2000 umspringt? Wirst du ängstlich sein? Wirst du frei sein? Ich habe zuvor erwähnt, dass Ester keine Garantie gibt, dass wir überhaupt Amos 31. Dezember hier sein werden, keine Garantie, dass wir dann hier sein werden. Manche könnten vor dieser Zeit sterben.</w:t>
      </w:r>
    </w:p>
    <w:bookmarkEnd w:id="0"/>
    <w:p w14:paraId="5C097F03" w14:textId="5E23FA64" w:rsidR="00A7291B" w:rsidRDefault="0025169D" w:rsidP="00A7291B">
      <w:pPr>
        <w:pStyle w:val="NormalBlock"/>
      </w:pPr>
      <w:r>
        <w:t>Wenn das Hohelied ist, würde ich mir weniger Sorgen um den Zustand meines Computers machen und viel mehr um den Zustand meiner Seele. Wissen Sie, den Computer werden sie schließlich reparieren, aber eine Seele, die ohne Christus stirbt, kann niemals repariert werden. Sie ist ewig verloren. Wenn Sie also in Ordnung mit Gott sein müssen, wenn Sie frei von Sünde sein müssen, wenn Sie zur Gemeinde wiederhergestellt werden müssen, wenn Sie uns die rechte Hand der Gemeinschaft geben müssen, unsere Ältesten sind heute Morgen hier und bereit, für Sie zu beten, wir sind bereit, Ihr Glaubensbekenntnis zu hören, wir sind bereit, Sie auf jede Weise zu ermutigen, die wir können. Wir haben ein Lied ausgewählt, während Johnny hierher kommt, um dieses Lied zu leiten, wollen wir singen und aufstehen und singen?</w:t>
      </w:r>
    </w:p>
    <w:bookmarkEnd w:id="0"/>
    <w:p w14:paraId="5C097F03" w14:textId="5E23FA64" w:rsidR="00A7291B" w:rsidRDefault="0025169D" w:rsidP="00A7291B">
      <w:pPr>
        <w:pStyle w:val="NormalBlock"/>
      </w:pPr>
      <w:r>
        <w:t>Und wenn Sie antworten möchten, kommen Sie bitte in dieser Zeit nach vorne.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