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Wasserwelt</w:t>
      </w:r>
    </w:p>
    <w:bookmarkEnd w:id="0"/>
    <w:p w14:paraId="5C097F03" w14:textId="5E23FA64" w:rsidR="00A7291B" w:rsidRDefault="0025169D" w:rsidP="00A7291B">
      <w:pPr>
        <w:pStyle w:val="NormalBlock"/>
      </w:pPr>
      <w:r>
        <w:t>Sie wissen, ich mag Filme. Meine Lieblingsform der Ablenkung, obwohl Ester heutzutage immer mehr Filme gibt, die man nicht mehr sehen kann. Aber ein Film, der kürzlich herauskam und über den viel Werbung gemacht wurde, war der Film Waterworld. Sie haben wahrscheinlich von diesem Film gehört, Waterworld mit Kevin Costner. Und dieser Film erinnerte mich an die Bedeutung des Elements Wasser in unserem Leben.</w:t>
      </w:r>
    </w:p>
    <w:bookmarkEnd w:id="0"/>
    <w:p w14:paraId="5C097F03" w14:textId="5E23FA64" w:rsidR="00A7291B" w:rsidRDefault="0025169D" w:rsidP="00A7291B">
      <w:pPr>
        <w:pStyle w:val="NormalBlock"/>
      </w:pPr>
      <w:r>
        <w:t>Ich meine, Waterworld drehte sich ganz um Wasser. Im Film, ich weiß nicht, Obadja Sie ihn gesehen haben, aber im Film waren alle bekannten Landmassen überflutet. Das war die Prämisse des Films. Es gab kein Land mehr irgendwo. Überall war Wasser wegen einer Katastrophe, und die verbleibende Bevölkerung der Welt lebte entweder auf Lastkähnen oder schwimmenden Städten oder in Booten, um zu überleben.</w:t>
      </w:r>
    </w:p>
    <w:bookmarkEnd w:id="0"/>
    <w:p w14:paraId="5C097F03" w14:textId="5E23FA64" w:rsidR="00A7291B" w:rsidRDefault="0025169D" w:rsidP="00A7291B">
      <w:pPr>
        <w:pStyle w:val="NormalBlock"/>
      </w:pPr>
      <w:r>
        <w:t>Das war die ganze Idee dieses Films. Die Entstehung des Films spiegelte die tatsächliche Schwierigkeit wider, in einer reinen Wasserumgebung zu überleben. Ich meine, Ester war der teuerste Film, der Jeremia produziert wurde, und leider genoss das Kinopublikum keine zweieinhalb Stunden schwebender Gerätschaften, sodass der Film an der Kinokasse floppte. Aber das ist weder hier noch dort. Es erinnerte mich jedoch an die enorme Bedeutung des Wassers, nicht nur im Umweltkontext, sondern auch an die Verwendung von Wasser in der ganzen Bibel, um eine Vielzahl geistlicher Wahrheiten zu veranschaulichen.</w:t>
      </w:r>
    </w:p>
    <w:bookmarkEnd w:id="0"/>
    <w:p w14:paraId="5C097F03" w14:textId="5E23FA64" w:rsidR="00A7291B" w:rsidRDefault="0025169D" w:rsidP="00A7291B">
      <w:pPr>
        <w:pStyle w:val="NormalBlock"/>
      </w:pPr>
      <w:r>
        <w:t>Gott verwendet eine ganze Reihe von Dingen, von Gegenständen, um zu lehren. Jesus lehrte mit allen möglichen Beispielen. Sie wissen schon, Weizen und Unkraut und Beispiele mit Feldfrüchten und Hohelied weiter und Hohelied fort. Nun, Gott hat die Idee von Wasser, das Element Wasser, durch die ganze Bibel hindurch benutzt, um uns eine Vielzahl geistlicher Wahrheiten zu lehren. Und heute Morgen möchte ich einige davon aus der Bibel mit Ihnen teilen.</w:t>
      </w:r>
    </w:p>
    <w:bookmarkEnd w:id="0"/>
    <w:p w14:paraId="5C097F03" w14:textId="5E23FA64" w:rsidR="00A7291B" w:rsidRDefault="0025169D" w:rsidP="00A7291B">
      <w:pPr>
        <w:pStyle w:val="NormalBlock"/>
      </w:pPr>
      <w:r>
        <w:t>Ich denke, das offensichtlichste Beispiel findet sich im Alten Testament, wo Gott Wasser als Mittel des Gerichts verwendet. Wasser ist das Mittel, das er benutzt, um seine Macht zu zeigen, zu richten. Die erste große Wahrheit ist, dass wir sehen, wie Wasser in Gottes Gericht verwendet wird. In 1 Mose 6:17 sagt Gott: Ich bringe die Sintflut des Wassers über die Erde, um alles Fleisch zu vernichten. Wenn man nun den Anfang von 1 Mose liest, stellt man fest, dass die Bildung der unterirdischen Quellen und die perfekte Feuchtigkeit in der Atmosphäre das Erblühen der Schöpfung bewirkten.</w:t>
      </w:r>
    </w:p>
    <w:bookmarkEnd w:id="0"/>
    <w:p w14:paraId="5C097F03" w14:textId="5E23FA64" w:rsidR="00A7291B" w:rsidRDefault="0025169D" w:rsidP="00A7291B">
      <w:pPr>
        <w:pStyle w:val="NormalBlock"/>
      </w:pPr>
      <w:r>
        <w:t>Und dann, etwas später, wegen der Sünde, würde die reißende Flut desselben Wassers 40 Tage und 40 Nächte Zerstörung über alles Lebendige bringen. Ihr wisst, ein Symbol des Segens und auch ein Symbol des Gerichts. Gott war für den Menschen nicht sichtbar, aber sein Gericht wurde durch eine gewaltige Flut von Wasser sichtbar, die als Gericht diente wegen der Bosheit des Menschen. Nun, dieser Akt des Gerichts seitens Gottes ist bewahrt worden, wenn man Hohelied will. Es ist eine Art Museum.</w:t>
      </w:r>
    </w:p>
    <w:bookmarkEnd w:id="0"/>
    <w:p w14:paraId="5C097F03" w14:textId="5E23FA64" w:rsidR="00A7291B" w:rsidRDefault="0025169D" w:rsidP="00A7291B">
      <w:pPr>
        <w:pStyle w:val="NormalBlock"/>
      </w:pPr>
      <w:r>
        <w:t>Es gibt ein museales Relikt dieses Gerichts, und das ist der Regenbogen. In 1 Mose 9:14 versprach Gott, Wasser nicht mehr als universelles Gericht zu verwenden, und er setzte einen Regenbogen an den Himmel als Zeichen dieses Versprechens. Und Hohelied sehen wir, wenn wir einen Regenbogen sehen, nicht nur den Regenbogen, sondern wir sehen dahinter das ursprüngliche Gericht über die Welt, das Gott durch Wasser ausdrückte. Obwohl Gott Wasser benutzt hat, um einzelne Nationen zu segnen und zu richten, ist die Vorstellung von Wasser im Alten Testament nicht nur auf Gericht beschränkt. Zum Beispiel überquerten die Israeliten das Rote Meer, und Gott teilte das Wasser, und das war ein Segen, und sie gingen ganz hindurch in 1 Mose 14.</w:t>
      </w:r>
    </w:p>
    <w:bookmarkEnd w:id="0"/>
    <w:p w14:paraId="5C097F03" w14:textId="5E23FA64" w:rsidR="00A7291B" w:rsidRDefault="0025169D" w:rsidP="00A7291B">
      <w:pPr>
        <w:pStyle w:val="NormalBlock"/>
      </w:pPr>
      <w:r>
        <w:t>Und doch, als die Ägypter versuchten, sie zu überqueren und zu verfolgen, kam dasselbe Wasser herab und vernichtete die ägyptische Armee. Wir erfahren auch, dass Gott den Regen für 3 Jahre von den Israeliten zurückhielt und dann betete Elia, und Gott gab den Regen. So sehen Sie, die Idee ist, dass Wasser als Segen verwendet wird und auch als ein Akt des Gerichts. In der Vergangenheit hat Gott zu viel Wasser oder zu wenig Wasser für seinen eigenen Zweck in verschiedenen Teilen der Welt verwendet. Aber er hat Ester unterlassen, Wasser als universelles Gericht gemäß seinem Versprechen zu gebrauchen.</w:t>
      </w:r>
    </w:p>
    <w:bookmarkEnd w:id="0"/>
    <w:p w14:paraId="5C097F03" w14:textId="5E23FA64" w:rsidR="00A7291B" w:rsidRDefault="0025169D" w:rsidP="00A7291B">
      <w:pPr>
        <w:pStyle w:val="NormalBlock"/>
      </w:pPr>
      <w:r>
        <w:t>Das ist also ein Symbol, das wir für Wasser sehen, die Verwendung von Wasser zum Gericht über Gottes Volk und über Gottes Feinde. Wir sehen eine andere Weise, wie Gott Wasser verwendet hat, und das ist Wasser als Form oder als Mittel der Reinigung. Die Verwendung von Wasser zum Baden ist Hohelied alt wie der Mensch, und Ester ist daher natürlich, dass Wasser als Mittel benutzt wird, um den Teil des Körpers zu reinigen, der nicht gesehen werden kann, und das ist das Herz. Das Alte Testament beschreibt die aufwendige Zeremonie, die die Priester und Leviten durchlaufen mussten, bevor sie ihren Dienst begannen. In 2. Mose Kapitel 29 Vers 4 sollte Mose Aaron und seine Söhne vor das Volk bringen, und er sollte ihnen die heiligen Gewänder anlegen, und sie sollten in den Tempel gehen und dort dienen.</w:t>
      </w:r>
    </w:p>
    <w:bookmarkEnd w:id="0"/>
    <w:p w14:paraId="5C097F03" w14:textId="5E23FA64" w:rsidR="00A7291B" w:rsidRDefault="0025169D" w:rsidP="00A7291B">
      <w:pPr>
        <w:pStyle w:val="NormalBlock"/>
      </w:pPr>
      <w:r>
        <w:t>Aber bevor er irgendetwas davon tun konnte, war das erste Gebot, dass Aaron und seine Söhne sich waschen mussten. Sie mussten sich mit Wasser reinigen, bevor sie die Priesterkleider anzogen, bevor sie hineingingen und im Zelt dienten. In 2. Mose, Kapitel 30, Verse 17 bis 21, befiehlt der Herr den Priestern, sich jedes Mal, wenn sie das Versammlungszelt betreten, vollständig mit Wasser zu waschen. Und dies geschah unter Todesstrafe. Stell dir vor, du wäschst dir nicht die Hände vor dem Essen, deine Mutter würde dich zusammenfalten.</w:t>
      </w:r>
    </w:p>
    <w:bookmarkEnd w:id="0"/>
    <w:p w14:paraId="5C097F03" w14:textId="5E23FA64" w:rsidR="00A7291B" w:rsidRDefault="0025169D" w:rsidP="00A7291B">
      <w:pPr>
        <w:pStyle w:val="NormalBlock"/>
      </w:pPr>
      <w:r>
        <w:t>Aber hier, wenn man sich nicht wusch, bevor man in den Tempel ging, um ein Opfer darzubringen, würde man sterben. Tatsächlich hatte Salomos Tempel, als er gebaut wurde, 10 bronzene Waschbecken, wenn man Hohelied will. Diese riesigen Waschbecken waren dazu Daniel, dass die Priester ihre Hände und Füße wuschen. Und Hohelied symbolisierte das Wasser die Reinigung des Einzelnen zur Vorbereitung, Gott zu begegnen und ihm zu dienen. Es reinigte nicht das Gewissen, das wissen wir.</w:t>
      </w:r>
    </w:p>
    <w:bookmarkEnd w:id="0"/>
    <w:p w14:paraId="5C097F03" w14:textId="5E23FA64" w:rsidR="00A7291B" w:rsidRDefault="0025169D" w:rsidP="00A7291B">
      <w:pPr>
        <w:pStyle w:val="NormalBlock"/>
      </w:pPr>
      <w:r>
        <w:t>Nur das Blut, wie Bobby sang, nur das Blut Jesu Christi kann das Gewissen reinigen. Aber das Wasser bedeutete eine Reinigung der Absicht. Eine Reinigung und eine Vorbereitung, vor Gott zu stehen und ihm zu dienen. Es ist interessant, dass, genau wie die Priester ihre Hände und Füße im Wasser wuschen, jedes Mal, wenn sie sich darauf vorbereiteten, die Opfer für Gott im Namen des Volkes darzubringen. Jedes Mal, wenn sie das taten, wuschen sie ihre Hände und Füße.</w:t>
      </w:r>
    </w:p>
    <w:bookmarkEnd w:id="0"/>
    <w:p w14:paraId="5C097F03" w14:textId="5E23FA64" w:rsidR="00A7291B" w:rsidRDefault="0025169D" w:rsidP="00A7291B">
      <w:pPr>
        <w:pStyle w:val="NormalBlock"/>
      </w:pPr>
      <w:r>
        <w:t>Du bemerkst, dass Jesus während des letzten Abendmahls den Aposteln die Füße mit Wasser wusch, um sie vorzubereiten und zu reinigen. Um schließlich sein Opfer durch die Verkündigung des Evangeliums an die Menschen Gott darzubringen. Dort besteht die bedeutende Verbindung zwischen den beiden. Deshalb war Ester wichtig, dass sie alle ihre Füße wuschen. Sie sollten Diener Gottes für die Menschen durch die Verkündigung des Evangeliums sein, und Jesus bereitete sie auf diesen Dienst vor, Hohelied wie die Priester im Alten Testament durch Waschungen vorbereitet wurden.</w:t>
      </w:r>
    </w:p>
    <w:bookmarkEnd w:id="0"/>
    <w:p w14:paraId="5C097F03" w14:textId="5E23FA64" w:rsidR="00A7291B" w:rsidRDefault="0025169D" w:rsidP="00A7291B">
      <w:pPr>
        <w:pStyle w:val="NormalBlock"/>
      </w:pPr>
      <w:r>
        <w:t>Und Hohelied hat Gott Wasser als Mittel benutzt, um den Menschen daran zu erinnern, dass er sowohl das Innere als auch das Äußere seines Körpers reinigen muss. Nun, Ester gibt noch eine andere, und ich nehme an, im Neuen Testament eine weitere Verwendung von Wasser, und das ist Wasser als Mittel der Trennung. Wasser als Mittel der Trennung. Im Alten Testament trennte Wasser die Lebenden von den Toten im Gericht während der Zeit Noahs. Was war der Unterschied zwischen denen, die Ester schafften, und denen, die Ester nicht taten?</w:t>
      </w:r>
    </w:p>
    <w:bookmarkEnd w:id="0"/>
    <w:p w14:paraId="5C097F03" w14:textId="5E23FA64" w:rsidR="00A7291B" w:rsidRDefault="0025169D" w:rsidP="00A7291B">
      <w:pPr>
        <w:pStyle w:val="NormalBlock"/>
      </w:pPr>
      <w:r>
        <w:t>Nun, diejenigen, die Ester nicht geschafft haben, waren unter dem Wasser, und diejenigen, die Ester geschafft haben, waren auf dem Wasser. Sie waren in der Arche. Das Wasser war ein Mittel der Trennung. Für die Israeliten trennte das Wasser diejenigen, die bereit waren, dem Tempel zu dienen, von denen, die unrein und unvorbereitet waren, dem Tempel zu dienen. Im Neuen Testament wird die Verwendung von Wasser ausschließlich im Zusammenhang mit der Taufe verwendet.</w:t>
      </w:r>
    </w:p>
    <w:bookmarkEnd w:id="0"/>
    <w:p w14:paraId="5C097F03" w14:textId="5E23FA64" w:rsidR="00A7291B" w:rsidRDefault="0025169D" w:rsidP="00A7291B">
      <w:pPr>
        <w:pStyle w:val="NormalBlock"/>
      </w:pPr>
      <w:r>
        <w:t>Tatsächlich stammt das Wort Taufe von einem griechischen Wort, das eintauchen oder unter Wasser tauchen bedeutet. Der Begriff Taufe ist eng mit Wasser verbunden, weil er bedeutete, etwas zu begraben oder etwas ins Wasser zu tauchen. Und Ester ist aus den Verweisen im Neuen Testament klar, dass das, worin eine Person eingetaucht, begraben oder untergetaucht wurde, Wasser war. Zum Beispiel fragt in Apostelgeschichte Kapitel 8 Vers 36 eine Person, die das Evangelium hört, den Prediger: Hier ist Wasser. Was hindert mich daran, getauft zu werden?</w:t>
      </w:r>
    </w:p>
    <w:bookmarkEnd w:id="0"/>
    <w:p w14:paraId="5C097F03" w14:textId="5E23FA64" w:rsidR="00A7291B" w:rsidRDefault="0025169D" w:rsidP="00A7291B">
      <w:pPr>
        <w:pStyle w:val="NormalBlock"/>
      </w:pPr>
      <w:r>
        <w:t>Mit anderen Worten, hier ist etwas Wasser. Was hindert mich daran, begraben oder untergetaucht oder eingetaucht zu werden? Gott hat die Wassertaufe als Mittel verwendet, um die Trennung einer Person von vielen verschiedenen Dingen zu demonstrieren. Ich denke, darüber denken wir nicht sehr viel nach. Wir denken nur an das Wasser.</w:t>
      </w:r>
    </w:p>
    <w:bookmarkEnd w:id="0"/>
    <w:p w14:paraId="5C097F03" w14:textId="5E23FA64" w:rsidR="00A7291B" w:rsidRDefault="0025169D" w:rsidP="00A7291B">
      <w:pPr>
        <w:pStyle w:val="NormalBlock"/>
      </w:pPr>
      <w:r>
        <w:t>Es ist wichtig, ganz unterzutauchen. Viele Leute sagen: "Was ist, wenn mein kleiner Finger nicht untergetaucht ist? Was ist, wenn ein kleines Haar herausragt?" In meinem Fall kein Problem, aber ich meine, jemand, was ist, wenn ein kleines bisschen Haar herausragt? Das ist normalerweise das Problem, und ich sage, das ist hier nicht das Problem.</w:t>
      </w:r>
    </w:p>
    <w:bookmarkEnd w:id="0"/>
    <w:p w14:paraId="5C097F03" w14:textId="5E23FA64" w:rsidR="00A7291B" w:rsidRDefault="0025169D" w:rsidP="00A7291B">
      <w:pPr>
        <w:pStyle w:val="NormalBlock"/>
      </w:pPr>
      <w:r>
        <w:t>Das Problem ist, dass das Wasser, die Beisetzung im Wasser eine Trennung darstellt. Das ist das wichtige Symbol hier, tatsächlich das Symbol, das das darstellt, was tatsächlich geschieht. Zum Beispiel Wasser, um Jünger von Nichtjüngern zu trennen. Sie wissen, Taufe, die Handlung des Eintauchens ins Wasser ist die Handlung, die diejenigen trennt, die Jünger sind, von denen, die Ester nicht sind. In Matthäus 28:19 sagt Jesus, macht Jünger aus allen Nationen, tauft sie im Namen des Vaters, des Sohnes und des Heiligen Geistes ins Wasser.</w:t>
      </w:r>
    </w:p>
    <w:bookmarkEnd w:id="0"/>
    <w:p w14:paraId="5C097F03" w14:textId="5E23FA64" w:rsidR="00A7291B" w:rsidRDefault="0025169D" w:rsidP="00A7291B">
      <w:pPr>
        <w:pStyle w:val="NormalBlock"/>
      </w:pPr>
      <w:r>
        <w:t>So diejenigen, die Jünger Christi werden, werden im Wasser getauft, und diejenigen, die Christus nicht folgen, werden nicht getauft. Die Wassertaufe ist die entscheidende körperliche Erfahrung, die einen Jünger von einem Nichtjünger trennt. Wenn du kein Jünger Jesu bist, warum solltest du dann überhaupt die Taufe durchmachen? Das ist fast eine demütigende Art von Erfahrung. Da bist du im Wasser, und jemand taucht dich einfach unter, du fühlst dich, als würdest du sterben.</w:t>
      </w:r>
    </w:p>
    <w:bookmarkEnd w:id="0"/>
    <w:p w14:paraId="5C097F03" w14:textId="5E23FA64" w:rsidR="00A7291B" w:rsidRDefault="0025169D" w:rsidP="00A7291B">
      <w:pPr>
        <w:pStyle w:val="NormalBlock"/>
      </w:pPr>
      <w:r>
        <w:t>Es gibt natürlich noch andere Merkmale des Jüngers. Eine Haltung, Reinheit des Lebens und Hohelied weiter. Aber die Taufe ist das wichtigste. So wie die Priester nicht im Tempel dienen konnten, ohne sich zuerst zu waschen, kann ein Mensch Gott als Jünger nicht dienen, ohne zuerst getauft zu sein. Ein weiteres Symbol, wenn Sie Hohelied wollen, eine weitere Art, wie Wasser verwendet wird, ist, die Geretteten von den Ungeretteten zu trennen.</w:t>
      </w:r>
    </w:p>
    <w:bookmarkEnd w:id="0"/>
    <w:p w14:paraId="5C097F03" w14:textId="5E23FA64" w:rsidR="00A7291B" w:rsidRDefault="0025169D" w:rsidP="00A7291B">
      <w:pPr>
        <w:pStyle w:val="NormalBlock"/>
      </w:pPr>
      <w:r>
        <w:t>Markus Kapitel 16 Vers 16, Jesus selbst sagt, die glauben und getauft werden, werden gerettet, und die nicht glauben, werden verurteilt. Jesus selbst sagt, dass diejenigen, die glauben und getauft werden, diejenigen sind, die gerettet werden. Das bedeutet, dass diejenigen, die nicht glauben und folglich nicht getauft werden, nicht durch die Trennung des Wassers gehen, nicht gerettet werden. Nun, ich habe Leute sagen hören, nun, ich habe viele getaufte Menschen gesehen, die sich wie Ungläubige verhalten. Hast du das schon einmal gehört?</w:t>
      </w:r>
    </w:p>
    <w:bookmarkEnd w:id="0"/>
    <w:p w14:paraId="5C097F03" w14:textId="5E23FA64" w:rsidR="00A7291B" w:rsidRDefault="0025169D" w:rsidP="00A7291B">
      <w:pPr>
        <w:pStyle w:val="NormalBlock"/>
      </w:pPr>
      <w:r>
        <w:t>Nun, ich kenne viele Menschen, die getauft sind und sich wie Ungläubige verhalten, sie sind schlimmer als die Heiden. Und ich sage euch, ja, ich habe auch viele von diesen Menschen gesehen, und macht euch keine Sorgen darüber. Gott wird die Heuchler richten. Es ist nicht unsere Aufgabe, herauszufinden, wer ein Heuchler ist. Gott wird die Heuchler richten.</w:t>
      </w:r>
    </w:p>
    <w:bookmarkEnd w:id="0"/>
    <w:p w14:paraId="5C097F03" w14:textId="5E23FA64" w:rsidR="00A7291B" w:rsidRDefault="0025169D" w:rsidP="00A7291B">
      <w:pPr>
        <w:pStyle w:val="NormalBlock"/>
      </w:pPr>
      <w:r>
        <w:t>Mach dir darüber keine Sorgen. Aber Jesus sagt, dass die Taufe die Trennlinie zwischen gerettet und verloren ist. Auf welcher Seite dieser Linie möchtest du stehen? Das ist die Herausforderung, die Er in Markus Kapitel 16 Vers 16 stellt. Eine weitere Trennung, wenn du willst, der Taufe ist diese.</w:t>
      </w:r>
    </w:p>
    <w:bookmarkEnd w:id="0"/>
    <w:p w14:paraId="5C097F03" w14:textId="5E23FA64" w:rsidR="00A7291B" w:rsidRDefault="0025169D" w:rsidP="00A7291B">
      <w:pPr>
        <w:pStyle w:val="NormalBlock"/>
      </w:pPr>
      <w:r>
        <w:t>Die Taufe dient dazu, diejenigen, die im Reich sind, von denen zu trennen, die außerhalb des Reiches sind. In Johannes Kapitel 3 Vers 5 sagt Jesus, dass niemand geboren wird, außer durch Wasser, das ist die Taufe, und Geist, das ist der Heilige Geist. Apostelgeschichte Kapitel 2 Vers 38 sagt dir, dass du, wenn du getauft wirst, den Heiligen Geist empfängst. Jesus sagt, dass niemand geboren wird aus Wasser und Geist, der das Reich Gottes nicht sehen kann. So trennt das Wasser der Taufe nicht nur diejenigen, die die zweite Geburt erfahren, von denen, die sie nicht erfahren, sondern auch diejenigen, die das Reich Gottes sehen und eintreten werden, von denen, die draußen bleiben.</w:t>
      </w:r>
    </w:p>
    <w:bookmarkEnd w:id="0"/>
    <w:p w14:paraId="5C097F03" w14:textId="5E23FA64" w:rsidR="00A7291B" w:rsidRDefault="0025169D" w:rsidP="00A7291B">
      <w:pPr>
        <w:pStyle w:val="NormalBlock"/>
      </w:pPr>
      <w:r>
        <w:t>Woher weißt du, Obadja du im Reich bist oder nicht? Diejenigen, die getauft sind, sind im Reich, und diejenigen, die Ester nicht sind, bleiben draußen. Die Taufe ist auch das Element. Das Wasser der Taufe ist auch das Element, das Gott benutzt, um die Vergebenen von den Unvergebenen zu trennen, Apostelgeschichte Kapitel 2 Vers 38. Petrus sagt ausdrücklich, dass diejenigen, die getauft werden, Vergebung empfangen, was bedeutet, dass diejenigen, die Ester nicht tun, in ihren Sünden bleiben.</w:t>
      </w:r>
    </w:p>
    <w:bookmarkEnd w:id="0"/>
    <w:p w14:paraId="5C097F03" w14:textId="5E23FA64" w:rsidR="00A7291B" w:rsidRDefault="0025169D" w:rsidP="00A7291B">
      <w:pPr>
        <w:pStyle w:val="NormalBlock"/>
      </w:pPr>
      <w:r>
        <w:t>Ananias sagt in Apostelgeschichte 22:16 auf eine andere Weise zu Saulus: Saulus, Saulus, warum zögerst du? Werde getauft und wasche deine Sünden ab. Ich meine, Saulus, denk einen Moment darüber nach. Hier ist Saulus. Er hat Jesus gesehen.</w:t>
      </w:r>
    </w:p>
    <w:bookmarkEnd w:id="0"/>
    <w:p w14:paraId="5C097F03" w14:textId="5E23FA64" w:rsidR="00A7291B" w:rsidRDefault="0025169D" w:rsidP="00A7291B">
      <w:pPr>
        <w:pStyle w:val="NormalBlock"/>
      </w:pPr>
      <w:r>
        <w:t>Er hat Jesus gehört. Er hat das Wunder erlebt. Gott hat ihm gezeigt, was sein Lebenswerk sein wird. Du denkst, dass dieser Mann hier mit Gott in Ordnung wäre, aber das ist er nicht. Ananias sagt: Steh auf und lass dich taufen und wasche deine Sünden ab.</w:t>
      </w:r>
    </w:p>
    <w:bookmarkEnd w:id="0"/>
    <w:p w14:paraId="5C097F03" w14:textId="5E23FA64" w:rsidR="00A7291B" w:rsidRDefault="0025169D" w:rsidP="00A7291B">
      <w:pPr>
        <w:pStyle w:val="NormalBlock"/>
      </w:pPr>
      <w:r>
        <w:t>Du bist noch in deinen Sünden. Du weißt vielleicht, was Gott von dir will. Du hast vielleicht eine Erfahrung mit Gott auf eine Weise gemacht, aber du bist immer noch in deinen Sünden und du musst diese Sünden abwaschen. Solange Saul nicht im Wasser getauft wurde, war er noch schuldig der Sünde. Nun, ich denke, du verstehst die Idee.</w:t>
      </w:r>
    </w:p>
    <w:bookmarkEnd w:id="0"/>
    <w:p w14:paraId="5C097F03" w14:textId="5E23FA64" w:rsidR="00A7291B" w:rsidRDefault="0025169D" w:rsidP="00A7291B">
      <w:pPr>
        <w:pStyle w:val="NormalBlock"/>
      </w:pPr>
      <w:r>
        <w:t>In Ordnung. Ich könnte hier weitermachen, aber ich denke, Sie haben die Vorstellung davon, dass Wasser als Trennungspunkt verwendet wird. Das Neue Testament ist voller Beispiele für dieses Phänomen. Im Taufakt trennen wir den toten Leib vom lebendigen Leib. Römer Kapitel 6, Vers 3.</w:t>
      </w:r>
    </w:p>
    <w:bookmarkEnd w:id="0"/>
    <w:p w14:paraId="5C097F03" w14:textId="5E23FA64" w:rsidR="00A7291B" w:rsidRDefault="0025169D" w:rsidP="00A7291B">
      <w:pPr>
        <w:pStyle w:val="NormalBlock"/>
      </w:pPr>
      <w:r>
        <w:t>Im Taufakt trennen wir uns von jeder anderen Treue außer Christus, wo wir seinen Namen anziehen 3:26, wenn er sagt: Alle, die in Christus getauft sind, haben Christus angezogen. Dann habt ihr die Gewänder der Gerechtigkeit angezogen. Ihr habt gewählt, wo ihr steht in dem Moment, in dem ihr getauft werdet. Durch die Taufe werden wir von den Geistern dieser Welt getrennt und erhalten den Heiligen Geist Gottes. Manche Menschen haben den Geist der Weisheit, manche haben einen Geist der Einsicht, manche haben einen Geist der Vollkommenheit und Hohelied weiter und Hohelied fort.</w:t>
      </w:r>
    </w:p>
    <w:bookmarkEnd w:id="0"/>
    <w:p w14:paraId="5C097F03" w14:textId="5E23FA64" w:rsidR="00A7291B" w:rsidRDefault="0025169D" w:rsidP="00A7291B">
      <w:pPr>
        <w:pStyle w:val="NormalBlock"/>
      </w:pPr>
      <w:r>
        <w:t>Aber niemand kommt ohne den Heiligen Geist in den Himmel. Und den Heiligen Geist erhält man nur, wenn man getauft wird. Die Wassertaufe ist also der Punkt, an dem wir uns von den Geistern dieser Welt trennen. Den Geistern, die von Satan sind, und dem Geist, der nur von Gott kommt, nämlich dem Heiligen Geist. In der Taufe trennt Gott uns von der Welt und setzt uns in seine Gemeinde.</w:t>
      </w:r>
    </w:p>
    <w:bookmarkEnd w:id="0"/>
    <w:p w14:paraId="5C097F03" w14:textId="5E23FA64" w:rsidR="00A7291B" w:rsidRDefault="0025169D" w:rsidP="00A7291B">
      <w:pPr>
        <w:pStyle w:val="NormalBlock"/>
      </w:pPr>
      <w:r>
        <w:t>Apostelgeschichte Kapitel 2 Vers 47. Und der Herr fügte täglich zur Gemeinde hinzu, die gerettet wurden. Er fügte der Kirche hinzu. Du bist nicht in der Kirche, Ester sei denn, du bist in die Kirche getauft. In der Taufe durchtrennt Gott den erstickenden Griff des Todes und gibt uns das ewige Leben.</w:t>
      </w:r>
    </w:p>
    <w:bookmarkEnd w:id="0"/>
    <w:p w14:paraId="5C097F03" w14:textId="5E23FA64" w:rsidR="00A7291B" w:rsidRDefault="0025169D" w:rsidP="00A7291B">
      <w:pPr>
        <w:pStyle w:val="NormalBlock"/>
      </w:pPr>
      <w:r>
        <w:t>Kolosser Kapitel 2 Vers 12. Im Taufakt trennt Gott diejenigen, die ein schlechtes Gewissen haben, von denen, die Frieden haben. Wenn du Seelenfrieden haben willst, wenn du ein ruhiges Gewissen haben willst, ist der Punkt, an dem du ein schlechtes Gewissen von einem ruhigen Gewissen trennst, der Punkt der Taufe. Darum geht Ester. Manche Leute sagen: Warum predigt ihr Leute immer die Taufe?</w:t>
      </w:r>
    </w:p>
    <w:bookmarkEnd w:id="0"/>
    <w:p w14:paraId="5C097F03" w14:textId="5E23FA64" w:rsidR="00A7291B" w:rsidRDefault="0025169D" w:rsidP="00A7291B">
      <w:pPr>
        <w:pStyle w:val="NormalBlock"/>
      </w:pPr>
      <w:r>
        <w:t>Nun, weil Hohelied viel im Wasser der Taufe geschieht. Wir würden unsere Aufgabe nicht erfüllen, wenn wir den Menschen nicht die Möglichkeit bieten würden, vor Gott ein reines Gewissen zu haben. Und das sagt Petrus in 1. Petrus 3:21. Die Taufe ist nicht nur das Waschen des Körpers mit Wasser, sondern in den Wassern der Taufe appellieren wir an Gott für ein reines Gewissen. Wir sagen: Gott, ich möchte ein reines Gewissen haben.</w:t>
      </w:r>
    </w:p>
    <w:bookmarkEnd w:id="0"/>
    <w:p w14:paraId="5C097F03" w14:textId="5E23FA64" w:rsidR="00A7291B" w:rsidRDefault="0025169D" w:rsidP="00A7291B">
      <w:pPr>
        <w:pStyle w:val="NormalBlock"/>
      </w:pPr>
      <w:r>
        <w:t>Und Gott gibt uns das, weil er in den Wassern der Taufe alle unsere Sünden für immer und ewig wegwäscht. Und Hohelied ist seit dem Erscheinen Christi, der von Gott gesandt ist, um zu retten und zu richten, das Wasser durch die Taufe das Mittel, das Gott benutzt, um diejenigen, die bei ihm sind, von denen zu trennen, die Ester nicht sind. Ihr wisst, als Jesus sagte: Du bist entweder mit mir oder gegen mich, richtig? Als Jesus sagte: Du bist entweder mit mir oder gegen mich, ist das Wasser der Taufe der Punkt. Das ist die Trennlinie.</w:t>
      </w:r>
    </w:p>
    <w:bookmarkEnd w:id="0"/>
    <w:p w14:paraId="5C097F03" w14:textId="5E23FA64" w:rsidR="00A7291B" w:rsidRDefault="0025169D" w:rsidP="00A7291B">
      <w:pPr>
        <w:pStyle w:val="NormalBlock"/>
      </w:pPr>
      <w:r>
        <w:t>Sie wissen, wenn sie sagen, Zieh eine Linie in den Sand. Wir ziehen keine Linie in den Sand. Die Linie im Sand ist das Wasser der Taufe. Diejenigen, die mit Ihm sind, sind in Seinen Namen getauft worden. Und diejenigen, die gegen Ihn sind, aus welchem Grund auch immer – ich bin nicht bereit, ich weiß nicht genug, ich will meine Sünde nicht aufgeben, ich glaube nicht, dass man im Wasser begraben werden muss, ich wurde getauft, als ich ein kleines Baby war, bla bla bla bla bla bla bla.</w:t>
      </w:r>
    </w:p>
    <w:bookmarkEnd w:id="0"/>
    <w:p w14:paraId="5C097F03" w14:textId="5E23FA64" w:rsidR="00A7291B" w:rsidRDefault="0025169D" w:rsidP="00A7291B">
      <w:pPr>
        <w:pStyle w:val="NormalBlock"/>
      </w:pPr>
      <w:r>
        <w:t>Was auch immer Ihr Grund ist, Sie haben sich entschieden, nicht mit ihm zu stehen, indem Sie durch das Wasser der Taufe von dem getrennt sind, was Sie haben. In dem Film Waterworld stellten sich die Produzenten eine Welt ohne Gott vor, die die gleichen Folgen wie die bösen Zeiten Noahs durchgemacht hatte. Sie wissen schon, eine weltweite Flut. Sie waren in diesem Film irgendwie pessimistisch, denke ich. Ich meine, das Fazit des Films war, dass die Erde überleben würde.</w:t>
      </w:r>
    </w:p>
    <w:bookmarkEnd w:id="0"/>
    <w:p w14:paraId="5C097F03" w14:textId="5E23FA64" w:rsidR="00A7291B" w:rsidRDefault="0025169D" w:rsidP="00A7291B">
      <w:pPr>
        <w:pStyle w:val="NormalBlock"/>
      </w:pPr>
      <w:r>
        <w:t>Am Ende finden sie dort ein kleines Stück Land und machen weiter. Im Film überleben die bösen Menschen der Erde und werden noch böser als zuvor. Und im Film werden die besten Männer natürlich, gespielt von Kevin Costner, nicht edler. Das Wasser trennt sie nicht von ihrer Vergangenheit. Die besten Männer im Film passen sich einfach der sich verändernden Umgebung an.</w:t>
      </w:r>
    </w:p>
    <w:bookmarkEnd w:id="0"/>
    <w:p w14:paraId="5C097F03" w14:textId="5E23FA64" w:rsidR="00A7291B" w:rsidRDefault="0025169D" w:rsidP="00A7291B">
      <w:pPr>
        <w:pStyle w:val="NormalBlock"/>
      </w:pPr>
      <w:r>
        <w:t>In diesem Fall wachsen Kevin Costner Flossen und er wird mehr wie ein Fisch. So kann er in der neuen Umgebung überleben. Unsere Sicht auf die Realität aus biblischer Perspektive ist jedoch viel ermutigender. Aus unserer Sicht übersteht die Erde das Wassergericht, wird aber eines Tages durch Hitze völlig zerstört und durch einen neuen Himmel und eine neue Erde ersetzt werden. Und auch der böse Mensch überlebt in unserer Welt, aber Gott bietet einen Weg, damit sie ihr Leben reinigen und wieder nützlich werden können.</w:t>
      </w:r>
    </w:p>
    <w:bookmarkEnd w:id="0"/>
    <w:p w14:paraId="5C097F03" w14:textId="5E23FA64" w:rsidR="00A7291B" w:rsidRDefault="0025169D" w:rsidP="00A7291B">
      <w:pPr>
        <w:pStyle w:val="NormalBlock"/>
      </w:pPr>
      <w:r>
        <w:t>Und in unserer Welt wird nicht ein Mensch wieder zu einem Fisch, sondern Gott selbst wird Mensch und bietet allen Männern und Frauen den Weg an, Gott ähnlich zu werden. Eine viel ermutigendere Aussicht. Und der Weg dazu, der Weg dazu ist nicht herauszufinden, wie man im Wasser lebt. Der Weg dazu ist, sich von der Sünde zu trennen, sich von dieser Welt zu trennen, sich von ihrem schuldigem Gewissen zu trennen, sich vom Tod selbst zu trennen, und der Weg, wie wir das tun, ist, durch den Glauben an Christus Jesus, unseren Herrn, im Wasser begraben zu werden. Ich ermutige Sie heute Morgen, basierend auf dem, was Sie gehört haben, zu kommen, wenn Sie Ester nicht schon getan haben, und Gott zu erlauben, Sie von all diesen Dingen zu sich zu trennen und sich taufen zu lassen.</w:t>
      </w:r>
    </w:p>
    <w:bookmarkEnd w:id="0"/>
    <w:p w14:paraId="5C097F03" w14:textId="5E23FA64" w:rsidR="00A7291B" w:rsidRDefault="0025169D" w:rsidP="00A7291B">
      <w:pPr>
        <w:pStyle w:val="NormalBlock"/>
      </w:pPr>
      <w:r>
        <w:t>Zögere nicht. Trenne dich von all diesen Dingen. Triff deine Entscheidung, mit Christus zu stehen, wie wir stehen und wie wir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