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Wunder?</w:t>
      </w:r>
    </w:p>
    <w:bookmarkEnd w:id="0"/>
    <w:p w14:paraId="5C097F03" w14:textId="5E23FA64" w:rsidR="00A7291B" w:rsidRDefault="0025169D" w:rsidP="00A7291B">
      <w:pPr>
        <w:pStyle w:val="NormalBlock"/>
      </w:pPr>
      <w:r>
        <w:t>Als wir in Montreal lebten, nahm ich Besucher immer mit auf eine Führung durch das Oratorium St. Joseph (katholischer Schrein). Es war eine riesige Basilika, die zu Ehren eines Heiligen aus Quebec erbaut wurde, durch den die römisch-katholische Kirche behauptete, dass Wunder geschehen seien. Der Unterschied zwischen einer Kirche und einem Schrein besteht darin, dass an einem Schrein angeblich Wunder stattgefunden haben.</w:t>
      </w:r>
    </w:p>
    <w:bookmarkEnd w:id="0"/>
    <w:p w14:paraId="5C097F03" w14:textId="5E23FA64" w:rsidR="00A7291B" w:rsidRDefault="0025169D" w:rsidP="00A7291B">
      <w:pPr>
        <w:pStyle w:val="NormalBlock"/>
      </w:pPr>
      <w:r>
        <w:t>Quebec ist voller "Heiligtümer", an denen angeblich Wunder geschehen sind – Heilungen, Visionen von Jesus und besonders von Maria. Deshalb wurde ich oft von Menschen, mit denen ich die Bibel studierte, gefragt: "Gibt es heute Wunder?" Meine Antwort war immer dieselbe: Ganz gleich, was deine Kirche oder dein Leiter sagt, was lehrt die Bibel? Wenn sie lehrt, dass es heute Wunder gibt, dann wollen wir sie erwarten und danach suchen; wenn nicht, können wir die Behauptung moderner Wunder mit Zuversicht zurückweisen.</w:t>
      </w:r>
    </w:p>
    <w:p w14:paraId="6ABE7781" w14:textId="77777777" w:rsidR="00227BF5" w:rsidRDefault="00227BF5" w:rsidP="00227BF5">
      <w:pPr>
        <w:pStyle w:val="Heading2"/>
      </w:pPr>
      <w:r>
        <w:t>Unterschied zwischen Wunder und Magie</w:t>
      </w:r>
    </w:p>
    <w:bookmarkEnd w:id="0"/>
    <w:bookmarkEnd w:id="0"/>
    <w:p w14:paraId="5C097F03" w14:textId="5E23FA64" w:rsidR="00A7291B" w:rsidRDefault="0025169D" w:rsidP="00A7291B">
      <w:pPr>
        <w:pStyle w:val="NormalBlock"/>
      </w:pPr>
      <w:r>
        <w:t>Magie: Vom Wort "Magi" stammen diese Priester ab, die diese Kunst im alten Persien ausübten. Das Wörterbuch definiert Magie als "...die Kunst, die beansprucht, die geheimen Kräfte der Natur durch okkulte/geheime und rituelle Methoden zu kontrollieren und zu manipulieren" – Webster Zwei Arten von Magie: Persönlich und Unpersönlich</w:t>
      </w:r>
    </w:p>
    <w:bookmarkEnd w:id="0"/>
    <w:p w14:paraId="5C097F03" w14:textId="5E23FA64" w:rsidR="00A7291B" w:rsidRDefault="0025169D" w:rsidP="00A7291B">
      <w:pPr>
        <w:pStyle w:val="NormalBlock"/>
      </w:pPr>
      <w:r>
        <w:t>Unpersönlich: Diese Art von Magie geht davon aus, dass geheime Kräfte in der Welt wirken und durch Manipulation mittels Drogen, Beschwörungen, Ritualen diese Kräfte dazu gebracht werden können, auf eine bestimmte Weise zu handeln. (Zum Beispiel ein Glücksmedaillon. Durch das Tragen des Medaillons werden negative Kräfte abgewiesen und positive Kräfte (Glück) angezogen.)</w:t>
      </w:r>
    </w:p>
    <w:bookmarkEnd w:id="0"/>
    <w:p w14:paraId="5C097F03" w14:textId="5E23FA64" w:rsidR="00A7291B" w:rsidRDefault="0025169D" w:rsidP="00A7291B">
      <w:pPr>
        <w:pStyle w:val="NormalBlock"/>
      </w:pPr>
      <w:r>
        <w:t>Persönlich: Diese Magie versucht, lebende, intelligente, geistliche Wesen durch Rituale, Beschwörungen zu kontrollieren oder eine Person zu einem "Medium" zu machen, durch das diese Macht ausgeübt werden kann. Wie Abweichung (Wahrsagerei); Hexerei (Zauberei)</w:t>
      </w:r>
    </w:p>
    <w:bookmarkEnd w:id="0"/>
    <w:p w14:paraId="5C097F03" w14:textId="5E23FA64" w:rsidR="00A7291B" w:rsidRDefault="0025169D" w:rsidP="00A7291B">
      <w:pPr>
        <w:pStyle w:val="NormalBlock"/>
      </w:pPr>
      <w:r>
        <w:t>Wichtig bei Magie ist, dass sie auf Manipulation beruht. Es ist der Versuch des Menschen, durch irgendeine Methode eine höhere Macht (Natur, Kräfte, die Götter, Gott) für seinen eigenen Zweck (gut oder schlecht) zu manipulieren. Nicht das Ziel bestimmt, ob es Magie ist oder nicht, sondern die Methode. Selbst wenn ein gutes Ziel persönlich ist, wie die Heilung der Kranken, bedeutet dies nicht, dass ein Erfolg = Wunder ist. Was Magie von Wunder unterscheidet, ist die Art und Weise, wie die Dinge getan werden.</w:t>
      </w:r>
    </w:p>
    <w:bookmarkEnd w:id="0"/>
    <w:p w14:paraId="5C097F03" w14:textId="5E23FA64" w:rsidR="00A7291B" w:rsidRDefault="0025169D" w:rsidP="00A7291B">
      <w:pPr>
        <w:pStyle w:val="NormalBlock"/>
      </w:pPr>
      <w:r>
        <w:t>Wunder – (Lateinisch - sich wundern/Griechisch – ein Zeichen) </w:t>
        <w:br/>
        <w:t>Das Wörterbuch definiert Wunder als "...übernatürliches Ereignis (angesehen) als Folge göttlichen Handelns." Webster's Während Magie versucht, die Kräfte der Natur zu manipulieren, um eine Wirkung zu erzielen, werden Wunder bewirkt, wenn höhere Gesetze als die der Natur wirksam werden. Zum Beispiel in 2 Mose 14:21-22, wo Mose das Rote Meer teilte. Die Naturgesetze der Schwerkraft wurden durch ein höheres Gesetz und eine höhere Kraft außer Kraft gesetzt.</w:t>
      </w:r>
    </w:p>
    <w:bookmarkEnd w:id="0"/>
    <w:p w14:paraId="5C097F03" w14:textId="5E23FA64" w:rsidR="00A7291B" w:rsidRDefault="0025169D" w:rsidP="00A7291B">
      <w:pPr>
        <w:pStyle w:val="NormalBlock"/>
      </w:pPr>
      <w:r>
        <w:t>Man könnte fast sagen, dass Magie von unten kommt und versucht, das Oben zu beeinflussen, und Wunder von oben kommen und das Unten beeinflussen. Bei Wundern werden natürliche Kräfte nicht nur manipuliert, sondern vollständig außer Kraft gesetzt.</w:t>
      </w:r>
    </w:p>
    <w:p w14:paraId="6ABE7781" w14:textId="77777777" w:rsidR="00227BF5" w:rsidRDefault="00227BF5" w:rsidP="00227BF5">
      <w:pPr>
        <w:pStyle w:val="Heading2"/>
      </w:pPr>
      <w:r>
        <w:t>Wunder in der Bibel</w:t>
      </w:r>
    </w:p>
    <w:bookmarkEnd w:id="0"/>
    <w:bookmarkEnd w:id="0"/>
    <w:p w14:paraId="5C097F03" w14:textId="5E23FA64" w:rsidR="00A7291B" w:rsidRDefault="0025169D" w:rsidP="00A7291B">
      <w:pPr>
        <w:pStyle w:val="NormalBlock"/>
      </w:pPr>
      <w:r>
        <w:t>Es gibt zwei Arten von Wundern in der Bibel:</w:t>
      </w:r>
    </w:p>
    <w:bookmarkEnd w:id="0"/>
    <w:p w14:paraId="528DD780" w14:textId="604C58E7" w:rsidR="00FB4BCD" w:rsidRDefault="00FB4BCD" w:rsidP="001E1588">
      <w:pPr>
        <w:pStyle w:val="NormalBlock"/>
        <w:numPr>
          <w:ilvl w:val="0"/>
          <w:numId w:val="201"/>
        </w:numPr>
      </w:pPr>
      <w:r>
        <w:t>Direkt von Gott (ohne Menschen als Vermittler): Schöpfung der Welt Auferstehung der Juden usw.</w:t>
      </w:r>
    </w:p>
    <w:bookmarkEnd w:id="0"/>
    <w:p w14:paraId="528DD780" w14:textId="604C58E7" w:rsidR="00FB4BCD" w:rsidRDefault="00FB4BCD" w:rsidP="001E1588">
      <w:pPr>
        <w:pStyle w:val="NormalBlock"/>
        <w:numPr>
          <w:ilvl w:val="0"/>
          <w:numId w:val="201"/>
        </w:numPr>
      </w:pPr>
      <w:r>
        <w:t>Indirekt von Gott (unter Verwendung von Menschen als Vermittler): Mose und die Spieler Prophezeiung im Alten Testament und Neuen Testament Apostel und die Gaben usw.</w:t>
      </w:r>
    </w:p>
    <w:bookmarkEnd w:id="0"/>
    <w:bookmarkEnd w:id="0"/>
    <w:p w14:paraId="5C097F03" w14:textId="5E23FA64" w:rsidR="00A7291B" w:rsidRDefault="0025169D" w:rsidP="00A7291B">
      <w:pPr>
        <w:pStyle w:val="NormalBlock"/>
      </w:pPr>
      <w:r>
        <w:t>Wir müssen erkennen, dass Gott natürliche Gesetze festgelegt hat, damit seine Schöpfung auf eine genaue Weise funktioniert, jedoch bedeutet dies nicht, dass er in seiner Schöpfung nicht auf eine fürsorgliche Weise aktiv ist:</w:t>
      </w:r>
    </w:p>
    <w:bookmarkEnd w:id="0"/>
    <w:p w14:paraId="2EC75E3D" w14:textId="41EDDCE5" w:rsidR="008A3F75" w:rsidRDefault="00932373" w:rsidP="001E1588">
      <w:pPr>
        <w:pStyle w:val="NormalBlock"/>
        <w:numPr>
          <w:ilvl w:val="0"/>
          <w:numId w:val="199"/>
        </w:numPr>
      </w:pPr>
      <w:r w:rsidRPr="00932373">
        <w:t>wirkt innerhalb seines eigenen festgelegten Systems</w:t>
      </w:r>
    </w:p>
    <w:bookmarkEnd w:id="0"/>
    <w:p w14:paraId="2EC75E3D" w14:textId="41EDDCE5" w:rsidR="008A3F75" w:rsidRDefault="00932373" w:rsidP="001E1588">
      <w:pPr>
        <w:pStyle w:val="NormalBlock"/>
        <w:numPr>
          <w:ilvl w:val="0"/>
          <w:numId w:val="199"/>
        </w:numPr>
      </w:pPr>
      <w:r w:rsidRPr="00932373">
        <w:t>sendet einem Bauern Wasser/Regen oder heilt Krankheit</w:t>
      </w:r>
    </w:p>
    <w:bookmarkEnd w:id="0"/>
    <w:bookmarkEnd w:id="0"/>
    <w:p w14:paraId="5C097F03" w14:textId="5E23FA64" w:rsidR="00A7291B" w:rsidRDefault="0025169D" w:rsidP="00A7291B">
      <w:pPr>
        <w:pStyle w:val="NormalBlock"/>
      </w:pPr>
      <w:r>
        <w:t>Er durchbricht die konventionelle Schicht der Naturgesetze, um etwas gemäß Seinem göttlichen Willen zu vollbringen. Wir nennen dies ein Zeichen oder Wunder, weil es ein Zeichen Seiner Gegenwart/Macht ist und ein Wunder, das man betrachten kann –&gt; Gibt den Israeliten Wasser aus einem Felsen (Wasser aus Wolken wäre providentielle Versorgung). Lasst uns beten, dass Gott wirkt, denn Er tut es.</w:t>
      </w:r>
    </w:p>
    <w:p w14:paraId="27FB83DB" w14:textId="77777777" w:rsidR="00227BF5" w:rsidRDefault="00227BF5" w:rsidP="00227BF5">
      <w:pPr>
        <w:pStyle w:val="Heading3"/>
      </w:pPr>
      <w:r>
        <w:t>Zeit der Wunder</w:t>
      </w:r>
    </w:p>
    <w:bookmarkEnd w:id="0"/>
    <w:bookmarkEnd w:id="0"/>
    <w:p w14:paraId="5C097F03" w14:textId="5E23FA64" w:rsidR="00A7291B" w:rsidRDefault="0025169D" w:rsidP="00A7291B">
      <w:pPr>
        <w:pStyle w:val="NormalBlock"/>
      </w:pPr>
      <w:r>
        <w:t>Obwohl es scheint, dass es viele Wunder gibt, wenn wir die Bibel betrachten, sehen wir, dass Wunder um bestimmte Zeitabschnitte der Geschichte gruppiert sind.</w:t>
      </w:r>
    </w:p>
    <w:bookmarkEnd w:id="0"/>
    <w:p w14:paraId="528DD780" w14:textId="604C58E7" w:rsidR="00FB4BCD" w:rsidRDefault="00FB4BCD" w:rsidP="001E1588">
      <w:pPr>
        <w:pStyle w:val="NormalBlock"/>
        <w:numPr>
          <w:ilvl w:val="0"/>
          <w:numId w:val="202"/>
        </w:numPr>
      </w:pPr>
      <w:r>
        <w:t>Mose und die Befreiung der Israeliten aus Ägypten und ihre Zeit in der Wüste, usw., 15 Jahrhunderte vor Christus.</w:t>
      </w:r>
    </w:p>
    <w:bookmarkEnd w:id="0"/>
    <w:p w14:paraId="528DD780" w14:textId="604C58E7" w:rsidR="00FB4BCD" w:rsidRDefault="00FB4BCD" w:rsidP="001E1588">
      <w:pPr>
        <w:pStyle w:val="NormalBlock"/>
        <w:numPr>
          <w:ilvl w:val="0"/>
          <w:numId w:val="202"/>
        </w:numPr>
      </w:pPr>
      <w:r>
        <w:t>Zur Zeit von Elija und Elisa, zwei Propheten, die im 9. Jahrhundert vor Christus lebten (erweckten Tote)</w:t>
      </w:r>
    </w:p>
    <w:bookmarkEnd w:id="0"/>
    <w:p w14:paraId="528DD780" w14:textId="604C58E7" w:rsidR="00FB4BCD" w:rsidRDefault="00FB4BCD" w:rsidP="001E1588">
      <w:pPr>
        <w:pStyle w:val="NormalBlock"/>
        <w:numPr>
          <w:ilvl w:val="0"/>
          <w:numId w:val="202"/>
        </w:numPr>
      </w:pPr>
      <w:r>
        <w:t>Hiskia, ein König von Juda im 7. Jahrhundert vor Christus (rettete die Stadt)</w:t>
      </w:r>
    </w:p>
    <w:bookmarkEnd w:id="0"/>
    <w:p w14:paraId="528DD780" w14:textId="604C58E7" w:rsidR="00FB4BCD" w:rsidRDefault="00FB4BCD" w:rsidP="001E1588">
      <w:pPr>
        <w:pStyle w:val="NormalBlock"/>
        <w:numPr>
          <w:ilvl w:val="0"/>
          <w:numId w:val="202"/>
        </w:numPr>
      </w:pPr>
      <w:r>
        <w:t>Daniel, der Prophet in Babylon 6 Jahrhunderte vor Christus (Prophezeiungen, Träume)</w:t>
      </w:r>
    </w:p>
    <w:bookmarkEnd w:id="0"/>
    <w:p w14:paraId="528DD780" w14:textId="604C58E7" w:rsidR="00FB4BCD" w:rsidRDefault="00FB4BCD" w:rsidP="001E1588">
      <w:pPr>
        <w:pStyle w:val="NormalBlock"/>
        <w:numPr>
          <w:ilvl w:val="0"/>
          <w:numId w:val="202"/>
        </w:numPr>
      </w:pPr>
      <w:r>
        <w:t>Jesus und seine Apostel, 1. Jahrhundert</w:t>
      </w:r>
    </w:p>
    <w:bookmarkEnd w:id="0"/>
    <w:bookmarkEnd w:id="0"/>
    <w:p w14:paraId="5C097F03" w14:textId="5E23FA64" w:rsidR="00A7291B" w:rsidRDefault="0025169D" w:rsidP="00A7291B">
      <w:pPr>
        <w:pStyle w:val="NormalBlock"/>
      </w:pPr>
      <w:r>
        <w:t>Dies waren Wunder vor Mose und einige bis ins zweite Jahrhundert hinein, aber die große Mehrheit der Wunder ist um diese fünf historischen Zeiträume gruppiert.</w:t>
      </w:r>
    </w:p>
    <w:p w14:paraId="6ABE7781" w14:textId="77777777" w:rsidR="00227BF5" w:rsidRDefault="00227BF5" w:rsidP="00227BF5">
      <w:pPr>
        <w:pStyle w:val="Heading2"/>
      </w:pPr>
      <w:r>
        <w:t>Gründe für Wunder</w:t>
      </w:r>
    </w:p>
    <w:bookmarkEnd w:id="0"/>
    <w:bookmarkEnd w:id="0"/>
    <w:p w14:paraId="5C097F03" w14:textId="5E23FA64" w:rsidR="00A7291B" w:rsidRDefault="0025169D" w:rsidP="00A7291B">
      <w:pPr>
        <w:pStyle w:val="NormalBlock"/>
      </w:pPr>
      <w:r>
        <w:t>In all diesen Zeiträumen sehen wir zwei Gründe:</w:t>
      </w:r>
    </w:p>
    <w:p w14:paraId="27FB83DB" w14:textId="77777777" w:rsidR="00227BF5" w:rsidRDefault="00227BF5" w:rsidP="00227BF5">
      <w:pPr>
        <w:pStyle w:val="Heading3"/>
      </w:pPr>
      <w:r>
        <w:t>1. Um Glauben hervorzubringen</w:t>
      </w:r>
    </w:p>
    <w:bookmarkEnd w:id="0"/>
    <w:bookmarkEnd w:id="0"/>
    <w:p w14:paraId="5C097F03" w14:textId="5E23FA64" w:rsidR="00A7291B" w:rsidRDefault="0025169D" w:rsidP="00A7291B">
      <w:pPr>
        <w:pStyle w:val="NormalBlock"/>
      </w:pPr>
      <w:r>
        <w:t>Mose, Elija, Elisa, Hiskia usw. sahen alle Wunder und waren Träger von Wundern, damit die Menschen um sie herum an Gott glauben würden. Ein Wunder ist ein sichtbares Zeichen, das so stark ist, dass es den Glauben an etwas weckt, das wir nicht sehen.</w:t>
      </w:r>
    </w:p>
    <w:bookmarkEnd w:id="0"/>
    <w:p w14:paraId="7E1F9BC8" w14:textId="7BE2687A" w:rsidR="00A7291B" w:rsidRPr="007C2DD5" w:rsidRDefault="0025169D" w:rsidP="007C2DD5">
      <w:pPr>
        <w:pStyle w:val="Quote"/>
      </w:pPr>
      <w:r>
        <w:t>³² Denn frage doch nach den früheren Tagen, die vor dir gewesen sind, von dem Tag an, als Gott den Menschen auf Erden erschuf, und von einem Ende des Himmels bis zum anderen Ende des Himmels, ob je etwas so Großes geschehen oder je dergleichen gehört worden ist:</w:t>
        <w:br/>
        <w:t>³³ Hat je ein Volk die Stimme Gottes mitten aus dem Feuer reden gehört, wie du sie gehört hast, und ist dennoch am Leben geblieben?</w:t>
        <w:br/>
        <w:t>³⁴ Oder hat je ein Gott versucht, hinzugehen und sich ein Volk mitten aus einem anderen Volk herauszunehmen durch Prüfungen, durch Zeichen, durch Wunder, durch Kampf und durch eine mächtige Hand und durch einen ausgestreckten Arm und durch furchterregende, große Taten, wie das alles der Herr, euer Gott, für euch in Ägypten getan hat vor deinen Augen?</w:t>
        <w:br/>
        <w:t>³⁵ Dir ist es gezeigt worden, damit du erkennst, dass der Herr Gott ist, und keiner sonst als er allein.</w:t>
        <w:br/>
        <w:t>³⁶ Er hat dich vom Himmel her seine Stimme hören lassen, um dich zu unterweisen; und auf Erden hat er dir sein großes Feuer gezeigt, und du hast seine Worte mitten aus dem Feuer gehört.</w:t>
      </w:r>
    </w:p>
    <w:bookmarkEnd w:id="0"/>
    <w:p w14:paraId="44687C10" w14:textId="5FB066C6" w:rsidR="009C22C1" w:rsidRDefault="009C22C1" w:rsidP="00C35B22">
      <w:pPr>
        <w:pStyle w:val="BibleVerseCite"/>
      </w:pPr>
      <w:r w:rsidRPr="007C2DD5">
        <w:t>- 5 Mose 4:32-36</w:t>
      </w:r>
    </w:p>
    <w:bookmarkEnd w:id="0"/>
    <w:p w14:paraId="255668C9" w14:textId="77777777" w:rsidR="00A7291B" w:rsidRDefault="0025169D" w:rsidP="00A7291B">
      <w:pPr>
        <w:pStyle w:val="PadTop24"/>
      </w:pPr>
      <w:r>
        <w:t>Keine natürliche Erklärung – Wunder sind göttlich – Verweisen auf Gott, über das Natürliche hinaus</w:t>
      </w:r>
    </w:p>
    <w:p w14:paraId="27FB83DB" w14:textId="77777777" w:rsidR="00227BF5" w:rsidRDefault="00227BF5" w:rsidP="00227BF5">
      <w:pPr>
        <w:pStyle w:val="Heading3"/>
      </w:pPr>
      <w:r>
        <w:t>2. Um die Wahrheit zu bestätigen, als Jesus darüber sprach, wer Er wirklich war</w:t>
      </w:r>
    </w:p>
    <w:bookmarkEnd w:id="0"/>
    <w:bookmarkEnd w:id="0"/>
    <w:p w14:paraId="5C097F03" w14:textId="5E23FA64" w:rsidR="00A7291B" w:rsidRDefault="0025169D" w:rsidP="00A7291B">
      <w:pPr>
        <w:pStyle w:val="NormalBlock"/>
      </w:pPr>
      <w:r>
        <w:t>Er benutzte Wunder, um die Tatsache zu bestätigen, dass Er die Wahrheit sagte.</w:t>
      </w:r>
    </w:p>
    <w:bookmarkEnd w:id="0"/>
    <w:p w14:paraId="7E1F9BC8" w14:textId="7BE2687A" w:rsidR="00A7291B" w:rsidRPr="007C2DD5" w:rsidRDefault="0025169D" w:rsidP="007C2DD5">
      <w:pPr>
        <w:pStyle w:val="Quote"/>
      </w:pPr>
      <w:r>
        <w:t>³⁰ Noch viele andere Zeichen tat Jesus nun vor seinen Jüngern, die in diesem Buch nicht geschrieben sind.</w:t>
        <w:br/>
        <w:t>³¹ Diese aber sind geschrieben, damit ihr glaubt, dass Jesus der Christus, der Sohn Gottes ist, und damit ihr durch den Glauben Leben habt in seinem Namen.</w:t>
      </w:r>
    </w:p>
    <w:bookmarkEnd w:id="0"/>
    <w:p w14:paraId="44687C10" w14:textId="5FB066C6" w:rsidR="009C22C1" w:rsidRDefault="009C22C1" w:rsidP="00C35B22">
      <w:pPr>
        <w:pStyle w:val="BibleVerseCite"/>
      </w:pPr>
      <w:r w:rsidRPr="007C2DD5">
        <w:t>- Johannes 20:30-31</w:t>
      </w:r>
    </w:p>
    <w:bookmarkEnd w:id="0"/>
    <w:p w14:paraId="255668C9" w14:textId="77777777" w:rsidR="00A7291B" w:rsidRDefault="0025169D" w:rsidP="00A7291B">
      <w:pPr>
        <w:pStyle w:val="PadTop24"/>
      </w:pPr>
      <w:r>
        <w:t>Als die Apostel ausgesandt wurden, um das Evangelium zu predigen, versprach Jesus, dass sie die Kraft haben würden, Wunder zu tun, um zu bestätigen, dass das, was sie sagten, wahr war.</w:t>
      </w:r>
    </w:p>
    <w:bookmarkEnd w:id="0"/>
    <w:p w14:paraId="7E1F9BC8" w14:textId="7BE2687A" w:rsidR="00A7291B" w:rsidRPr="007C2DD5" w:rsidRDefault="0025169D" w:rsidP="007C2DD5">
      <w:pPr>
        <w:pStyle w:val="Quote"/>
      </w:pPr>
      <w:r>
        <w:t>Sie aber gingen hinaus und verkündigten überall; und der Herr wirkte mit ihnen und bekräftigte das Wort durch die begleitenden Zeichen. Amen.</w:t>
      </w:r>
    </w:p>
    <w:bookmarkEnd w:id="0"/>
    <w:p w14:paraId="44687C10" w14:textId="5FB066C6" w:rsidR="009C22C1" w:rsidRDefault="009C22C1" w:rsidP="00C35B22">
      <w:pPr>
        <w:pStyle w:val="BibleVerseCite"/>
      </w:pPr>
      <w:r w:rsidRPr="007C2DD5">
        <w:t>- Markus 16:20</w:t>
      </w:r>
    </w:p>
    <w:bookmarkEnd w:id="0"/>
    <w:p w14:paraId="255668C9" w14:textId="77777777" w:rsidR="00A7291B" w:rsidRDefault="0025169D" w:rsidP="00A7291B">
      <w:pPr>
        <w:pStyle w:val="PadTop24"/>
      </w:pPr>
      <w:r>
        <w:t>In der gesamten Geschichte wurden große Wunder vollbracht, um die Gegenwart Gottes zu offenbaren und Seine authentischen Propheten zu bestätigen. Wunder wurden nicht immer zu diesem Zweck eingesetzt. Manchmal wirkte Gott in entscheidenden Momenten Wunder, um Sein Volk oder Propheten zu retten (Daniel und die Löwen, Hiskia und Jeremia).</w:t>
      </w:r>
    </w:p>
    <w:p w14:paraId="6ABE7781" w14:textId="77777777" w:rsidR="00227BF5" w:rsidRDefault="00227BF5" w:rsidP="00227BF5">
      <w:pPr>
        <w:pStyle w:val="Heading2"/>
      </w:pPr>
      <w:r>
        <w:t>Haben wir heute Wunder?</w:t>
      </w:r>
    </w:p>
    <w:bookmarkEnd w:id="0"/>
    <w:bookmarkEnd w:id="0"/>
    <w:p w14:paraId="5C097F03" w14:textId="5E23FA64" w:rsidR="00A7291B" w:rsidRDefault="0025169D" w:rsidP="00A7291B">
      <w:pPr>
        <w:pStyle w:val="NormalBlock"/>
      </w:pPr>
      <w:r>
        <w:t>Nr. - 3 Hauptpositionen:</w:t>
      </w:r>
    </w:p>
    <w:bookmarkEnd w:id="0"/>
    <w:p w14:paraId="2EC75E3D" w14:textId="41EDDCE5" w:rsidR="008A3F75" w:rsidRDefault="00932373" w:rsidP="001E1588">
      <w:pPr>
        <w:pStyle w:val="NormalBlock"/>
        <w:numPr>
          <w:ilvl w:val="0"/>
          <w:numId w:val="199"/>
        </w:numPr>
      </w:pPr>
      <w:r w:rsidRPr="00932373">
        <w:t>Charismatisch</w:t>
      </w:r>
    </w:p>
    <w:bookmarkEnd w:id="0"/>
    <w:p w14:paraId="2EC75E3D" w14:textId="41EDDCE5" w:rsidR="008A3F75" w:rsidRDefault="00932373" w:rsidP="001E1588">
      <w:pPr>
        <w:pStyle w:val="NormalBlock"/>
        <w:numPr>
          <w:ilvl w:val="0"/>
          <w:numId w:val="199"/>
        </w:numPr>
      </w:pPr>
      <w:r w:rsidRPr="00932373">
        <w:t>Römisch-katholisch</w:t>
      </w:r>
    </w:p>
    <w:bookmarkEnd w:id="0"/>
    <w:p w14:paraId="2EC75E3D" w14:textId="41EDDCE5" w:rsidR="008A3F75" w:rsidRDefault="00932373" w:rsidP="001E1588">
      <w:pPr>
        <w:pStyle w:val="NormalBlock"/>
        <w:numPr>
          <w:ilvl w:val="0"/>
          <w:numId w:val="199"/>
        </w:numPr>
      </w:pPr>
      <w:r w:rsidRPr="00932373">
        <w:t>Unsere Bruderschaft</w:t>
      </w:r>
    </w:p>
    <w:bookmarkEnd w:id="0"/>
    <w:bookmarkEnd w:id="0"/>
    <w:p w14:paraId="5C097F03" w14:textId="5E23FA64" w:rsidR="00A7291B" w:rsidRDefault="0025169D" w:rsidP="00A7291B">
      <w:pPr>
        <w:pStyle w:val="NormalBlock"/>
      </w:pPr>
      <w:r>
        <w:t>Warum? - 3 Gründe</w:t>
      </w:r>
    </w:p>
    <w:bookmarkEnd w:id="0"/>
    <w:p w14:paraId="2EC75E3D" w14:textId="41EDDCE5" w:rsidR="008A3F75" w:rsidRDefault="00932373" w:rsidP="001E1588">
      <w:pPr>
        <w:pStyle w:val="NormalBlock"/>
        <w:numPr>
          <w:ilvl w:val="0"/>
          <w:numId w:val="199"/>
        </w:numPr>
      </w:pPr>
      <w:r w:rsidRPr="00932373">
        <w:t>Charismatisch – Wunder hören niemals auf</w:t>
      </w:r>
    </w:p>
    <w:bookmarkEnd w:id="0"/>
    <w:p w14:paraId="2EC75E3D" w14:textId="41EDDCE5" w:rsidR="008A3F75" w:rsidRDefault="00932373" w:rsidP="001E1588">
      <w:pPr>
        <w:pStyle w:val="NormalBlock"/>
        <w:numPr>
          <w:ilvl w:val="0"/>
          <w:numId w:val="199"/>
        </w:numPr>
      </w:pPr>
      <w:r w:rsidRPr="00932373">
        <w:t>Römisch-katholisch – Sporadisch im Laufe der Geschichte</w:t>
      </w:r>
    </w:p>
    <w:bookmarkEnd w:id="0"/>
    <w:p w14:paraId="2EC75E3D" w14:textId="41EDDCE5" w:rsidR="008A3F75" w:rsidRDefault="00932373" w:rsidP="001E1588">
      <w:pPr>
        <w:pStyle w:val="NormalBlock"/>
        <w:numPr>
          <w:ilvl w:val="0"/>
          <w:numId w:val="199"/>
        </w:numPr>
      </w:pPr>
      <w:r w:rsidRPr="00932373">
        <w:t>Unsere Brüderlichkeit – Wunder hörten mit dem apostolischen Zeitalter auf</w:t>
      </w:r>
    </w:p>
    <w:bookmarkEnd w:id="0"/>
    <w:bookmarkEnd w:id="0"/>
    <w:p w14:paraId="5C097F03" w14:textId="5E23FA64" w:rsidR="00A7291B" w:rsidRDefault="0025169D" w:rsidP="00A7291B">
      <w:pPr>
        <w:pStyle w:val="NormalBlock"/>
      </w:pPr>
      <w:r>
        <w:t>Weil Gott sich dem Menschen durch Jesus Christus vollkommen offenbart hat. Kein Wunder heute könnte Gott uns vollkommenere offenbaren als Gott, der Fleisch geworden ist in Jesus. Kolosser 2:9-10; Hebräer 1:1-3 Wenn der Zweck von Wundern darin besteht, Glauben an die Existenz Gottes zu schaffen, dann ist das Erscheinen Gottes in einer wunderwirkenden Person ein überlegener Beweis als ein einzelnes Wunder. Du hast Gott persönlich, der das Wunder tut.</w:t>
      </w:r>
    </w:p>
    <w:bookmarkEnd w:id="0"/>
    <w:p w14:paraId="5C097F03" w14:textId="5E23FA64" w:rsidR="00A7291B" w:rsidRDefault="0025169D" w:rsidP="00A7291B">
      <w:pPr>
        <w:pStyle w:val="NormalBlock"/>
      </w:pPr>
      <w:r>
        <w:t>Weil die Bibel genügend Informationen über Jesus, die Apostel und ihre Wunder enthält, um ihre Botschaft zu bestätigen (Johannes 20:30-31). Ich brauche kein Wunder im Jahr 2012, um die Wahrheit von Jesu Worten zu bestätigen, da sie bereits durch Wunder im ersten Jahrhundert bestätigt wurden.</w:t>
      </w:r>
    </w:p>
    <w:bookmarkEnd w:id="0"/>
    <w:p w14:paraId="5C097F03" w14:textId="5E23FA64" w:rsidR="00A7291B" w:rsidRDefault="0025169D" w:rsidP="00A7291B">
      <w:pPr>
        <w:pStyle w:val="NormalBlock"/>
      </w:pPr>
      <w:r>
        <w:t>Die Bibel sagt, dass die wunderbaren Zeichen, die in der frühen Kirche getan wurden, enden würden.</w:t>
      </w:r>
    </w:p>
    <w:bookmarkEnd w:id="0"/>
    <w:p w14:paraId="7E1F9BC8" w14:textId="7BE2687A" w:rsidR="00A7291B" w:rsidRPr="007C2DD5" w:rsidRDefault="0025169D" w:rsidP="007C2DD5">
      <w:pPr>
        <w:pStyle w:val="Quote"/>
      </w:pPr>
      <w:r>
        <w:t>⁸ Die Liebe hört niemals auf. Aber seien es Weissagungen, sie werden weggetan werden; seien es Sprachen, sie werden aufhören; sei es Erkenntnis, sie wird weggetan werden.</w:t>
        <w:br/>
        <w:t>⁹ Denn wir erkennen stückweise und wir weissagen stückweise;</w:t>
        <w:br/>
        <w:t>¹⁰ wenn aber einmal das Vollkommene da ist, dann wird das Stückwerk weggetan.</w:t>
      </w:r>
    </w:p>
    <w:bookmarkEnd w:id="0"/>
    <w:p w14:paraId="44687C10" w14:textId="5FB066C6" w:rsidR="009C22C1" w:rsidRDefault="009C22C1" w:rsidP="00C35B22">
      <w:pPr>
        <w:pStyle w:val="BibleVerseCite"/>
      </w:pPr>
      <w:r w:rsidRPr="007C2DD5">
        <w:t>- 1 Korinther 13:8-10</w:t>
      </w:r>
    </w:p>
    <w:bookmarkEnd w:id="0"/>
    <w:p w14:paraId="255668C9" w14:textId="77777777" w:rsidR="00A7291B" w:rsidRDefault="0025169D" w:rsidP="00A7291B">
      <w:pPr>
        <w:pStyle w:val="PadTop24"/>
      </w:pPr>
      <w:r>
        <w:t>Nirgendwo im Neuen Testament steht, dass Wunder weiterhin ein Zeichen sein werden, im Gegenteil. Die Bibel sagt, dass sie enden werden, und nun wird die Kraft, die Gott benutzt, um Menschen zu retten, das Evangelium sein, nicht Wunder. (Römer 1:16) Die Kraft, die Gott jetzt benutzt, um sich zu offenbaren, bestätigt die Wahrheit, um sein Volk durch das Wort zu retten.</w:t>
      </w:r>
    </w:p>
    <w:p w14:paraId="6ABE7781" w14:textId="77777777" w:rsidR="00227BF5" w:rsidRDefault="00227BF5" w:rsidP="00227BF5">
      <w:pPr>
        <w:pStyle w:val="Heading2"/>
      </w:pPr>
      <w:r>
        <w:t>Was ist mit den wundersamen Behauptungen, die wir hören?</w:t>
      </w:r>
    </w:p>
    <w:bookmarkEnd w:id="0"/>
    <w:bookmarkEnd w:id="0"/>
    <w:p w14:paraId="5C097F03" w14:textId="5E23FA64" w:rsidR="00A7291B" w:rsidRDefault="0025169D" w:rsidP="00A7291B">
      <w:pPr>
        <w:pStyle w:val="NormalBlock"/>
      </w:pPr>
      <w:r>
        <w:t>Die Bibel berichtet, dass viele Menschen Zeichen und Wunder vollbringen konnten, aber nicht alle von Gott waren. Ein Zeichen oder eine übernatürliche Demonstration ist keine Garantie dafür, dass Gott am Werk ist.</w:t>
      </w:r>
    </w:p>
    <w:bookmarkEnd w:id="0"/>
    <w:p w14:paraId="2EC75E3D" w14:textId="41EDDCE5" w:rsidR="008A3F75" w:rsidRDefault="00932373" w:rsidP="001E1588">
      <w:pPr>
        <w:pStyle w:val="NormalBlock"/>
        <w:numPr>
          <w:ilvl w:val="0"/>
          <w:numId w:val="199"/>
        </w:numPr>
      </w:pPr>
      <w:r w:rsidRPr="00932373">
        <w:t>Deuteronomium 7:8-13 – Der Zauberer am Hof des Pharao tat einige der Dinge, die Mose tat.</w:t>
      </w:r>
    </w:p>
    <w:bookmarkEnd w:id="0"/>
    <w:p w14:paraId="2EC75E3D" w14:textId="41EDDCE5" w:rsidR="008A3F75" w:rsidRDefault="00932373" w:rsidP="001E1588">
      <w:pPr>
        <w:pStyle w:val="NormalBlock"/>
        <w:numPr>
          <w:ilvl w:val="0"/>
          <w:numId w:val="199"/>
        </w:numPr>
      </w:pPr>
      <w:r w:rsidRPr="00932373">
        <w:t>Matthäus 7:22 – Viele werden an jenem Tag zu mir sagen: »Herr, Herr, haben wir nicht in deinem Namen geweissagt, Dämonen ausgetrieben und viele Wunder in deinem Namen vollbracht?« (Haben wir nicht viele Wunder getan?)</w:t>
      </w:r>
    </w:p>
    <w:bookmarkEnd w:id="0"/>
    <w:bookmarkEnd w:id="0"/>
    <w:p w14:paraId="5C097F03" w14:textId="5E23FA64" w:rsidR="00A7291B" w:rsidRDefault="0025169D" w:rsidP="00A7291B">
      <w:pPr>
        <w:pStyle w:val="NormalBlock"/>
      </w:pPr>
      <w:r>
        <w:t>Viele Menschen versuchen, Magie als Wunder auszugeben (Gebete, Beschwörungen, heiliges Öl, Kerzen zur Heilung der Kranken zu verwenden, ist Magie und keine Wunder) – nur weil sie den Namen Jesu benutzen und es manchmal wirkt, bedeutet das nicht, dass es von Gott ist!</w:t>
      </w:r>
    </w:p>
    <w:bookmarkEnd w:id="0"/>
    <w:p w14:paraId="5C097F03" w14:textId="5E23FA64" w:rsidR="00A7291B" w:rsidRDefault="0025169D" w:rsidP="00A7291B">
      <w:pPr>
        <w:pStyle w:val="NormalBlock"/>
      </w:pPr>
      <w:r>
        <w:t>Wunder erzeugten immer Glauben an die Existenz Gottes und Vertrauen in Sein Wort. Heute dient die Bibel diesem Zweck vollkommen. Jemand, der der Bibel nicht glaubt, wird auch nicht an Jesus oder Gott glauben, selbst wenn er ein Wunder sieht. Der Glaube an Gott und Christus, der zur Rettung und zum ewigen Leben führt, kommt vom Hören der Worte Christi, nicht vom Sehen eines Wunders (Römer 10:17).</w:t>
      </w:r>
    </w:p>
    <w:bookmarkEnd w:id="0"/>
    <w:p w14:paraId="5C097F03" w14:textId="5E23FA64" w:rsidR="00A7291B" w:rsidRDefault="0025169D" w:rsidP="00A7291B">
      <w:pPr>
        <w:pStyle w:val="NormalBlock"/>
      </w:pPr>
      <w:r>
        <w:t>Man kann die Betrüger normalerweise erkennen, weil ihre Wunder meist mit irgendeiner Form von finanziellem Gewinn verbunden sind (sende Geld, damit der Dienst fortgesetzt werden kann). Jesus sagte zu den Aposteln, die Wunder wirken konnten – frei gegeben, frei geben.</w:t>
      </w:r>
    </w:p>
    <w:p w14:paraId="27FB83DB" w14:textId="77777777" w:rsidR="00227BF5" w:rsidRDefault="00227BF5" w:rsidP="00227BF5">
      <w:pPr>
        <w:pStyle w:val="Heading3"/>
      </w:pPr>
      <w:r>
        <w:t>Zusammenfassung</w:t>
      </w:r>
    </w:p>
    <w:bookmarkEnd w:id="0"/>
    <w:bookmarkEnd w:id="0"/>
    <w:p w14:paraId="528DD780" w14:textId="604C58E7" w:rsidR="00FB4BCD" w:rsidRDefault="00FB4BCD" w:rsidP="001E1588">
      <w:pPr>
        <w:pStyle w:val="NormalBlock"/>
        <w:numPr>
          <w:ilvl w:val="0"/>
          <w:numId w:val="203"/>
        </w:numPr>
      </w:pPr>
      <w:r>
        <w:t>Die Bibel berichtet von Wundern in Gruppen im Verlauf der Geschichte</w:t>
      </w:r>
    </w:p>
    <w:bookmarkEnd w:id="0"/>
    <w:p w14:paraId="528DD780" w14:textId="604C58E7" w:rsidR="00FB4BCD" w:rsidRDefault="00FB4BCD" w:rsidP="001E1588">
      <w:pPr>
        <w:pStyle w:val="NormalBlock"/>
        <w:numPr>
          <w:ilvl w:val="0"/>
          <w:numId w:val="203"/>
        </w:numPr>
      </w:pPr>
      <w:r>
        <w:t>Sie wurden immer getan, um Glauben an Gott zu schaffen oder die Echtheit Seiner Boten zu bestätigen</w:t>
      </w:r>
    </w:p>
    <w:bookmarkEnd w:id="0"/>
    <w:p w14:paraId="528DD780" w14:textId="604C58E7" w:rsidR="00FB4BCD" w:rsidRDefault="00FB4BCD" w:rsidP="001E1588">
      <w:pPr>
        <w:pStyle w:val="NormalBlock"/>
        <w:numPr>
          <w:ilvl w:val="0"/>
          <w:numId w:val="203"/>
        </w:numPr>
      </w:pPr>
      <w:r>
        <w:t>Heute gibt es keine Wunder mehr. Warum?Jesus Christus offenbart Gott; wenn wir Jesus sehen, sehen wir Gott. Johannes 14:8-9 (Es bedarf keiner Wunder, um Gott zu offenbaren. Sie tun dies nicht so gut wie Jesus.)</w:t>
      </w:r>
    </w:p>
    <w:bookmarkEnd w:id="0"/>
    <w:p w14:paraId="528DD780" w14:textId="604C58E7" w:rsidR="00FB4BCD" w:rsidRDefault="00FB4BCD" w:rsidP="001E1588">
      <w:pPr>
        <w:pStyle w:val="NormalBlock"/>
        <w:numPr>
          <w:ilvl w:val="0"/>
          <w:numId w:val="203"/>
        </w:numPr>
      </w:pPr>
      <w:r>
        <w:t>Die Bibel ist alles, was wir brauchen, um zum Glauben an Christus zu gelangen. 2 Timotheus 3:15 (Es bedarf keiner Wunder, um unseren Glauben zu bestätigen, und Wunder können uns nicht zum Heil bringen, das tut das Wort.)</w:t>
      </w:r>
    </w:p>
    <w:bookmarkEnd w:id="0"/>
    <w:p w14:paraId="528DD780" w14:textId="604C58E7" w:rsidR="00FB4BCD" w:rsidRDefault="00FB4BCD" w:rsidP="001E1588">
      <w:pPr>
        <w:pStyle w:val="NormalBlock"/>
        <w:numPr>
          <w:ilvl w:val="0"/>
          <w:numId w:val="203"/>
        </w:numPr>
      </w:pPr>
      <w:r>
        <w:t>Die Bibel sagt, dass die Zeichen von Gott enden werden. 1 Korinther 13:8-13 (Sie sagt nicht, dass alle Zeichen und Wunder enden werden. Es wird immer Magie geben und einige im Namen Jesu, falsche Propheten und falsche Wunder im Namen Jesu, um Menschen zu verführen, das Falsche zu glauben.) Was gibt es Besseres, um das Falsche zu glauben, als mit einem falschen Zeichen?</w:t>
      </w:r>
    </w:p>
    <w:bookmarkEnd w:id="0"/>
    <w:bookmarkEnd w:id="0"/>
    <w:p w14:paraId="5C097F03" w14:textId="5E23FA64" w:rsidR="00A7291B" w:rsidRDefault="0025169D" w:rsidP="00A7291B">
      <w:pPr>
        <w:pStyle w:val="NormalBlock"/>
      </w:pPr>
      <w:r>
        <w:t>Ein Wunder ist ein Zeichen, und alle Wunder in der Bibel weisen letztlich auf Christus und den Glauben an Ihn hin. Die Bibel tut diese Arbeit jetzt, nicht Wunder.</w:t>
      </w:r>
    </w:p>
    <w:bookmarkEnd w:id="0"/>
    <w:p w14:paraId="5C097F03" w14:textId="5E23FA64" w:rsidR="00A7291B" w:rsidRDefault="0025169D" w:rsidP="00A7291B">
      <w:pPr>
        <w:pStyle w:val="NormalBlock"/>
      </w:pPr>
      <w:r>
        <w:t>Lassen Sie uns geistlich reif sein und uns nicht von Magie, die sich als Wunder ausgibt, oder großen Zeichen, die auch im Namen Jesu vollbracht werden, mitreißen lassen. Lassen Sie uns daran denken, dass jede solche Sache eine Verletzung Seines Wortes ist und alle Dinge, die gegen Sein Wort in dieser Welt getan werden, von Ihm abgelehnt werden, wenn Er bei Seiner Wiederkunft kommt. Es gibt nur ein Wunder, das noch zu tun ist, und das ist das, das wir alle erleben werden, wenn Jesus diejenigen auferweckt, die Ihn geliebt und Seinem Wort bis zu Seinem Kommen treu geblieben sind.</w:t>
      </w:r>
    </w:p>
    <w:bookmarkEnd w:id="0"/>
    <w:p w14:paraId="5C097F03" w14:textId="5E23FA64" w:rsidR="00A7291B" w:rsidRDefault="0025169D" w:rsidP="00A7291B">
      <w:pPr>
        <w:pStyle w:val="NormalBlock"/>
      </w:pPr>
      <w:r>
        <w:t>Ich bete, dass wir alle an diesem Wunder teilhaben werden.</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 w:numId="201" w16cid:durableId="116222136">
    <w:abstractNumId w:val="49"/>
    <w:lvlOverride w:ilvl="0">
      <w:startOverride w:val="1"/>
    </w:lvlOverride>
  </w:num>
  <w:num w:numId="202" w16cid:durableId="116222136">
    <w:abstractNumId w:val="49"/>
    <w:lvlOverride w:ilvl="0">
      <w:startOverride w:val="1"/>
    </w:lvlOverride>
  </w:num>
  <w:num w:numId="203" w16cid:durableId="116222136">
    <w:abstractNumId w:val="49"/>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