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Zeitlose Liebe</w:t>
      </w:r>
    </w:p>
    <w:bookmarkEnd w:id="0"/>
    <w:p w14:paraId="5C097F03" w14:textId="5E23FA64" w:rsidR="00A7291B" w:rsidRDefault="0025169D" w:rsidP="00A7291B">
      <w:pPr>
        <w:pStyle w:val="NormalBlock"/>
      </w:pPr>
      <w:r>
        <w:t>Die moderne Kultur beschreibt Liebe oft hauptsächlich als Gefühl, Anziehung oder persönliche Erfüllung. Die Bibel ignoriert Anziehung oder Zuneigung nicht, aber sie stellt Liebe als etwas Tieferes dar: ehrenhaft, selbstbeherrscht, aufopferungsvoll und in der Bundestreue verwurzelt.</w:t>
      </w:r>
    </w:p>
    <w:bookmarkEnd w:id="0"/>
    <w:p w14:paraId="5C097F03" w14:textId="5E23FA64" w:rsidR="00A7291B" w:rsidRDefault="0025169D" w:rsidP="00A7291B">
      <w:pPr>
        <w:pStyle w:val="NormalBlock"/>
      </w:pPr>
      <w:r>
        <w:t>Ruth, Kapitel 3, bietet eines der schönsten Bilder dieser Art von Liebe in der Schrift. Die Szene ist ruhig und zutiefst persönlich, doch jede Handlung zwischen Ruth und Boas offenbart Charakter, Zurückhaltung, Vertrauen und Respekt. Ihre Beziehung wird zu einem zeitlosen Beispiel dafür, wie gottesfürchtige Liebe wirken sollte.</w:t>
      </w:r>
    </w:p>
    <w:p w14:paraId="27FB83DB" w14:textId="77777777" w:rsidR="00227BF5" w:rsidRDefault="00227BF5" w:rsidP="00227BF5">
      <w:pPr>
        <w:pStyle w:val="Heading3"/>
      </w:pPr>
      <w:r>
        <w:t>Boas weigerte sich, Ruths Verletzlichkeit auszunutzen</w:t>
      </w:r>
    </w:p>
    <w:bookmarkEnd w:id="0"/>
    <w:bookmarkEnd w:id="0"/>
    <w:p w14:paraId="5C097F03" w14:textId="5E23FA64" w:rsidR="00A7291B" w:rsidRDefault="0025169D" w:rsidP="00A7291B">
      <w:pPr>
        <w:pStyle w:val="NormalBlock"/>
      </w:pPr>
      <w:r>
        <w:t>Naomi wies Ruth an, Boas nach dem Erntefest auf der Tenne unter vier Augen aufzusuchen. In jener Kultur brachten Ruths Handlungen deutlich Demut, Vertrauen und Interesse an einer Heirat zum Ausdruck.</w:t>
      </w:r>
    </w:p>
    <w:bookmarkEnd w:id="0"/>
    <w:p w14:paraId="5C097F03" w14:textId="5E23FA64" w:rsidR="00A7291B" w:rsidRDefault="0025169D" w:rsidP="00A7291B">
      <w:pPr>
        <w:pStyle w:val="NormalBlock"/>
      </w:pPr>
      <w:r>
        <w:t>Boas verstand sofort, worum Ruth bat: "Breite den Zipfel deines Gewandes über mich aus, denn du bist mein Löser." – Ruth 3:9</w:t>
      </w:r>
    </w:p>
    <w:bookmarkEnd w:id="0"/>
    <w:p w14:paraId="5C097F03" w14:textId="5E23FA64" w:rsidR="00A7291B" w:rsidRDefault="0025169D" w:rsidP="00A7291B">
      <w:pPr>
        <w:pStyle w:val="NormalBlock"/>
      </w:pPr>
      <w:r>
        <w:t>Ruth begab sich völlig in die Barmherzigkeit des Boas. Ein selbstsüchtiger oder unmoralischer Mann hätte ihre Verletzlichkeit leicht ausnutzen können. Stattdessen schützte Boas ihre Ehre. Er sprach freundlich mit ihr. Er versicherte ihr seine Unterstützung. Er lobte ihren Charakter öffentlich und privat. Und er weigerte sich, unehrenhaft zu handeln, selbst wenn niemand sonst zusah. Wahre Liebe nutzt Schwäche nicht aus. Sie schützt die Würde.</w:t>
      </w:r>
    </w:p>
    <w:p w14:paraId="27FB83DB" w14:textId="77777777" w:rsidR="00227BF5" w:rsidRDefault="00227BF5" w:rsidP="00227BF5">
      <w:pPr>
        <w:pStyle w:val="Heading3"/>
      </w:pPr>
      <w:r>
        <w:t>Ruth bewies vertrauensvollen Respekt</w:t>
      </w:r>
    </w:p>
    <w:bookmarkEnd w:id="0"/>
    <w:bookmarkEnd w:id="0"/>
    <w:p w14:paraId="5C097F03" w14:textId="5E23FA64" w:rsidR="00A7291B" w:rsidRDefault="0025169D" w:rsidP="00A7291B">
      <w:pPr>
        <w:pStyle w:val="NormalBlock"/>
      </w:pPr>
      <w:r>
        <w:t>Ruths Handlungen offenbaren auch wichtige Wahrheiten über die biblische Liebe. Naomi wies sie an, sich zu waschen, sich zu parfümieren und ihre besten Kleider anzuziehen, bevor sie Boas begegnete (Ruth 3:3). Dies war keine Manipulation oder Verführung im sündigen Sinne. Es war eine kulturell angemessene Weise, ihre Bereitschaft zur Ehe auszudrücken und dem Mann Respekt zu erweisen, von dem sie hoffte, dass er sie erlösen würde.</w:t>
      </w:r>
    </w:p>
    <w:bookmarkEnd w:id="0"/>
    <w:p w14:paraId="5C097F03" w14:textId="5E23FA64" w:rsidR="00A7291B" w:rsidRDefault="0025169D" w:rsidP="00A7291B">
      <w:pPr>
        <w:pStyle w:val="NormalBlock"/>
      </w:pPr>
      <w:r>
        <w:t>Ruth forderte nichts. Sie übte keinen Druck aus. Sie versuchte nicht, die Situation zu kontrollieren. Stattdessen trat sie mit Demut und Vertrauen heran.</w:t>
      </w:r>
    </w:p>
    <w:bookmarkEnd w:id="0"/>
    <w:p w14:paraId="5C097F03" w14:textId="5E23FA64" w:rsidR="00A7291B" w:rsidRDefault="0025169D" w:rsidP="00A7291B">
      <w:pPr>
        <w:pStyle w:val="NormalBlock"/>
      </w:pPr>
      <w:r>
        <w:t>Dies erinnert uns daran, dass Anziehung an sich nicht ungöttlich ist. Die Schrift lehrt niemals, dass Männer und Frauen so tun sollten, als seien körperliche Schönheit oder romantisches Interesse nicht von Bedeutung. Ruth machte sich attraktiv, weil Liebe Ehre, Mühe, Absicht und Zuneigung einschließt. Doch ihre Schönheit war mit Bescheidenheit, Reinheit und Vertrauenswürdigkeit verbunden.</w:t>
      </w:r>
    </w:p>
    <w:p w14:paraId="27FB83DB" w14:textId="77777777" w:rsidR="00227BF5" w:rsidRDefault="00227BF5" w:rsidP="00227BF5">
      <w:pPr>
        <w:pStyle w:val="Heading3"/>
      </w:pPr>
      <w:r>
        <w:t>Boas stellte die Gerechtigkeit über persönliches Verlangen</w:t>
      </w:r>
    </w:p>
    <w:bookmarkEnd w:id="0"/>
    <w:bookmarkEnd w:id="0"/>
    <w:p w14:paraId="5C097F03" w14:textId="5E23FA64" w:rsidR="00A7291B" w:rsidRDefault="0025169D" w:rsidP="00A7291B">
      <w:pPr>
        <w:pStyle w:val="NormalBlock"/>
      </w:pPr>
      <w:r>
        <w:t>Einer der eindrucksvollsten Momente in diesem Kapitel ereignet sich, als Boas anerkennt, dass ein anderer Mann ein vorrangiges gesetzliches Recht hatte, Ruth zu erlösen.</w:t>
      </w:r>
    </w:p>
    <w:bookmarkEnd w:id="0"/>
    <w:p w14:paraId="5C097F03" w14:textId="5E23FA64" w:rsidR="00A7291B" w:rsidRDefault="0025169D" w:rsidP="00A7291B">
      <w:pPr>
        <w:pStyle w:val="NormalBlock"/>
      </w:pPr>
      <w:r>
        <w:t>Boas wollte sie eindeutig heiraten. Dennoch weigerte er sich, die Gerechtigkeit zu missachten, nur um zu bekommen, was er begehrte. "So wahr der HERR lebt: Ich will dich selbst lösen, wenn der andere Mann es nicht will." – Ruth 3:13</w:t>
      </w:r>
    </w:p>
    <w:bookmarkEnd w:id="0"/>
    <w:p w14:paraId="5C097F03" w14:textId="5E23FA64" w:rsidR="00A7291B" w:rsidRDefault="0025169D" w:rsidP="00A7291B">
      <w:pPr>
        <w:pStyle w:val="NormalBlock"/>
      </w:pPr>
      <w:r>
        <w:t>Boas hielt sich um der Lauterkeit willen zurück.</w:t>
      </w:r>
    </w:p>
    <w:bookmarkEnd w:id="0"/>
    <w:p w14:paraId="5C097F03" w14:textId="5E23FA64" w:rsidR="00A7291B" w:rsidRDefault="0025169D" w:rsidP="00A7291B">
      <w:pPr>
        <w:pStyle w:val="NormalBlock"/>
      </w:pPr>
      <w:r>
        <w:t>Die moderne Kultur lehrt oft, dass starke Gefühle beinahe jedes Verhalten rechtfertigen. Die Schrift lehrt das Gegenteil. Liebe, die Gott entehrt, entehrt schließlich auch die Menschen. Die Liebe des Boas war gerade deshalb echt, weil sie von Gerechtigkeit bestimmt war.</w:t>
      </w:r>
    </w:p>
    <w:p w14:paraId="27FB83DB" w14:textId="77777777" w:rsidR="00227BF5" w:rsidRDefault="00227BF5" w:rsidP="00227BF5">
      <w:pPr>
        <w:pStyle w:val="Heading3"/>
      </w:pPr>
      <w:r>
        <w:t>Liebe gibt, bevor sie empfängt</w:t>
      </w:r>
    </w:p>
    <w:bookmarkEnd w:id="0"/>
    <w:bookmarkEnd w:id="0"/>
    <w:p w14:paraId="5C097F03" w14:textId="5E23FA64" w:rsidR="00A7291B" w:rsidRDefault="0025169D" w:rsidP="00A7291B">
      <w:pPr>
        <w:pStyle w:val="NormalBlock"/>
      </w:pPr>
      <w:r>
        <w:t>Bevor Ruth ging, füllte Boas ihren Schal mit Gerste als großzügige Gabe für Naomi und Ruth. Er gab, bevor irgendeine Ehe zustande gekommen war und bevor er wusste, wie die Situation ausgehen würde. Diese Großzügigkeit spiegelte sein Herz wider.</w:t>
      </w:r>
    </w:p>
    <w:bookmarkEnd w:id="0"/>
    <w:p w14:paraId="5C097F03" w14:textId="5E23FA64" w:rsidR="00A7291B" w:rsidRDefault="0025169D" w:rsidP="00A7291B">
      <w:pPr>
        <w:pStyle w:val="NormalBlock"/>
      </w:pPr>
      <w:r>
        <w:t>Biblische Liebe ist nicht lediglich darauf bedacht, Zuneigung zu erlangen. Sie sucht zu segnen, zu schützen, zu versorgen und zu dienen.</w:t>
      </w:r>
    </w:p>
    <w:bookmarkEnd w:id="0"/>
    <w:p w14:paraId="5C097F03" w14:textId="5E23FA64" w:rsidR="00A7291B" w:rsidRDefault="0025169D" w:rsidP="00A7291B">
      <w:pPr>
        <w:pStyle w:val="NormalBlock"/>
      </w:pPr>
      <w:r>
        <w:t>Boas fragte nicht: "Was kann ich bekommen?"</w:t>
      </w:r>
    </w:p>
    <w:bookmarkEnd w:id="0"/>
    <w:p w14:paraId="5C097F03" w14:textId="5E23FA64" w:rsidR="00A7291B" w:rsidRDefault="0025169D" w:rsidP="00A7291B">
      <w:pPr>
        <w:pStyle w:val="NormalBlock"/>
      </w:pPr>
      <w:r>
        <w:t>Er fragte: "Was kann ich Gutes tun?"</w:t>
      </w:r>
    </w:p>
    <w:bookmarkEnd w:id="0"/>
    <w:p w14:paraId="5C097F03" w14:textId="5E23FA64" w:rsidR="00A7291B" w:rsidRDefault="0025169D" w:rsidP="00A7291B">
      <w:pPr>
        <w:pStyle w:val="NormalBlock"/>
      </w:pPr>
      <w:r>
        <w:t>Dieser Unterschied verändert alles.</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Ruth, Kapitel 3, erinnert uns daran, dass gottesfürchtige Liebe nicht schwach, kalt oder gefühllos ist. Sie umfasst Anziehung, Zuneigung, Sehnsucht, Schönheit und Romantik. Aber diese Dinge sind am gesündesten, wenn sie von Ehre, Selbstbeherrschung, Opferbereitschaft und Vertrauen geleitet werden.</w:t>
      </w:r>
    </w:p>
    <w:bookmarkEnd w:id="0"/>
    <w:p w14:paraId="5C097F03" w14:textId="5E23FA64" w:rsidR="00A7291B" w:rsidRDefault="0025169D" w:rsidP="00A7291B">
      <w:pPr>
        <w:pStyle w:val="NormalBlock"/>
      </w:pPr>
      <w:r>
        <w:t>Boas lehrt Männer, zu beschützen, statt auszubeuten. Rut lehrt Frauen die Schönheit von Vertrauenswürdigkeit, Demut und respektvoller Zuneigung. Gemeinsam zeigen sie, dass wahre Liebe nicht einfach dem Verlangen nachgeht. Sie strebt nach dem, was vor Gott ehrenhaft ist. Eine solche Liebe wird niemals überholt.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